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44" w:right="4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72" w:right="35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535,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4.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0.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93" w:right="17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X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44,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9936,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26.6.2008,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18,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2016,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2017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196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2017,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vijon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07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40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ja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ondi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00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000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(t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02120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30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000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(t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ilion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150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ja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ondi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40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000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000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ilion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09430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imimi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ondi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10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000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ilion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jtj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kono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imin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2017-12-18T14:32:57Z</dcterms:created>
  <dcterms:modified xsi:type="dcterms:W3CDTF">2017-12-18T14:32:57Z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2017-10-09T00:00:00Z</vt:filetime>
  </property>
  <property fmtid="{D5CDD505-2E9C-101B-9397-08002B2CF9AE}" pid="3" name="LastSaved">
    <vt:filetime>2017-12-18T00:00:00Z</vt:filetime>
  </property>
</Properties>
</file>