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8" w:after="0" w:line="240" w:lineRule="auto"/>
        <w:ind w:left="4376" w:right="43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73" w:right="375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536,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4.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0.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712" w:right="69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X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DRE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TOR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DUS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189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73" w:right="5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7.7.2008,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opozi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328" w:right="431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NDOS</w:t>
      </w:r>
      <w:r>
        <w:rPr>
          <w:rFonts w:ascii="Garamond" w:hAnsi="Garamond" w:cs="Garamond" w:eastAsia="Garamond"/>
          <w:sz w:val="24"/>
          <w:szCs w:val="24"/>
          <w:spacing w:val="-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left="113" w:right="54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xh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396" w:right="97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boti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4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95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right"/>
        <w:spacing w:after="0"/>
        <w:sectPr>
          <w:type w:val="continuous"/>
          <w:pgSz w:w="11920" w:h="16860"/>
          <w:pgMar w:top="640" w:bottom="280" w:left="1020" w:right="1020"/>
        </w:sectPr>
      </w:pPr>
      <w:rPr/>
    </w:p>
    <w:p>
      <w:pPr>
        <w:spacing w:before="4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37" w:after="0" w:line="240" w:lineRule="auto"/>
        <w:ind w:left="503" w:right="-20"/>
        <w:jc w:val="left"/>
        <w:tabs>
          <w:tab w:pos="86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1.389999" w:type="dxa"/>
      </w:tblPr>
      <w:tblGrid/>
      <w:tr>
        <w:trPr>
          <w:trHeight w:val="504" w:hRule="exact"/>
        </w:trPr>
        <w:tc>
          <w:tcPr>
            <w:tcW w:w="4589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47" w:lineRule="exact"/>
              <w:ind w:left="102" w:right="-20"/>
              <w:jc w:val="left"/>
              <w:tabs>
                <w:tab w:pos="4240" w:val="left"/>
              </w:tabs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b/>
                <w:bCs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2"/>
                <w:szCs w:val="22"/>
                <w:spacing w:val="9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  <w:position w:val="1"/>
              </w:rPr>
              <w:t>RD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b/>
                <w:bCs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  <w:position w:val="1"/>
              </w:rPr>
              <w:t>UR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  <w:position w:val="1"/>
              </w:rPr>
              <w:t>T</w:t>
              <w:tab/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  <w:position w:val="1"/>
              </w:rPr>
              <w:t>në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0"/>
              </w:rPr>
            </w:r>
          </w:p>
          <w:p>
            <w:pPr>
              <w:spacing w:before="0" w:after="0" w:line="246" w:lineRule="exact"/>
              <w:ind w:left="102" w:right="-2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  <w:position w:val="1"/>
              </w:rPr>
              <w:t>ijë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4987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47" w:lineRule="exact"/>
              <w:ind w:left="102" w:right="-20"/>
              <w:jc w:val="left"/>
              <w:tabs>
                <w:tab w:pos="4640" w:val="left"/>
              </w:tabs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b/>
                <w:bCs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b/>
                <w:bCs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b/>
                <w:bCs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  <w:position w:val="1"/>
              </w:rPr>
              <w:t>T</w:t>
              <w:tab/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  <w:position w:val="1"/>
              </w:rPr>
              <w:t>në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0"/>
              </w:rPr>
            </w:r>
          </w:p>
          <w:p>
            <w:pPr>
              <w:spacing w:before="0" w:after="0" w:line="246" w:lineRule="exact"/>
              <w:ind w:left="102" w:right="-2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  <w:position w:val="1"/>
              </w:rPr>
              <w:t>ijë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257" w:hRule="exact"/>
        </w:trPr>
        <w:tc>
          <w:tcPr>
            <w:tcW w:w="3096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245" w:lineRule="exact"/>
              <w:ind w:left="102" w:right="-2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ktivit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y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or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493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45" w:lineRule="exact"/>
              <w:ind w:left="815" w:right="-2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24,000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2316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45" w:lineRule="exact"/>
              <w:ind w:left="102" w:right="-2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Shp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ime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-2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on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li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2671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245" w:lineRule="exact"/>
              <w:ind w:right="82"/>
              <w:jc w:val="right"/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10,000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259" w:hRule="exact"/>
        </w:trPr>
        <w:tc>
          <w:tcPr>
            <w:tcW w:w="3096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247" w:lineRule="exact"/>
              <w:ind w:left="102" w:right="-2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position w:val="1"/>
              </w:rPr>
              <w:t>rr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hje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2"/>
                <w:szCs w:val="22"/>
                <w:spacing w:val="-3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dit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493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47" w:lineRule="exact"/>
              <w:ind w:left="815" w:right="-2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69,438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2316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47" w:lineRule="exact"/>
              <w:ind w:left="102" w:right="-2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Shp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ime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op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tive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2671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247" w:lineRule="exact"/>
              <w:ind w:right="82"/>
              <w:jc w:val="right"/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12,837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257" w:hRule="exact"/>
        </w:trPr>
        <w:tc>
          <w:tcPr>
            <w:tcW w:w="3096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245" w:lineRule="exact"/>
              <w:ind w:left="102" w:right="-2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im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në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-3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493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45" w:lineRule="exact"/>
              <w:ind w:right="82"/>
              <w:jc w:val="right"/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399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2316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45" w:lineRule="exact"/>
              <w:ind w:left="102" w:right="-2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Shp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ime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pit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le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2671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245" w:lineRule="exact"/>
              <w:ind w:right="82"/>
              <w:jc w:val="right"/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71,000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257" w:hRule="exact"/>
        </w:trPr>
        <w:tc>
          <w:tcPr>
            <w:tcW w:w="3096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245" w:lineRule="exact"/>
              <w:ind w:left="102" w:right="-2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b/>
                <w:bCs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b/>
                <w:bCs/>
                <w:position w:val="1"/>
              </w:rPr>
              <w:t>TA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b/>
                <w:bCs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b/>
                <w:bCs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  <w:position w:val="1"/>
              </w:rPr>
              <w:t>RD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b/>
                <w:bCs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2"/>
                <w:szCs w:val="22"/>
                <w:spacing w:val="-3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b/>
                <w:bCs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493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45" w:lineRule="exact"/>
              <w:ind w:left="805" w:right="-2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  <w:position w:val="1"/>
              </w:rPr>
              <w:t>98,837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231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45" w:lineRule="exact"/>
              <w:ind w:left="102" w:right="-2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b/>
                <w:bCs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b/>
                <w:bCs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  <w:position w:val="1"/>
              </w:rPr>
              <w:t>ali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-3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  <w:position w:val="1"/>
              </w:rPr>
              <w:t>hpen</w:t>
            </w:r>
            <w:r>
              <w:rPr>
                <w:rFonts w:ascii="Garamond" w:hAnsi="Garamond" w:cs="Garamond" w:eastAsia="Garamond"/>
                <w:sz w:val="22"/>
                <w:szCs w:val="22"/>
                <w:spacing w:val="-3"/>
                <w:w w:val="100"/>
                <w:b/>
                <w:bCs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  <w:position w:val="1"/>
              </w:rPr>
              <w:t>eve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2671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245" w:lineRule="exact"/>
              <w:ind w:right="82"/>
              <w:jc w:val="right"/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  <w:position w:val="1"/>
              </w:rPr>
              <w:t>93,837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</w:tbl>
    <w:sectPr>
      <w:pgSz w:w="12240" w:h="15840"/>
      <w:pgMar w:top="1480" w:bottom="280" w:left="1220" w:right="1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2017-12-18T14:33:07Z</dcterms:created>
  <dcterms:modified xsi:type="dcterms:W3CDTF">2017-12-18T14:33:07Z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2017-10-09T00:00:00Z</vt:filetime>
  </property>
  <property fmtid="{D5CDD505-2E9C-101B-9397-08002B2CF9AE}" pid="3" name="LastSaved">
    <vt:filetime>2017-12-18T00:00:00Z</vt:filetime>
  </property>
</Properties>
</file>