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376" w:right="43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73" w:right="37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537,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4.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0.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19" w:right="10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KAL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ATIM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CI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RAM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277" w:right="26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AZ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640" w:right="6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06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RAV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MIR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AJ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793" w:right="77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TETËRO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TR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DRE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TOR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100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15,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onja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8743,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22.2.2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01,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kono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28" w:right="431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limin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75" w:right="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opi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mbi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93" w:right="73" w:firstLine="-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3/40,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8160,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ndndodhj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ona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1,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ij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mi,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818,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6.12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2006,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illit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3.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opi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uk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75" w:right="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opi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4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5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right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55" w:after="0" w:line="240" w:lineRule="auto"/>
        <w:ind w:left="2195" w:right="4127"/>
        <w:jc w:val="center"/>
        <w:rPr>
          <w:rFonts w:ascii="Times New Roman" w:hAnsi="Times New Roman" w:cs="Times New Roman" w:eastAsia="Times New Roman"/>
          <w:sz w:val="34"/>
          <w:szCs w:val="34"/>
        </w:rPr>
      </w:pPr>
      <w:rPr/>
      <w:r>
        <w:rPr>
          <w:rFonts w:ascii="Times New Roman" w:hAnsi="Times New Roman" w:cs="Times New Roman" w:eastAsia="Times New Roman"/>
          <w:sz w:val="34"/>
          <w:szCs w:val="34"/>
          <w:color w:val="494B49"/>
          <w:spacing w:val="0"/>
          <w:w w:val="101"/>
        </w:rPr>
        <w:t>PLANIMETRIA</w:t>
      </w:r>
      <w:r>
        <w:rPr>
          <w:rFonts w:ascii="Times New Roman" w:hAnsi="Times New Roman" w:cs="Times New Roman" w:eastAsia="Times New Roman"/>
          <w:sz w:val="34"/>
          <w:szCs w:val="34"/>
          <w:color w:val="000000"/>
          <w:spacing w:val="0"/>
          <w:w w:val="100"/>
        </w:rPr>
      </w:r>
    </w:p>
    <w:p>
      <w:pPr>
        <w:spacing w:before="0" w:after="0" w:line="349" w:lineRule="exact"/>
        <w:ind w:left="1951" w:right="3888"/>
        <w:jc w:val="center"/>
        <w:rPr>
          <w:rFonts w:ascii="Arial" w:hAnsi="Arial" w:cs="Arial" w:eastAsia="Arial"/>
          <w:sz w:val="32"/>
          <w:szCs w:val="32"/>
        </w:rPr>
      </w:pPr>
      <w:rPr/>
      <w:r>
        <w:rPr>
          <w:rFonts w:ascii="Arial" w:hAnsi="Arial" w:cs="Arial" w:eastAsia="Arial"/>
          <w:sz w:val="32"/>
          <w:szCs w:val="32"/>
          <w:color w:val="494B49"/>
          <w:spacing w:val="0"/>
          <w:w w:val="109"/>
        </w:rPr>
        <w:t>SHKALLA</w:t>
      </w:r>
      <w:r>
        <w:rPr>
          <w:rFonts w:ascii="Arial" w:hAnsi="Arial" w:cs="Arial" w:eastAsia="Arial"/>
          <w:sz w:val="32"/>
          <w:szCs w:val="32"/>
          <w:color w:val="494B49"/>
          <w:spacing w:val="13"/>
          <w:w w:val="109"/>
        </w:rPr>
        <w:t> </w:t>
      </w:r>
      <w:r>
        <w:rPr>
          <w:rFonts w:ascii="Arial" w:hAnsi="Arial" w:cs="Arial" w:eastAsia="Arial"/>
          <w:sz w:val="32"/>
          <w:szCs w:val="32"/>
          <w:color w:val="494B49"/>
          <w:spacing w:val="0"/>
          <w:w w:val="182"/>
        </w:rPr>
        <w:t>1</w:t>
      </w:r>
      <w:r>
        <w:rPr>
          <w:rFonts w:ascii="Arial" w:hAnsi="Arial" w:cs="Arial" w:eastAsia="Arial"/>
          <w:sz w:val="32"/>
          <w:szCs w:val="32"/>
          <w:color w:val="494B49"/>
          <w:spacing w:val="21"/>
          <w:w w:val="181"/>
        </w:rPr>
        <w:t>:</w:t>
      </w:r>
      <w:r>
        <w:rPr>
          <w:rFonts w:ascii="Arial" w:hAnsi="Arial" w:cs="Arial" w:eastAsia="Arial"/>
          <w:sz w:val="32"/>
          <w:szCs w:val="32"/>
          <w:color w:val="494B49"/>
          <w:spacing w:val="0"/>
          <w:w w:val="120"/>
        </w:rPr>
        <w:t>100</w:t>
      </w:r>
      <w:r>
        <w:rPr>
          <w:rFonts w:ascii="Arial" w:hAnsi="Arial" w:cs="Arial" w:eastAsia="Arial"/>
          <w:sz w:val="32"/>
          <w:szCs w:val="32"/>
          <w:color w:val="000000"/>
          <w:spacing w:val="0"/>
          <w:w w:val="100"/>
        </w:rPr>
      </w:r>
    </w:p>
    <w:p>
      <w:pPr>
        <w:spacing w:before="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5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494B49"/>
          <w:spacing w:val="0"/>
          <w:w w:val="97"/>
        </w:rPr>
        <w:t>PLANIMETRIA</w:t>
      </w:r>
      <w:r>
        <w:rPr>
          <w:rFonts w:ascii="Arial" w:hAnsi="Arial" w:cs="Arial" w:eastAsia="Arial"/>
          <w:sz w:val="18"/>
          <w:szCs w:val="18"/>
          <w:color w:val="494B49"/>
          <w:spacing w:val="-5"/>
          <w:w w:val="97"/>
        </w:rPr>
        <w:t> </w:t>
      </w:r>
      <w:r>
        <w:rPr>
          <w:rFonts w:ascii="Arial" w:hAnsi="Arial" w:cs="Arial" w:eastAsia="Arial"/>
          <w:sz w:val="18"/>
          <w:szCs w:val="18"/>
          <w:color w:val="494B49"/>
          <w:spacing w:val="0"/>
          <w:w w:val="100"/>
        </w:rPr>
        <w:t>E</w:t>
      </w:r>
      <w:r>
        <w:rPr>
          <w:rFonts w:ascii="Arial" w:hAnsi="Arial" w:cs="Arial" w:eastAsia="Arial"/>
          <w:sz w:val="18"/>
          <w:szCs w:val="18"/>
          <w:color w:val="494B49"/>
          <w:spacing w:val="-7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494B49"/>
          <w:spacing w:val="0"/>
          <w:w w:val="100"/>
        </w:rPr>
        <w:t>KATIT</w:t>
      </w:r>
      <w:r>
        <w:rPr>
          <w:rFonts w:ascii="Arial" w:hAnsi="Arial" w:cs="Arial" w:eastAsia="Arial"/>
          <w:sz w:val="18"/>
          <w:szCs w:val="18"/>
          <w:color w:val="494B49"/>
          <w:spacing w:val="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494B49"/>
          <w:spacing w:val="10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5D5D5B"/>
          <w:spacing w:val="0"/>
          <w:w w:val="104"/>
        </w:rPr>
        <w:t>V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53" w:after="0" w:line="240" w:lineRule="auto"/>
        <w:ind w:left="115" w:right="-20"/>
        <w:jc w:val="left"/>
        <w:tabs>
          <w:tab w:pos="1440" w:val="left"/>
          <w:tab w:pos="4020" w:val="left"/>
        </w:tabs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244.800003pt;margin-top:50.260136pt;width:171.839996pt;height:117.569367pt;mso-position-horizontal-relative:page;mso-position-vertical-relative:paragraph;z-index:-489" coordorigin="4896,1005" coordsize="3437,2351">
            <v:shape style="position:absolute;left:4896;top:1033;width:3437;height:2323" type="#_x0000_t75">
              <v:imagedata r:id="rId5" o:title=""/>
            </v:shape>
            <v:group style="position:absolute;left:4923;top:1015;width:3244;height:2" coordorigin="4923,1015" coordsize="3244,2">
              <v:shape style="position:absolute;left:4923;top:1015;width:3244;height:2" coordorigin="4923,1015" coordsize="3244,0" path="m4923,1015l8167,1015e" filled="f" stroked="t" strokeweight=".954038pt" strokecolor="#9C9C9C">
                <v:path arrowok="t"/>
              </v:shape>
            </v:group>
            <v:group style="position:absolute;left:8300;top:1245;width:2;height:1953" coordorigin="8300,1245" coordsize="2,1953">
              <v:shape style="position:absolute;left:8300;top:1245;width:2;height:1953" coordorigin="8300,1245" coordsize="0,1953" path="m8300,3198l8300,1245e" filled="f" stroked="t" strokeweight=".477019pt" strokecolor="#A3A3A3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74.112015pt;margin-top:17.227890pt;width:.1pt;height:169.461144pt;mso-position-horizontal-relative:page;mso-position-vertical-relative:paragraph;z-index:-485" coordorigin="3482,345" coordsize="2,3389">
            <v:shape style="position:absolute;left:3482;top:345;width:2;height:3389" coordorigin="3482,345" coordsize="0,3389" path="m3482,3734l3482,345e" filled="f" stroked="t" strokeweight="4.293173pt" strokecolor="#909093">
              <v:path arrowok="t"/>
            </v:shape>
          </v:group>
          <w10:wrap type="none"/>
        </w:pict>
      </w:r>
      <w:r>
        <w:rPr/>
        <w:pict>
          <v:group style="position:absolute;margin-left:80.616249pt;margin-top:17.706594pt;width:.1pt;height:42.125934pt;mso-position-horizontal-relative:page;mso-position-vertical-relative:paragraph;z-index:-484" coordorigin="1612,354" coordsize="2,843">
            <v:shape style="position:absolute;left:1612;top:354;width:2;height:843" coordorigin="1612,354" coordsize="0,843" path="m1612,1197l1612,354e" filled="f" stroked="t" strokeweight="1.908077pt" strokecolor="#5B5B5B">
              <v:path arrowok="t"/>
            </v:shape>
          </v:group>
          <w10:wrap type="none"/>
        </w:pict>
      </w:r>
      <w:r>
        <w:rPr/>
        <w:pict>
          <v:group style="position:absolute;margin-left:238.509613pt;margin-top:61.747345pt;width:.1pt;height:98.134279pt;mso-position-horizontal-relative:page;mso-position-vertical-relative:paragraph;z-index:-483" coordorigin="4770,1235" coordsize="2,1963">
            <v:shape style="position:absolute;left:4770;top:1235;width:2;height:1963" coordorigin="4770,1235" coordsize="0,1963" path="m4770,3198l4770,1235e" filled="f" stroked="t" strokeweight="2.385096pt" strokecolor="#9C9C9C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color w:val="9C9C9C"/>
          <w:w w:val="59"/>
        </w:rPr>
      </w:r>
      <w:r>
        <w:rPr>
          <w:rFonts w:ascii="Arial" w:hAnsi="Arial" w:cs="Arial" w:eastAsia="Arial"/>
          <w:sz w:val="20"/>
          <w:szCs w:val="20"/>
          <w:color w:val="9C9C9C"/>
          <w:spacing w:val="0"/>
          <w:w w:val="59"/>
          <w:u w:val="single" w:color="000000"/>
        </w:rPr>
        <w:t>:m</w:t>
      </w:r>
      <w:r>
        <w:rPr>
          <w:rFonts w:ascii="Arial" w:hAnsi="Arial" w:cs="Arial" w:eastAsia="Arial"/>
          <w:sz w:val="20"/>
          <w:szCs w:val="20"/>
          <w:color w:val="9C9C9C"/>
          <w:spacing w:val="5"/>
          <w:w w:val="59"/>
          <w:u w:val="single" w:color="000000"/>
        </w:rPr>
        <w:t> </w:t>
      </w:r>
      <w:r>
        <w:rPr>
          <w:rFonts w:ascii="Arial" w:hAnsi="Arial" w:cs="Arial" w:eastAsia="Arial"/>
          <w:sz w:val="11"/>
          <w:szCs w:val="11"/>
          <w:color w:val="9C9C9C"/>
          <w:spacing w:val="0"/>
          <w:w w:val="100"/>
          <w:u w:val="single" w:color="000000"/>
        </w:rPr>
        <w:t>80</w:t>
      </w:r>
      <w:r>
        <w:rPr>
          <w:rFonts w:ascii="Arial" w:hAnsi="Arial" w:cs="Arial" w:eastAsia="Arial"/>
          <w:sz w:val="11"/>
          <w:szCs w:val="11"/>
          <w:color w:val="9C9C9C"/>
          <w:spacing w:val="0"/>
          <w:w w:val="100"/>
          <w:u w:val="single" w:color="000000"/>
        </w:rPr>
        <w:t>      </w:t>
      </w:r>
      <w:r>
        <w:rPr>
          <w:rFonts w:ascii="Arial" w:hAnsi="Arial" w:cs="Arial" w:eastAsia="Arial"/>
          <w:sz w:val="11"/>
          <w:szCs w:val="11"/>
          <w:color w:val="9C9C9C"/>
          <w:spacing w:val="16"/>
          <w:w w:val="100"/>
          <w:u w:val="single" w:color="000000"/>
        </w:rPr>
        <w:t> </w:t>
      </w:r>
      <w:r>
        <w:rPr>
          <w:rFonts w:ascii="Arial" w:hAnsi="Arial" w:cs="Arial" w:eastAsia="Arial"/>
          <w:sz w:val="8"/>
          <w:szCs w:val="8"/>
          <w:color w:val="9C9C9C"/>
          <w:spacing w:val="0"/>
          <w:w w:val="126"/>
          <w:u w:val="single" w:color="000000"/>
        </w:rPr>
        <w:t>160</w:t>
      </w:r>
      <w:r>
        <w:rPr>
          <w:rFonts w:ascii="Arial" w:hAnsi="Arial" w:cs="Arial" w:eastAsia="Arial"/>
          <w:sz w:val="8"/>
          <w:szCs w:val="8"/>
          <w:color w:val="9C9C9C"/>
          <w:spacing w:val="0"/>
          <w:w w:val="126"/>
          <w:u w:val="single" w:color="000000"/>
        </w:rPr>
        <w:t>     </w:t>
      </w:r>
      <w:r>
        <w:rPr>
          <w:rFonts w:ascii="Arial" w:hAnsi="Arial" w:cs="Arial" w:eastAsia="Arial"/>
          <w:sz w:val="8"/>
          <w:szCs w:val="8"/>
          <w:color w:val="9C9C9C"/>
          <w:spacing w:val="26"/>
          <w:w w:val="126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9C9C9C"/>
          <w:spacing w:val="0"/>
          <w:w w:val="50"/>
          <w:i/>
          <w:u w:val="single" w:color="000000"/>
        </w:rPr>
        <w:t>F.J&amp;</w:t>
      </w:r>
      <w:r>
        <w:rPr>
          <w:rFonts w:ascii="Times New Roman" w:hAnsi="Times New Roman" w:cs="Times New Roman" w:eastAsia="Times New Roman"/>
          <w:sz w:val="18"/>
          <w:szCs w:val="18"/>
          <w:color w:val="9C9C9C"/>
          <w:spacing w:val="0"/>
          <w:w w:val="50"/>
          <w:i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9C9C9C"/>
          <w:spacing w:val="0"/>
          <w:w w:val="50"/>
          <w:i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9C9C9C"/>
          <w:spacing w:val="0"/>
          <w:w w:val="50"/>
          <w:i/>
          <w:u w:val="single" w:color="0000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9C9C9C"/>
          <w:spacing w:val="0"/>
          <w:w w:val="50"/>
          <w:i/>
          <w:u w:val="single" w:color="000000"/>
        </w:rPr>
      </w:r>
      <w:r>
        <w:rPr>
          <w:rFonts w:ascii="Times New Roman" w:hAnsi="Times New Roman" w:cs="Times New Roman" w:eastAsia="Times New Roman"/>
          <w:sz w:val="18"/>
          <w:szCs w:val="18"/>
          <w:color w:val="9C9C9C"/>
          <w:spacing w:val="0"/>
          <w:w w:val="50"/>
          <w:i/>
          <w:u w:val="single" w:color="000000"/>
        </w:rPr>
      </w:r>
      <w:r>
        <w:rPr>
          <w:rFonts w:ascii="Arial" w:hAnsi="Arial" w:cs="Arial" w:eastAsia="Arial"/>
          <w:sz w:val="11"/>
          <w:szCs w:val="11"/>
          <w:color w:val="9C9C9C"/>
          <w:spacing w:val="0"/>
          <w:w w:val="100"/>
          <w:u w:val="single" w:color="000000"/>
        </w:rPr>
        <w:t>!60</w:t>
      </w:r>
      <w:r>
        <w:rPr>
          <w:rFonts w:ascii="Arial" w:hAnsi="Arial" w:cs="Arial" w:eastAsia="Arial"/>
          <w:sz w:val="11"/>
          <w:szCs w:val="11"/>
          <w:color w:val="9C9C9C"/>
          <w:spacing w:val="0"/>
          <w:w w:val="100"/>
          <w:u w:val="single" w:color="000000"/>
        </w:rPr>
        <w:t>     </w:t>
      </w:r>
      <w:r>
        <w:rPr>
          <w:rFonts w:ascii="Arial" w:hAnsi="Arial" w:cs="Arial" w:eastAsia="Arial"/>
          <w:sz w:val="11"/>
          <w:szCs w:val="11"/>
          <w:color w:val="9C9C9C"/>
          <w:spacing w:val="5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9C9C9C"/>
          <w:spacing w:val="0"/>
          <w:w w:val="70"/>
          <w:u w:val="single" w:color="000000"/>
        </w:rPr>
        <w:t>so,o</w:t>
      </w:r>
      <w:r>
        <w:rPr>
          <w:rFonts w:ascii="Times New Roman" w:hAnsi="Times New Roman" w:cs="Times New Roman" w:eastAsia="Times New Roman"/>
          <w:sz w:val="22"/>
          <w:szCs w:val="22"/>
          <w:color w:val="9C9C9C"/>
          <w:spacing w:val="0"/>
          <w:w w:val="70"/>
        </w:rPr>
      </w:r>
      <w:r>
        <w:rPr>
          <w:rFonts w:ascii="Times New Roman" w:hAnsi="Times New Roman" w:cs="Times New Roman" w:eastAsia="Times New Roman"/>
          <w:sz w:val="22"/>
          <w:szCs w:val="22"/>
          <w:color w:val="9C9C9C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color w:val="9C9C9C"/>
          <w:spacing w:val="0"/>
          <w:w w:val="100"/>
        </w:rPr>
      </w:r>
      <w:r>
        <w:rPr>
          <w:rFonts w:ascii="Arial" w:hAnsi="Arial" w:cs="Arial" w:eastAsia="Arial"/>
          <w:sz w:val="18"/>
          <w:szCs w:val="18"/>
          <w:color w:val="494B49"/>
          <w:spacing w:val="0"/>
          <w:w w:val="96"/>
          <w:position w:val="2"/>
        </w:rPr>
        <w:t>PLANIMETRIA</w:t>
      </w:r>
      <w:r>
        <w:rPr>
          <w:rFonts w:ascii="Arial" w:hAnsi="Arial" w:cs="Arial" w:eastAsia="Arial"/>
          <w:sz w:val="18"/>
          <w:szCs w:val="18"/>
          <w:color w:val="494B49"/>
          <w:spacing w:val="6"/>
          <w:w w:val="96"/>
          <w:position w:val="2"/>
        </w:rPr>
        <w:t> </w:t>
      </w:r>
      <w:r>
        <w:rPr>
          <w:rFonts w:ascii="Arial" w:hAnsi="Arial" w:cs="Arial" w:eastAsia="Arial"/>
          <w:sz w:val="18"/>
          <w:szCs w:val="18"/>
          <w:color w:val="494B49"/>
          <w:spacing w:val="0"/>
          <w:w w:val="100"/>
          <w:position w:val="2"/>
        </w:rPr>
        <w:t>E</w:t>
      </w:r>
      <w:r>
        <w:rPr>
          <w:rFonts w:ascii="Arial" w:hAnsi="Arial" w:cs="Arial" w:eastAsia="Arial"/>
          <w:sz w:val="18"/>
          <w:szCs w:val="18"/>
          <w:color w:val="494B49"/>
          <w:spacing w:val="-17"/>
          <w:w w:val="100"/>
          <w:position w:val="2"/>
        </w:rPr>
        <w:t> </w:t>
      </w:r>
      <w:r>
        <w:rPr>
          <w:rFonts w:ascii="Arial" w:hAnsi="Arial" w:cs="Arial" w:eastAsia="Arial"/>
          <w:sz w:val="18"/>
          <w:szCs w:val="18"/>
          <w:color w:val="494B49"/>
          <w:spacing w:val="0"/>
          <w:w w:val="100"/>
          <w:position w:val="2"/>
        </w:rPr>
        <w:t>KATIT</w:t>
      </w:r>
      <w:r>
        <w:rPr>
          <w:rFonts w:ascii="Arial" w:hAnsi="Arial" w:cs="Arial" w:eastAsia="Arial"/>
          <w:sz w:val="18"/>
          <w:szCs w:val="18"/>
          <w:color w:val="494B49"/>
          <w:spacing w:val="0"/>
          <w:w w:val="100"/>
          <w:position w:val="2"/>
        </w:rPr>
        <w:t> </w:t>
      </w:r>
      <w:r>
        <w:rPr>
          <w:rFonts w:ascii="Arial" w:hAnsi="Arial" w:cs="Arial" w:eastAsia="Arial"/>
          <w:sz w:val="18"/>
          <w:szCs w:val="18"/>
          <w:color w:val="494B49"/>
          <w:spacing w:val="3"/>
          <w:w w:val="100"/>
          <w:position w:val="2"/>
        </w:rPr>
        <w:t> </w:t>
      </w:r>
      <w:r>
        <w:rPr>
          <w:rFonts w:ascii="Arial" w:hAnsi="Arial" w:cs="Arial" w:eastAsia="Arial"/>
          <w:sz w:val="18"/>
          <w:szCs w:val="18"/>
          <w:color w:val="494B49"/>
          <w:spacing w:val="0"/>
          <w:w w:val="106"/>
          <w:position w:val="2"/>
        </w:rPr>
        <w:t>IV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485" w:lineRule="exact"/>
        <w:ind w:left="201" w:right="-20"/>
        <w:jc w:val="left"/>
        <w:rPr>
          <w:rFonts w:ascii="Arial" w:hAnsi="Arial" w:cs="Arial" w:eastAsia="Arial"/>
          <w:sz w:val="43"/>
          <w:szCs w:val="43"/>
        </w:rPr>
      </w:pPr>
      <w:rPr/>
      <w:r>
        <w:rPr/>
        <w:pict>
          <v:group style="position:absolute;margin-left:81.599998pt;margin-top:-56.660995pt;width:87.980341pt;height:57.677911pt;mso-position-horizontal-relative:page;mso-position-vertical-relative:paragraph;z-index:-488" coordorigin="1632,-1133" coordsize="1760,1154">
            <v:shape style="position:absolute;left:1632;top:-1051;width:1728;height:806" type="#_x0000_t75">
              <v:imagedata r:id="rId6" o:title=""/>
            </v:shape>
            <v:group style="position:absolute;left:1650;top:-1071;width:2;height:1082" coordorigin="1650,-1071" coordsize="2,1082">
              <v:shape style="position:absolute;left:1650;top:-1071;width:2;height:1082" coordorigin="1650,-1071" coordsize="0,1082" path="m1650,11l1650,-1071e" filled="f" stroked="t" strokeweight=".954038pt" strokecolor="#838383">
                <v:path arrowok="t"/>
              </v:shape>
            </v:group>
            <v:group style="position:absolute;left:1946;top:-1109;width:1422;height:2" coordorigin="1946,-1109" coordsize="1422,2">
              <v:shape style="position:absolute;left:1946;top:-1109;width:1422;height:2" coordorigin="1946,-1109" coordsize="1422,0" path="m1946,-1109l3368,-1109e" filled="f" stroked="t" strokeweight="2.385096pt" strokecolor="#878787">
                <v:path arrowok="t"/>
              </v:shape>
            </v:group>
            <v:group style="position:absolute;left:2023;top:-1061;width:954;height:2" coordorigin="2023,-1061" coordsize="954,2">
              <v:shape style="position:absolute;left:2023;top:-1061;width:954;height:2" coordorigin="2023,-1061" coordsize="954,0" path="m2023,-1061l2977,-1061e" filled="f" stroked="t" strokeweight=".954038pt" strokecolor="#575757">
                <v:path arrowok="t"/>
              </v:shape>
            </v:group>
            <v:group style="position:absolute;left:2366;top:-229;width:639;height:2" coordorigin="2366,-229" coordsize="639,2">
              <v:shape style="position:absolute;left:2366;top:-229;width:639;height:2" coordorigin="2366,-229" coordsize="639,0" path="m2366,-229l3005,-229e" filled="f" stroked="t" strokeweight=".477019pt" strokecolor="#575757">
                <v:path arrowok="t"/>
              </v:shape>
            </v:group>
            <w10:wrap type="none"/>
          </v:group>
        </w:pict>
      </w:r>
      <w:r>
        <w:rPr/>
        <w:pict>
          <v:group style="position:absolute;margin-left:97.78894pt;margin-top:.061193pt;width:70.598847pt;height:.1pt;mso-position-horizontal-relative:page;mso-position-vertical-relative:paragraph;z-index:-482" coordorigin="1956,1" coordsize="1412,2">
            <v:shape style="position:absolute;left:1956;top:1;width:1412;height:2" coordorigin="1956,1" coordsize="1412,0" path="m1956,1l3368,1e" filled="f" stroked="t" strokeweight=".954038pt" strokecolor="#5B5B5B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43"/>
          <w:szCs w:val="43"/>
          <w:color w:val="727270"/>
          <w:spacing w:val="0"/>
          <w:w w:val="64"/>
          <w:position w:val="-2"/>
        </w:rPr>
        <w:t>ILJ</w:t>
      </w:r>
      <w:r>
        <w:rPr>
          <w:rFonts w:ascii="Arial" w:hAnsi="Arial" w:cs="Arial" w:eastAsia="Arial"/>
          <w:sz w:val="43"/>
          <w:szCs w:val="43"/>
          <w:color w:val="000000"/>
          <w:spacing w:val="0"/>
          <w:w w:val="100"/>
          <w:position w:val="0"/>
        </w:rPr>
      </w:r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1" w:after="0" w:line="240" w:lineRule="auto"/>
        <w:ind w:right="1929"/>
        <w:jc w:val="right"/>
        <w:rPr>
          <w:rFonts w:ascii="Times New Roman" w:hAnsi="Times New Roman" w:cs="Times New Roman" w:eastAsia="Times New Roman"/>
          <w:sz w:val="7"/>
          <w:szCs w:val="7"/>
        </w:rPr>
      </w:pPr>
      <w:rPr/>
      <w:r>
        <w:rPr/>
        <w:pict>
          <v:group style="position:absolute;margin-left:82.04731pt;margin-top:-18.596319pt;width:86.340482pt;height:.1pt;mso-position-horizontal-relative:page;mso-position-vertical-relative:paragraph;z-index:-481" coordorigin="1641,-372" coordsize="1727,2">
            <v:shape style="position:absolute;left:1641;top:-372;width:1727;height:2" coordorigin="1641,-372" coordsize="1727,0" path="m1641,-372l3368,-372e" filled="f" stroked="t" strokeweight=".954038pt" strokecolor="#5B5B5B">
              <v:path arrowok="t"/>
            </v:shape>
          </v:group>
          <w10:wrap type="none"/>
        </w:pict>
      </w:r>
      <w:r>
        <w:rPr/>
        <w:pict>
          <v:group style="position:absolute;margin-left:76.323074pt;margin-top:8.699904pt;width:387.578131pt;height:263.02668pt;mso-position-horizontal-relative:page;mso-position-vertical-relative:paragraph;z-index:-479" coordorigin="1526,174" coordsize="7752,5261">
            <v:group style="position:absolute;left:1584;top:231;width:2;height:5113" coordorigin="1584,231" coordsize="2,5113">
              <v:shape style="position:absolute;left:1584;top:231;width:2;height:5113" coordorigin="1584,231" coordsize="0,5113" path="m1584,5344l1584,231e" filled="f" stroked="t" strokeweight="5.724231pt" strokecolor="#ACACAC">
                <v:path arrowok="t"/>
              </v:shape>
            </v:group>
            <v:group style="position:absolute;left:1622;top:5373;width:7594;height:2" coordorigin="1622,5373" coordsize="7594,2">
              <v:shape style="position:absolute;left:1622;top:5373;width:7594;height:2" coordorigin="1622,5373" coordsize="7594,0" path="m1622,5373l9216,5373e" filled="f" stroked="t" strokeweight="6.20125pt" strokecolor="#838383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7"/>
          <w:szCs w:val="7"/>
          <w:color w:val="9C9C9C"/>
          <w:spacing w:val="0"/>
          <w:w w:val="129"/>
        </w:rPr>
        <w:t>LOO</w:t>
      </w:r>
      <w:r>
        <w:rPr>
          <w:rFonts w:ascii="Times New Roman" w:hAnsi="Times New Roman" w:cs="Times New Roman" w:eastAsia="Times New Roman"/>
          <w:sz w:val="7"/>
          <w:szCs w:val="7"/>
          <w:color w:val="000000"/>
          <w:spacing w:val="0"/>
          <w:w w:val="100"/>
        </w:rPr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395" w:lineRule="exact"/>
        <w:ind w:left="325" w:right="-20"/>
        <w:jc w:val="left"/>
        <w:rPr>
          <w:rFonts w:ascii="Arial" w:hAnsi="Arial" w:cs="Arial" w:eastAsia="Arial"/>
          <w:sz w:val="35"/>
          <w:szCs w:val="35"/>
        </w:rPr>
      </w:pPr>
      <w:rPr/>
      <w:r>
        <w:rPr/>
        <w:pict>
          <v:group style="position:absolute;margin-left:86.400002pt;margin-top:2.057051pt;width:373.440002pt;height:247.961828pt;mso-position-horizontal-relative:page;mso-position-vertical-relative:paragraph;z-index:-487" coordorigin="1728,41" coordsize="7469,4959">
            <v:shape style="position:absolute;left:1728;top:1029;width:7469;height:3072" type="#_x0000_t75">
              <v:imagedata r:id="rId7" o:title=""/>
            </v:shape>
            <v:group style="position:absolute;left:7131;top:70;width:2;height:967" coordorigin="7131,70" coordsize="2,967">
              <v:shape style="position:absolute;left:7131;top:70;width:2;height:967" coordorigin="7131,70" coordsize="0,967" path="m7131,1037l7131,70e" filled="f" stroked="t" strokeweight=".954038pt" strokecolor="#777777">
                <v:path arrowok="t"/>
              </v:shape>
            </v:group>
            <v:group style="position:absolute;left:5929;top:79;width:2;height:1800" coordorigin="5929,79" coordsize="2,1800">
              <v:shape style="position:absolute;left:5929;top:79;width:2;height:1800" coordorigin="5929,79" coordsize="0,1800" path="m5929,1879l5929,79e" filled="f" stroked="t" strokeweight=".954038pt" strokecolor="#777777">
                <v:path arrowok="t"/>
              </v:shape>
            </v:group>
            <v:group style="position:absolute;left:2891;top:60;width:2;height:938" coordorigin="2891,60" coordsize="2,938">
              <v:shape style="position:absolute;left:2891;top:60;width:2;height:938" coordorigin="2891,60" coordsize="0,938" path="m2891,998l2891,60e" filled="f" stroked="t" strokeweight="1.431058pt" strokecolor="#747474">
                <v:path arrowok="t"/>
              </v:shape>
            </v:group>
            <v:group style="position:absolute;left:3969;top:60;width:2;height:938" coordorigin="3969,60" coordsize="2,938">
              <v:shape style="position:absolute;left:3969;top:60;width:2;height:938" coordorigin="3969,60" coordsize="0,938" path="m3969,998l3969,60e" filled="f" stroked="t" strokeweight="1.908077pt" strokecolor="#777777">
                <v:path arrowok="t"/>
              </v:shape>
            </v:group>
            <v:group style="position:absolute;left:4980;top:60;width:2;height:948" coordorigin="4980,60" coordsize="2,948">
              <v:shape style="position:absolute;left:4980;top:60;width:2;height:948" coordorigin="4980,60" coordsize="0,948" path="m4980,1008l4980,60e" filled="f" stroked="t" strokeweight="1.431058pt" strokecolor="#676767">
                <v:path arrowok="t"/>
              </v:shape>
            </v:group>
            <v:group style="position:absolute;left:3807;top:4072;width:2;height:910" coordorigin="3807,4072" coordsize="2,910">
              <v:shape style="position:absolute;left:3807;top:4072;width:2;height:910" coordorigin="3807,4072" coordsize="0,910" path="m3807,4981l3807,4072e" filled="f" stroked="t" strokeweight="1.908077pt" strokecolor="#878787">
                <v:path arrowok="t"/>
              </v:shape>
            </v:group>
            <v:group style="position:absolute;left:4904;top:4072;width:2;height:910" coordorigin="4904,4072" coordsize="2,910">
              <v:shape style="position:absolute;left:4904;top:4072;width:2;height:910" coordorigin="4904,4072" coordsize="0,910" path="m4904,4981l4904,4072e" filled="f" stroked="t" strokeweight="1.908077pt" strokecolor="#8C8C8C">
                <v:path arrowok="t"/>
              </v:shape>
            </v:group>
            <v:group style="position:absolute;left:5905;top:4043;width:2;height:938" coordorigin="5905,4043" coordsize="2,938">
              <v:shape style="position:absolute;left:5905;top:4043;width:2;height:938" coordorigin="5905,4043" coordsize="0,938" path="m5905,4981l5905,4043e" filled="f" stroked="t" strokeweight=".954038pt" strokecolor="#878787">
                <v:path arrowok="t"/>
              </v:shape>
            </v:group>
            <v:group style="position:absolute;left:7022;top:4043;width:2;height:938" coordorigin="7022,4043" coordsize="2,938">
              <v:shape style="position:absolute;left:7022;top:4043;width:2;height:938" coordorigin="7022,4043" coordsize="0,938" path="m7022,4981l7022,4043e" filled="f" stroked="t" strokeweight=".954038pt" strokecolor="#838383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35"/>
          <w:szCs w:val="35"/>
          <w:color w:val="727270"/>
          <w:spacing w:val="0"/>
          <w:w w:val="193"/>
          <w:position w:val="-1"/>
        </w:rPr>
        <w:t>0</w:t>
      </w:r>
      <w:r>
        <w:rPr>
          <w:rFonts w:ascii="Arial" w:hAnsi="Arial" w:cs="Arial" w:eastAsia="Arial"/>
          <w:sz w:val="35"/>
          <w:szCs w:val="35"/>
          <w:color w:val="000000"/>
          <w:spacing w:val="0"/>
          <w:w w:val="100"/>
          <w:position w:val="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Sz w:w="11920" w:h="16860"/>
          <w:pgMar w:top="1120" w:bottom="280" w:left="1440" w:right="1680"/>
        </w:sectPr>
      </w:pPr>
      <w:rPr/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115" w:lineRule="exact"/>
        <w:ind w:left="525" w:right="-55"/>
        <w:jc w:val="left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color w:val="727270"/>
          <w:spacing w:val="0"/>
          <w:w w:val="100"/>
        </w:rPr>
        <w:t>ambjen</w:t>
      </w:r>
      <w:r>
        <w:rPr>
          <w:rFonts w:ascii="Arial" w:hAnsi="Arial" w:cs="Arial" w:eastAsia="Arial"/>
          <w:sz w:val="10"/>
          <w:szCs w:val="10"/>
          <w:color w:val="727270"/>
          <w:spacing w:val="0"/>
          <w:w w:val="100"/>
        </w:rPr>
        <w:t>t</w:t>
      </w:r>
      <w:r>
        <w:rPr>
          <w:rFonts w:ascii="Arial" w:hAnsi="Arial" w:cs="Arial" w:eastAsia="Arial"/>
          <w:sz w:val="10"/>
          <w:szCs w:val="10"/>
          <w:color w:val="727270"/>
          <w:spacing w:val="7"/>
          <w:w w:val="100"/>
        </w:rPr>
        <w:t> </w:t>
      </w:r>
      <w:r>
        <w:rPr>
          <w:rFonts w:ascii="Arial" w:hAnsi="Arial" w:cs="Arial" w:eastAsia="Arial"/>
          <w:sz w:val="10"/>
          <w:szCs w:val="10"/>
          <w:color w:val="727270"/>
          <w:spacing w:val="0"/>
          <w:w w:val="106"/>
        </w:rPr>
        <w:t>sherbimi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</w:rPr>
      </w:r>
    </w:p>
    <w:p>
      <w:pPr>
        <w:spacing w:before="92" w:after="0" w:line="124" w:lineRule="exact"/>
        <w:ind w:right="-56"/>
        <w:jc w:val="left"/>
        <w:rPr>
          <w:rFonts w:ascii="Arial" w:hAnsi="Arial" w:cs="Arial" w:eastAsia="Arial"/>
          <w:sz w:val="11"/>
          <w:szCs w:val="11"/>
        </w:rPr>
      </w:pPr>
      <w:rPr/>
      <w:r>
        <w:rPr/>
        <w:br w:type="column"/>
      </w:r>
      <w:r>
        <w:rPr>
          <w:rFonts w:ascii="Arial" w:hAnsi="Arial" w:cs="Arial" w:eastAsia="Arial"/>
          <w:sz w:val="11"/>
          <w:szCs w:val="11"/>
          <w:color w:val="727270"/>
          <w:spacing w:val="0"/>
          <w:w w:val="80"/>
        </w:rPr>
        <w:t>%yre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</w:rPr>
      </w:r>
    </w:p>
    <w:p>
      <w:pPr>
        <w:spacing w:before="82" w:after="0" w:line="240" w:lineRule="auto"/>
        <w:ind w:right="-55"/>
        <w:jc w:val="left"/>
        <w:rPr>
          <w:rFonts w:ascii="Arial" w:hAnsi="Arial" w:cs="Arial" w:eastAsia="Arial"/>
          <w:sz w:val="10"/>
          <w:szCs w:val="10"/>
        </w:rPr>
      </w:pPr>
      <w:rPr/>
      <w:r>
        <w:rPr/>
        <w:br w:type="column"/>
      </w:r>
      <w:r>
        <w:rPr>
          <w:rFonts w:ascii="Arial" w:hAnsi="Arial" w:cs="Arial" w:eastAsia="Arial"/>
          <w:sz w:val="10"/>
          <w:szCs w:val="10"/>
          <w:color w:val="727270"/>
          <w:spacing w:val="0"/>
          <w:w w:val="110"/>
        </w:rPr>
        <w:t>zyre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</w:rPr>
      </w:r>
    </w:p>
    <w:p>
      <w:pPr>
        <w:spacing w:before="63" w:after="0" w:line="240" w:lineRule="auto"/>
        <w:ind w:right="-56"/>
        <w:jc w:val="left"/>
        <w:rPr>
          <w:rFonts w:ascii="Arial" w:hAnsi="Arial" w:cs="Arial" w:eastAsia="Arial"/>
          <w:sz w:val="11"/>
          <w:szCs w:val="11"/>
        </w:rPr>
      </w:pPr>
      <w:rPr/>
      <w:r>
        <w:rPr/>
        <w:br w:type="column"/>
      </w:r>
      <w:r>
        <w:rPr>
          <w:rFonts w:ascii="Arial" w:hAnsi="Arial" w:cs="Arial" w:eastAsia="Arial"/>
          <w:sz w:val="11"/>
          <w:szCs w:val="11"/>
          <w:color w:val="727270"/>
          <w:spacing w:val="0"/>
          <w:w w:val="100"/>
        </w:rPr>
        <w:t>zyre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</w:rPr>
      </w:r>
    </w:p>
    <w:p>
      <w:pPr>
        <w:spacing w:before="44" w:after="0" w:line="240" w:lineRule="auto"/>
        <w:ind w:right="-20"/>
        <w:jc w:val="left"/>
        <w:rPr>
          <w:rFonts w:ascii="Arial" w:hAnsi="Arial" w:cs="Arial" w:eastAsia="Arial"/>
          <w:sz w:val="12"/>
          <w:szCs w:val="12"/>
        </w:rPr>
      </w:pPr>
      <w:rPr/>
      <w:r>
        <w:rPr/>
        <w:br w:type="column"/>
      </w:r>
      <w:r>
        <w:rPr>
          <w:rFonts w:ascii="Arial" w:hAnsi="Arial" w:cs="Arial" w:eastAsia="Arial"/>
          <w:sz w:val="12"/>
          <w:szCs w:val="12"/>
          <w:color w:val="727270"/>
          <w:spacing w:val="0"/>
          <w:w w:val="100"/>
        </w:rPr>
        <w:t>salle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440" w:right="1680"/>
          <w:cols w:num="5" w:equalWidth="0">
            <w:col w:w="1317" w:space="534"/>
            <w:col w:w="201" w:space="801"/>
            <w:col w:w="208" w:space="822"/>
            <w:col w:w="198" w:space="2368"/>
            <w:col w:w="2351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440" w:right="1680"/>
        </w:sectPr>
      </w:pPr>
      <w:rPr/>
    </w:p>
    <w:p>
      <w:pPr>
        <w:spacing w:before="83" w:after="0" w:line="240" w:lineRule="auto"/>
        <w:ind w:left="1890" w:right="1433"/>
        <w:jc w:val="center"/>
        <w:rPr>
          <w:rFonts w:ascii="Times New Roman" w:hAnsi="Times New Roman" w:cs="Times New Roman" w:eastAsia="Times New Roman"/>
          <w:sz w:val="11"/>
          <w:szCs w:val="11"/>
        </w:rPr>
      </w:pPr>
      <w:rPr/>
      <w:r>
        <w:rPr/>
        <w:pict>
          <v:group style="position:absolute;margin-left:62.728031pt;margin-top:44.759647pt;width:430.986881pt;height:609.000347pt;mso-position-horizontal-relative:page;mso-position-vertical-relative:page;z-index:-486" coordorigin="1255,895" coordsize="8620,12180">
            <v:shape style="position:absolute;left:6163;top:12365;width:1824;height:710" type="#_x0000_t75">
              <v:imagedata r:id="rId8" o:title=""/>
            </v:shape>
            <v:group style="position:absolute;left:3320;top:12154;width:6497;height:2" coordorigin="3320,12154" coordsize="6497,2">
              <v:shape style="position:absolute;left:3320;top:12154;width:6497;height:2" coordorigin="3320,12154" coordsize="6497,0" path="m3320,12154l9817,12154e" filled="f" stroked="t" strokeweight=".954038pt" strokecolor="#9C9C9C">
                <v:path arrowok="t"/>
              </v:shape>
            </v:group>
            <v:group style="position:absolute;left:7981;top:12140;width:2;height:728" coordorigin="7981,12140" coordsize="2,728">
              <v:shape style="position:absolute;left:7981;top:12140;width:2;height:728" coordorigin="7981,12140" coordsize="0,728" path="m7981,12868l7981,12140e" filled="f" stroked="t" strokeweight=".477019pt" strokecolor="#909090">
                <v:path arrowok="t"/>
              </v:shape>
            </v:group>
            <v:group style="position:absolute;left:8901;top:12140;width:2;height:728" coordorigin="8901,12140" coordsize="2,728">
              <v:shape style="position:absolute;left:8901;top:12140;width:2;height:728" coordorigin="8901,12140" coordsize="0,728" path="m8901,12868l8901,12140e" filled="f" stroked="t" strokeweight=".954038pt" strokecolor="#A8A8A8">
                <v:path arrowok="t"/>
              </v:shape>
            </v:group>
            <v:group style="position:absolute;left:3325;top:12150;width:2;height:728" coordorigin="3325,12150" coordsize="2,728">
              <v:shape style="position:absolute;left:3325;top:12150;width:2;height:728" coordorigin="3325,12150" coordsize="0,728" path="m3325,12877l3325,12150e" filled="f" stroked="t" strokeweight=".477019pt" strokecolor="#939393">
                <v:path arrowok="t"/>
              </v:shape>
            </v:group>
            <v:group style="position:absolute;left:6177;top:12150;width:2;height:728" coordorigin="6177,12150" coordsize="2,728">
              <v:shape style="position:absolute;left:6177;top:12150;width:2;height:728" coordorigin="6177,12150" coordsize="0,728" path="m6177,12877l6177,12150e" filled="f" stroked="t" strokeweight=".477019pt" strokecolor="#8C8C87">
                <v:path arrowok="t"/>
              </v:shape>
            </v:group>
            <v:group style="position:absolute;left:7909;top:12858;width:1908;height:2" coordorigin="7909,12858" coordsize="1908,2">
              <v:shape style="position:absolute;left:7909;top:12858;width:1908;height:2" coordorigin="7909,12858" coordsize="1908,0" path="m7909,12858l9817,12858e" filled="f" stroked="t" strokeweight=".954038pt" strokecolor="#A3A3A3">
                <v:path arrowok="t"/>
              </v:shape>
            </v:group>
            <v:group style="position:absolute;left:1307;top:929;width:8558;height:2" coordorigin="1307,929" coordsize="8558,2">
              <v:shape style="position:absolute;left:1307;top:929;width:8558;height:2" coordorigin="1307,929" coordsize="8558,0" path="m1307,929l9865,929e" filled="f" stroked="t" strokeweight=".954038pt" strokecolor="#939793">
                <v:path arrowok="t"/>
              </v:shape>
            </v:group>
            <v:group style="position:absolute;left:1278;top:900;width:2;height:11987" coordorigin="1278,900" coordsize="2,11987">
              <v:shape style="position:absolute;left:1278;top:900;width:2;height:11987" coordorigin="1278,900" coordsize="0,11987" path="m1278,12887l1278,900e" filled="f" stroked="t" strokeweight=".477019pt" strokecolor="#ACACAC">
                <v:path arrowok="t"/>
              </v:shape>
            </v:group>
            <v:group style="position:absolute;left:1259;top:12877;width:4894;height:2" coordorigin="1259,12877" coordsize="4894,2">
              <v:shape style="position:absolute;left:1259;top:12877;width:4894;height:2" coordorigin="1259,12877" coordsize="4894,0" path="m1259,12877l6154,12877e" filled="f" stroked="t" strokeweight=".477019pt" strokecolor="#979797">
                <v:path arrowok="t"/>
              </v:shape>
            </v:group>
            <v:group style="position:absolute;left:9827;top:900;width:2;height:11968" coordorigin="9827,900" coordsize="2,11968">
              <v:shape style="position:absolute;left:9827;top:900;width:2;height:11968" coordorigin="9827,900" coordsize="0,11968" path="m9827,12868l9827,900e" filled="f" stroked="t" strokeweight=".477019pt" strokecolor="#A8A8A8">
                <v:path arrowok="t"/>
              </v:shape>
            </v:group>
            <w10:wrap type="none"/>
          </v:group>
        </w:pict>
      </w:r>
      <w:r>
        <w:rPr/>
        <w:pict>
          <v:group style="position:absolute;margin-left:79.423706pt;margin-top:-288.697388pt;width:387.33962pt;height:267.094820pt;mso-position-horizontal-relative:page;mso-position-vertical-relative:paragraph;z-index:-480" coordorigin="1588,-5774" coordsize="7747,5342">
            <v:group style="position:absolute;left:1650;top:-5712;width:7594;height:2" coordorigin="1650,-5712" coordsize="7594,2">
              <v:shape style="position:absolute;left:1650;top:-5712;width:7594;height:2" coordorigin="1650,-5712" coordsize="7594,0" path="m1650,-5712l9245,-5712e" filled="f" stroked="t" strokeweight="6.20125pt" strokecolor="#979797">
                <v:path arrowok="t"/>
              </v:shape>
            </v:group>
            <v:group style="position:absolute;left:9273;top:-5607;width:2;height:5113" coordorigin="9273,-5607" coordsize="2,5113">
              <v:shape style="position:absolute;left:9273;top:-5607;width:2;height:5113" coordorigin="9273,-5607" coordsize="0,5113" path="m9273,-494l9273,-5607e" filled="f" stroked="t" strokeweight="6.20125pt" strokecolor="#93909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1"/>
          <w:szCs w:val="11"/>
          <w:color w:val="5D5D5B"/>
          <w:spacing w:val="0"/>
          <w:w w:val="121"/>
        </w:rPr>
        <w:t>POROSrrESJ:</w:t>
      </w:r>
      <w:r>
        <w:rPr>
          <w:rFonts w:ascii="Times New Roman" w:hAnsi="Times New Roman" w:cs="Times New Roman" w:eastAsia="Times New Roman"/>
          <w:sz w:val="11"/>
          <w:szCs w:val="11"/>
          <w:color w:val="000000"/>
          <w:spacing w:val="0"/>
          <w:w w:val="100"/>
        </w:rPr>
      </w:r>
    </w:p>
    <w:p>
      <w:pPr>
        <w:spacing w:before="45" w:after="0" w:line="240" w:lineRule="auto"/>
        <w:ind w:left="1918" w:right="-42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Arial" w:hAnsi="Arial" w:cs="Arial" w:eastAsia="Arial"/>
          <w:sz w:val="12"/>
          <w:szCs w:val="12"/>
          <w:color w:val="5D5D5B"/>
          <w:spacing w:val="0"/>
          <w:w w:val="103"/>
        </w:rPr>
        <w:t>OBJEKTl:zvRA</w:t>
      </w:r>
      <w:r>
        <w:rPr>
          <w:rFonts w:ascii="Arial" w:hAnsi="Arial" w:cs="Arial" w:eastAsia="Arial"/>
          <w:sz w:val="12"/>
          <w:szCs w:val="12"/>
          <w:color w:val="5D5D5B"/>
          <w:spacing w:val="-11"/>
          <w:w w:val="103"/>
        </w:rPr>
        <w:t>:</w:t>
      </w:r>
      <w:r>
        <w:rPr>
          <w:rFonts w:ascii="Arial" w:hAnsi="Arial" w:cs="Arial" w:eastAsia="Arial"/>
          <w:sz w:val="12"/>
          <w:szCs w:val="12"/>
          <w:color w:val="5D5D5B"/>
          <w:spacing w:val="0"/>
          <w:w w:val="103"/>
        </w:rPr>
        <w:t>AGJENCIA</w:t>
      </w:r>
      <w:r>
        <w:rPr>
          <w:rFonts w:ascii="Arial" w:hAnsi="Arial" w:cs="Arial" w:eastAsia="Arial"/>
          <w:sz w:val="12"/>
          <w:szCs w:val="12"/>
          <w:color w:val="5D5D5B"/>
          <w:spacing w:val="4"/>
          <w:w w:val="103"/>
        </w:rPr>
        <w:t> </w:t>
      </w:r>
      <w:r>
        <w:rPr>
          <w:rFonts w:ascii="Arial" w:hAnsi="Arial" w:cs="Arial" w:eastAsia="Arial"/>
          <w:sz w:val="12"/>
          <w:szCs w:val="12"/>
          <w:color w:val="494B49"/>
          <w:spacing w:val="8"/>
          <w:w w:val="133"/>
        </w:rPr>
        <w:t>E</w:t>
      </w:r>
      <w:r>
        <w:rPr>
          <w:rFonts w:ascii="Arial" w:hAnsi="Arial" w:cs="Arial" w:eastAsia="Arial"/>
          <w:sz w:val="12"/>
          <w:szCs w:val="12"/>
          <w:color w:val="494B49"/>
          <w:spacing w:val="0"/>
          <w:w w:val="101"/>
        </w:rPr>
        <w:t>AUDITlMIT</w:t>
      </w:r>
      <w:r>
        <w:rPr>
          <w:rFonts w:ascii="Arial" w:hAnsi="Arial" w:cs="Arial" w:eastAsia="Arial"/>
          <w:sz w:val="12"/>
          <w:szCs w:val="12"/>
          <w:color w:val="494B49"/>
          <w:spacing w:val="0"/>
          <w:w w:val="101"/>
        </w:rPr>
        <w:t> </w:t>
      </w:r>
      <w:r>
        <w:rPr>
          <w:rFonts w:ascii="Arial" w:hAnsi="Arial" w:cs="Arial" w:eastAsia="Arial"/>
          <w:sz w:val="13"/>
          <w:szCs w:val="13"/>
          <w:color w:val="494B49"/>
          <w:spacing w:val="0"/>
          <w:w w:val="97"/>
        </w:rPr>
        <w:t>TE</w:t>
      </w:r>
      <w:r>
        <w:rPr>
          <w:rFonts w:ascii="Arial" w:hAnsi="Arial" w:cs="Arial" w:eastAsia="Arial"/>
          <w:sz w:val="13"/>
          <w:szCs w:val="13"/>
          <w:color w:val="494B49"/>
          <w:spacing w:val="-24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5D5D5B"/>
          <w:spacing w:val="0"/>
          <w:w w:val="91"/>
        </w:rPr>
        <w:t>PROGRAMEVE</w:t>
      </w:r>
      <w:r>
        <w:rPr>
          <w:rFonts w:ascii="Arial" w:hAnsi="Arial" w:cs="Arial" w:eastAsia="Arial"/>
          <w:sz w:val="13"/>
          <w:szCs w:val="13"/>
          <w:color w:val="5D5D5B"/>
          <w:spacing w:val="-16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5D5D5B"/>
          <w:spacing w:val="0"/>
          <w:w w:val="97"/>
        </w:rPr>
        <w:t>TE</w:t>
      </w:r>
      <w:r>
        <w:rPr>
          <w:rFonts w:ascii="Arial" w:hAnsi="Arial" w:cs="Arial" w:eastAsia="Arial"/>
          <w:sz w:val="13"/>
          <w:szCs w:val="13"/>
          <w:color w:val="5D5D5B"/>
          <w:spacing w:val="-13"/>
          <w:w w:val="97"/>
        </w:rPr>
        <w:t> </w:t>
      </w:r>
      <w:r>
        <w:rPr>
          <w:rFonts w:ascii="Arial" w:hAnsi="Arial" w:cs="Arial" w:eastAsia="Arial"/>
          <w:sz w:val="12"/>
          <w:szCs w:val="12"/>
          <w:color w:val="5D5D5B"/>
          <w:spacing w:val="0"/>
          <w:w w:val="100"/>
        </w:rPr>
        <w:t>ASISTENCES</w:t>
      </w:r>
      <w:r>
        <w:rPr>
          <w:rFonts w:ascii="Arial" w:hAnsi="Arial" w:cs="Arial" w:eastAsia="Arial"/>
          <w:sz w:val="12"/>
          <w:szCs w:val="12"/>
          <w:color w:val="5D5D5B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D5D5B"/>
          <w:spacing w:val="0"/>
          <w:w w:val="91"/>
        </w:rPr>
        <w:t>AKREDITUAR</w:t>
      </w:r>
      <w:r>
        <w:rPr>
          <w:rFonts w:ascii="Times New Roman" w:hAnsi="Times New Roman" w:cs="Times New Roman" w:eastAsia="Times New Roman"/>
          <w:sz w:val="13"/>
          <w:szCs w:val="13"/>
          <w:color w:val="5D5D5B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D5D5B"/>
          <w:spacing w:val="0"/>
          <w:w w:val="91"/>
        </w:rPr>
        <w:t>NGA</w:t>
      </w:r>
      <w:r>
        <w:rPr>
          <w:rFonts w:ascii="Times New Roman" w:hAnsi="Times New Roman" w:cs="Times New Roman" w:eastAsia="Times New Roman"/>
          <w:sz w:val="13"/>
          <w:szCs w:val="13"/>
          <w:color w:val="5D5D5B"/>
          <w:spacing w:val="-4"/>
          <w:w w:val="9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D5D5B"/>
          <w:spacing w:val="0"/>
          <w:w w:val="106"/>
        </w:rPr>
        <w:t>BE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44" w:after="0" w:line="240" w:lineRule="auto"/>
        <w:ind w:right="-20"/>
        <w:jc w:val="left"/>
        <w:tabs>
          <w:tab w:pos="1100" w:val="left"/>
          <w:tab w:pos="1760" w:val="left"/>
          <w:tab w:pos="2680" w:val="left"/>
        </w:tabs>
        <w:rPr>
          <w:rFonts w:ascii="Arial" w:hAnsi="Arial" w:cs="Arial" w:eastAsia="Arial"/>
          <w:sz w:val="12"/>
          <w:szCs w:val="12"/>
        </w:rPr>
      </w:pPr>
      <w:rPr/>
      <w:r>
        <w:rPr/>
        <w:br w:type="column"/>
      </w:r>
      <w:r>
        <w:rPr>
          <w:rFonts w:ascii="Arial" w:hAnsi="Arial" w:cs="Arial" w:eastAsia="Arial"/>
          <w:sz w:val="10"/>
          <w:szCs w:val="10"/>
          <w:color w:val="5D5D5B"/>
          <w:w w:val="112"/>
        </w:rPr>
        <w:t>lnx</w:t>
      </w:r>
      <w:r>
        <w:rPr>
          <w:rFonts w:ascii="Arial" w:hAnsi="Arial" w:cs="Arial" w:eastAsia="Arial"/>
          <w:sz w:val="10"/>
          <w:szCs w:val="10"/>
          <w:color w:val="5D5D5B"/>
          <w:spacing w:val="-18"/>
          <w:w w:val="112"/>
        </w:rPr>
        <w:t>h</w:t>
      </w:r>
      <w:r>
        <w:rPr>
          <w:rFonts w:ascii="Arial" w:hAnsi="Arial" w:cs="Arial" w:eastAsia="Arial"/>
          <w:sz w:val="10"/>
          <w:szCs w:val="10"/>
          <w:color w:val="9C9C9C"/>
          <w:spacing w:val="0"/>
          <w:w w:val="119"/>
        </w:rPr>
        <w:t>i</w:t>
      </w:r>
      <w:r>
        <w:rPr>
          <w:rFonts w:ascii="Arial" w:hAnsi="Arial" w:cs="Arial" w:eastAsia="Arial"/>
          <w:sz w:val="10"/>
          <w:szCs w:val="10"/>
          <w:color w:val="9C9C9C"/>
          <w:spacing w:val="-7"/>
          <w:w w:val="119"/>
        </w:rPr>
        <w:t>n</w:t>
      </w:r>
      <w:r>
        <w:rPr>
          <w:rFonts w:ascii="Arial" w:hAnsi="Arial" w:cs="Arial" w:eastAsia="Arial"/>
          <w:sz w:val="10"/>
          <w:szCs w:val="10"/>
          <w:color w:val="727270"/>
          <w:spacing w:val="0"/>
          <w:w w:val="108"/>
        </w:rPr>
        <w:t>lor</w:t>
      </w:r>
      <w:r>
        <w:rPr>
          <w:rFonts w:ascii="Arial" w:hAnsi="Arial" w:cs="Arial" w:eastAsia="Arial"/>
          <w:sz w:val="10"/>
          <w:szCs w:val="10"/>
          <w:color w:val="727270"/>
          <w:spacing w:val="-17"/>
          <w:w w:val="100"/>
        </w:rPr>
        <w:t> </w:t>
      </w:r>
      <w:r>
        <w:rPr>
          <w:rFonts w:ascii="Arial" w:hAnsi="Arial" w:cs="Arial" w:eastAsia="Arial"/>
          <w:sz w:val="10"/>
          <w:szCs w:val="10"/>
          <w:color w:val="5D5D5B"/>
          <w:spacing w:val="0"/>
          <w:w w:val="104"/>
        </w:rPr>
        <w:t>Nderti</w:t>
      </w:r>
      <w:r>
        <w:rPr>
          <w:rFonts w:ascii="Arial" w:hAnsi="Arial" w:cs="Arial" w:eastAsia="Arial"/>
          <w:sz w:val="10"/>
          <w:szCs w:val="10"/>
          <w:color w:val="5D5D5B"/>
          <w:spacing w:val="-4"/>
          <w:w w:val="105"/>
        </w:rPr>
        <w:t>m</w:t>
      </w:r>
      <w:r>
        <w:rPr>
          <w:rFonts w:ascii="Arial" w:hAnsi="Arial" w:cs="Arial" w:eastAsia="Arial"/>
          <w:sz w:val="10"/>
          <w:szCs w:val="10"/>
          <w:color w:val="858585"/>
          <w:spacing w:val="0"/>
          <w:w w:val="217"/>
        </w:rPr>
        <w:t>l</w:t>
      </w:r>
      <w:r>
        <w:rPr>
          <w:rFonts w:ascii="Arial" w:hAnsi="Arial" w:cs="Arial" w:eastAsia="Arial"/>
          <w:sz w:val="10"/>
          <w:szCs w:val="10"/>
          <w:color w:val="858585"/>
          <w:spacing w:val="0"/>
          <w:w w:val="100"/>
        </w:rPr>
        <w:tab/>
      </w:r>
      <w:r>
        <w:rPr>
          <w:rFonts w:ascii="Arial" w:hAnsi="Arial" w:cs="Arial" w:eastAsia="Arial"/>
          <w:sz w:val="10"/>
          <w:szCs w:val="10"/>
          <w:color w:val="858585"/>
          <w:spacing w:val="0"/>
          <w:w w:val="100"/>
        </w:rPr>
      </w:r>
      <w:r>
        <w:rPr>
          <w:rFonts w:ascii="Arial" w:hAnsi="Arial" w:cs="Arial" w:eastAsia="Arial"/>
          <w:sz w:val="10"/>
          <w:szCs w:val="10"/>
          <w:color w:val="5D5D5B"/>
          <w:spacing w:val="0"/>
          <w:w w:val="122"/>
        </w:rPr>
        <w:t>vub</w:t>
      </w:r>
      <w:r>
        <w:rPr>
          <w:rFonts w:ascii="Arial" w:hAnsi="Arial" w:cs="Arial" w:eastAsia="Arial"/>
          <w:sz w:val="10"/>
          <w:szCs w:val="10"/>
          <w:color w:val="5D5D5B"/>
          <w:spacing w:val="0"/>
          <w:w w:val="100"/>
        </w:rPr>
        <w:tab/>
      </w:r>
      <w:r>
        <w:rPr>
          <w:rFonts w:ascii="Arial" w:hAnsi="Arial" w:cs="Arial" w:eastAsia="Arial"/>
          <w:sz w:val="10"/>
          <w:szCs w:val="10"/>
          <w:color w:val="5D5D5B"/>
          <w:spacing w:val="0"/>
          <w:w w:val="100"/>
        </w:rPr>
      </w:r>
      <w:r>
        <w:rPr>
          <w:rFonts w:ascii="Arial" w:hAnsi="Arial" w:cs="Arial" w:eastAsia="Arial"/>
          <w:sz w:val="12"/>
          <w:szCs w:val="12"/>
          <w:color w:val="5D5D5B"/>
          <w:spacing w:val="0"/>
          <w:w w:val="100"/>
          <w:position w:val="1"/>
        </w:rPr>
        <w:t>Janar</w:t>
      </w:r>
      <w:r>
        <w:rPr>
          <w:rFonts w:ascii="Arial" w:hAnsi="Arial" w:cs="Arial" w:eastAsia="Arial"/>
          <w:sz w:val="12"/>
          <w:szCs w:val="12"/>
          <w:color w:val="5D5D5B"/>
          <w:spacing w:val="3"/>
          <w:w w:val="100"/>
          <w:position w:val="1"/>
        </w:rPr>
        <w:t> </w:t>
      </w:r>
      <w:r>
        <w:rPr>
          <w:rFonts w:ascii="Arial" w:hAnsi="Arial" w:cs="Arial" w:eastAsia="Arial"/>
          <w:sz w:val="12"/>
          <w:szCs w:val="12"/>
          <w:color w:val="727270"/>
          <w:spacing w:val="0"/>
          <w:w w:val="160"/>
          <w:position w:val="1"/>
        </w:rPr>
        <w:t>•</w:t>
      </w:r>
      <w:r>
        <w:rPr>
          <w:rFonts w:ascii="Arial" w:hAnsi="Arial" w:cs="Arial" w:eastAsia="Arial"/>
          <w:sz w:val="12"/>
          <w:szCs w:val="12"/>
          <w:color w:val="727270"/>
          <w:spacing w:val="-21"/>
          <w:w w:val="100"/>
          <w:position w:val="1"/>
        </w:rPr>
        <w:t> </w:t>
      </w:r>
      <w:r>
        <w:rPr>
          <w:rFonts w:ascii="Arial" w:hAnsi="Arial" w:cs="Arial" w:eastAsia="Arial"/>
          <w:sz w:val="12"/>
          <w:szCs w:val="12"/>
          <w:color w:val="5D5D5B"/>
          <w:spacing w:val="0"/>
          <w:w w:val="100"/>
          <w:position w:val="1"/>
        </w:rPr>
        <w:t>2014</w:t>
        <w:tab/>
      </w:r>
      <w:r>
        <w:rPr>
          <w:rFonts w:ascii="Arial" w:hAnsi="Arial" w:cs="Arial" w:eastAsia="Arial"/>
          <w:sz w:val="12"/>
          <w:szCs w:val="12"/>
          <w:color w:val="5D5D5B"/>
          <w:spacing w:val="0"/>
          <w:w w:val="100"/>
          <w:position w:val="1"/>
        </w:rPr>
      </w:r>
      <w:r>
        <w:rPr>
          <w:rFonts w:ascii="Arial" w:hAnsi="Arial" w:cs="Arial" w:eastAsia="Arial"/>
          <w:sz w:val="12"/>
          <w:szCs w:val="12"/>
          <w:color w:val="727270"/>
          <w:spacing w:val="0"/>
          <w:w w:val="86"/>
          <w:position w:val="1"/>
        </w:rPr>
        <w:t>Shonim</w:t>
      </w:r>
      <w:r>
        <w:rPr>
          <w:rFonts w:ascii="Arial" w:hAnsi="Arial" w:cs="Arial" w:eastAsia="Arial"/>
          <w:sz w:val="12"/>
          <w:szCs w:val="12"/>
          <w:color w:val="727270"/>
          <w:spacing w:val="-6"/>
          <w:w w:val="87"/>
          <w:position w:val="1"/>
        </w:rPr>
        <w:t>e</w:t>
      </w:r>
      <w:r>
        <w:rPr>
          <w:rFonts w:ascii="Arial" w:hAnsi="Arial" w:cs="Arial" w:eastAsia="Arial"/>
          <w:sz w:val="12"/>
          <w:szCs w:val="12"/>
          <w:color w:val="BABABA"/>
          <w:spacing w:val="0"/>
          <w:w w:val="158"/>
          <w:position w:val="1"/>
        </w:rPr>
        <w:t>:</w:t>
      </w:r>
      <w:r>
        <w:rPr>
          <w:rFonts w:ascii="Arial" w:hAnsi="Arial" w:cs="Arial" w:eastAsia="Arial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96" w:after="0" w:line="240" w:lineRule="auto"/>
        <w:ind w:left="1745" w:right="1453"/>
        <w:jc w:val="center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494B49"/>
          <w:spacing w:val="0"/>
          <w:w w:val="100"/>
        </w:rPr>
        <w:t>SHK</w:t>
      </w:r>
      <w:r>
        <w:rPr>
          <w:rFonts w:ascii="Arial" w:hAnsi="Arial" w:cs="Arial" w:eastAsia="Arial"/>
          <w:sz w:val="13"/>
          <w:szCs w:val="13"/>
          <w:color w:val="494B49"/>
          <w:spacing w:val="-7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5D5D5B"/>
          <w:spacing w:val="0"/>
          <w:w w:val="105"/>
        </w:rPr>
        <w:t>:1:100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90" w:after="0" w:line="240" w:lineRule="auto"/>
        <w:ind w:left="1734" w:right="1641"/>
        <w:jc w:val="center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5D5D5B"/>
          <w:spacing w:val="0"/>
          <w:w w:val="105"/>
        </w:rPr>
        <w:t>FLETA: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jc w:val="center"/>
        <w:spacing w:after="0"/>
        <w:sectPr>
          <w:type w:val="continuous"/>
          <w:pgSz w:w="11920" w:h="16860"/>
          <w:pgMar w:top="640" w:bottom="280" w:left="1440" w:right="1680"/>
          <w:cols w:num="2" w:equalWidth="0">
            <w:col w:w="4168" w:space="660"/>
            <w:col w:w="3972"/>
          </w:cols>
        </w:sectPr>
      </w:pPr>
      <w:rPr/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66" w:lineRule="auto"/>
        <w:ind w:left="2296" w:right="69" w:firstLine="-600"/>
        <w:jc w:val="left"/>
        <w:tabs>
          <w:tab w:pos="2660" w:val="left"/>
        </w:tabs>
        <w:rPr>
          <w:rFonts w:ascii="Times New Roman" w:hAnsi="Times New Roman" w:cs="Times New Roman" w:eastAsia="Times New Roman"/>
          <w:sz w:val="30"/>
          <w:szCs w:val="30"/>
        </w:rPr>
      </w:pPr>
      <w:rPr/>
      <w:r>
        <w:rPr>
          <w:rFonts w:ascii="Times New Roman" w:hAnsi="Times New Roman" w:cs="Times New Roman" w:eastAsia="Times New Roman"/>
          <w:sz w:val="30"/>
          <w:szCs w:val="30"/>
          <w:color w:val="AA2B42"/>
          <w:spacing w:val="0"/>
          <w:w w:val="600"/>
        </w:rPr>
        <w:t>•</w:t>
      </w:r>
      <w:r>
        <w:rPr>
          <w:rFonts w:ascii="Times New Roman" w:hAnsi="Times New Roman" w:cs="Times New Roman" w:eastAsia="Times New Roman"/>
          <w:sz w:val="30"/>
          <w:szCs w:val="30"/>
          <w:color w:val="AA2B42"/>
          <w:spacing w:val="0"/>
          <w:w w:val="100"/>
        </w:rPr>
        <w:tab/>
        <w:tab/>
      </w:r>
      <w:r>
        <w:rPr>
          <w:rFonts w:ascii="Times New Roman" w:hAnsi="Times New Roman" w:cs="Times New Roman" w:eastAsia="Times New Roman"/>
          <w:sz w:val="30"/>
          <w:szCs w:val="30"/>
          <w:color w:val="AA2B42"/>
          <w:spacing w:val="0"/>
          <w:w w:val="100"/>
        </w:rPr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0"/>
          <w:w w:val="100"/>
        </w:rPr>
        <w:t>OBJEKT</w:t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27"/>
          <w:w w:val="100"/>
        </w:rPr>
        <w:t> </w:t>
      </w:r>
      <w:r>
        <w:rPr>
          <w:rFonts w:ascii="Arial" w:hAnsi="Arial" w:cs="Arial" w:eastAsia="Arial"/>
          <w:sz w:val="30"/>
          <w:szCs w:val="30"/>
          <w:color w:val="BA5259"/>
          <w:spacing w:val="0"/>
          <w:w w:val="100"/>
        </w:rPr>
        <w:t>Z¥RA</w:t>
      </w:r>
      <w:r>
        <w:rPr>
          <w:rFonts w:ascii="Arial" w:hAnsi="Arial" w:cs="Arial" w:eastAsia="Arial"/>
          <w:sz w:val="30"/>
          <w:szCs w:val="30"/>
          <w:color w:val="BA5259"/>
          <w:spacing w:val="-15"/>
          <w:w w:val="100"/>
        </w:rPr>
        <w:t> </w:t>
      </w:r>
      <w:r>
        <w:rPr>
          <w:rFonts w:ascii="Arial" w:hAnsi="Arial" w:cs="Arial" w:eastAsia="Arial"/>
          <w:sz w:val="30"/>
          <w:szCs w:val="30"/>
          <w:color w:val="BA5259"/>
          <w:spacing w:val="0"/>
          <w:w w:val="191"/>
        </w:rPr>
        <w:t>:</w:t>
      </w:r>
      <w:r>
        <w:rPr>
          <w:rFonts w:ascii="Arial" w:hAnsi="Arial" w:cs="Arial" w:eastAsia="Arial"/>
          <w:sz w:val="30"/>
          <w:szCs w:val="30"/>
          <w:color w:val="BA5259"/>
          <w:spacing w:val="-15"/>
          <w:w w:val="191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0"/>
          <w:w w:val="100"/>
        </w:rPr>
        <w:t>AGJENSI</w:t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0"/>
          <w:w w:val="100"/>
        </w:rPr>
        <w:t>AUDITIMIT</w:t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0"/>
          <w:w w:val="100"/>
        </w:rPr>
        <w:t>PROGRAMIT</w:t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0"/>
          <w:w w:val="100"/>
        </w:rPr>
        <w:t>ASISTENCE</w:t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0"/>
          <w:w w:val="112"/>
        </w:rPr>
        <w:t>E</w:t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0"/>
          <w:w w:val="112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0"/>
          <w:w w:val="100"/>
        </w:rPr>
        <w:t>AKREDITUAR</w:t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0"/>
          <w:w w:val="100"/>
        </w:rPr>
        <w:t>NGA</w:t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0"/>
          <w:w w:val="100"/>
        </w:rPr>
        <w:t>BASHKIM</w:t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30"/>
          <w:szCs w:val="30"/>
          <w:color w:val="BA5259"/>
          <w:spacing w:val="0"/>
          <w:w w:val="103"/>
        </w:rPr>
        <w:t>EUROPIAN</w:t>
      </w:r>
      <w:r>
        <w:rPr>
          <w:rFonts w:ascii="Times New Roman" w:hAnsi="Times New Roman" w:cs="Times New Roman" w:eastAsia="Times New Roman"/>
          <w:sz w:val="30"/>
          <w:szCs w:val="30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2279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570.239973pt;height:372.48pt;mso-position-horizontal-relative:char;mso-position-vertical-relative:line" type="#_x0000_t75">
            <v:imagedata r:id="rId9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16860" w:h="11920" w:orient="landscape"/>
          <w:pgMar w:top="1080" w:bottom="280" w:left="2420" w:right="620"/>
        </w:sectPr>
      </w:pPr>
      <w:rPr/>
    </w:p>
    <w:p>
      <w:pPr>
        <w:spacing w:before="80" w:after="0" w:line="240" w:lineRule="auto"/>
        <w:ind w:left="184" w:right="-65"/>
        <w:jc w:val="left"/>
        <w:tabs>
          <w:tab w:pos="252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81"/>
        </w:rPr>
        <w:t>Min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2"/>
          <w:w w:val="8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81"/>
        </w:rPr>
        <w:t>tua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81"/>
        </w:rPr>
        <w:t>r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5"/>
          <w:w w:val="8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81"/>
        </w:rPr>
        <w:t>ng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81"/>
        </w:rPr>
        <w:t>a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2"/>
          <w:w w:val="8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</w:rPr>
        <w:t>v.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878787"/>
          <w:spacing w:val="0"/>
          <w:w w:val="90"/>
        </w:rPr>
        <w:t>K.</w:t>
      </w:r>
      <w:r>
        <w:rPr>
          <w:rFonts w:ascii="Times New Roman" w:hAnsi="Times New Roman" w:cs="Times New Roman" w:eastAsia="Times New Roman"/>
          <w:sz w:val="12"/>
          <w:szCs w:val="12"/>
          <w:color w:val="878787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-11"/>
          <w:w w:val="86"/>
        </w:rPr>
        <w:t>M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137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82"/>
        </w:rPr>
        <w:t>Nr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14"/>
          <w:w w:val="8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96"/>
        </w:rPr>
        <w:t>Sl9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97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83"/>
        </w:rPr>
        <w:t>Date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-6"/>
          <w:w w:val="83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-4"/>
          <w:w w:val="88"/>
        </w:rPr>
        <w:t>7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-12"/>
          <w:w w:val="137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81"/>
        </w:rPr>
        <w:t>11.1994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</w:rPr>
      </w:r>
      <w:r>
        <w:rPr>
          <w:rFonts w:ascii="Times New Roman" w:hAnsi="Times New Roman" w:cs="Times New Roman" w:eastAsia="Times New Roman"/>
          <w:sz w:val="16"/>
          <w:szCs w:val="16"/>
          <w:color w:val="2A2A2A"/>
          <w:spacing w:val="0"/>
          <w:w w:val="100"/>
          <w:position w:val="1"/>
        </w:rPr>
        <w:t>KARTEL</w:t>
      </w:r>
      <w:r>
        <w:rPr>
          <w:rFonts w:ascii="Times New Roman" w:hAnsi="Times New Roman" w:cs="Times New Roman" w:eastAsia="Times New Roman"/>
          <w:sz w:val="16"/>
          <w:szCs w:val="16"/>
          <w:color w:val="2A2A2A"/>
          <w:spacing w:val="0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2A2A2A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A2A2A"/>
          <w:spacing w:val="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414141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414141"/>
          <w:spacing w:val="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A2A2A"/>
          <w:spacing w:val="0"/>
          <w:w w:val="101"/>
          <w:position w:val="1"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color w:val="2A2A2A"/>
          <w:spacing w:val="-2"/>
          <w:w w:val="101"/>
          <w:position w:val="1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525252"/>
          <w:spacing w:val="0"/>
          <w:w w:val="100"/>
          <w:position w:val="1"/>
        </w:rPr>
        <w:t>SU</w:t>
      </w:r>
      <w:r>
        <w:rPr>
          <w:rFonts w:ascii="Times New Roman" w:hAnsi="Times New Roman" w:cs="Times New Roman" w:eastAsia="Times New Roman"/>
          <w:sz w:val="16"/>
          <w:szCs w:val="16"/>
          <w:color w:val="525252"/>
          <w:spacing w:val="-2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A2A2A"/>
          <w:spacing w:val="0"/>
          <w:w w:val="100"/>
          <w:position w:val="1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A2A2A"/>
          <w:spacing w:val="-6"/>
          <w:w w:val="100"/>
          <w:position w:val="1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525252"/>
          <w:spacing w:val="0"/>
          <w:w w:val="100"/>
          <w:position w:val="1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color w:val="525252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525252"/>
          <w:spacing w:val="1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525252"/>
          <w:spacing w:val="0"/>
          <w:w w:val="100"/>
          <w:position w:val="1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color w:val="525252"/>
          <w:spacing w:val="0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525252"/>
          <w:spacing w:val="2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A2A2A"/>
          <w:spacing w:val="0"/>
          <w:w w:val="107"/>
          <w:position w:val="1"/>
        </w:rPr>
        <w:t>PALUAJ</w:t>
      </w:r>
      <w:r>
        <w:rPr>
          <w:rFonts w:ascii="Times New Roman" w:hAnsi="Times New Roman" w:cs="Times New Roman" w:eastAsia="Times New Roman"/>
          <w:sz w:val="16"/>
          <w:szCs w:val="16"/>
          <w:color w:val="2A2A2A"/>
          <w:spacing w:val="-6"/>
          <w:w w:val="107"/>
          <w:position w:val="1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525252"/>
          <w:spacing w:val="-3"/>
          <w:w w:val="109"/>
          <w:position w:val="1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color w:val="2A2A2A"/>
          <w:spacing w:val="0"/>
          <w:w w:val="106"/>
          <w:position w:val="1"/>
        </w:rPr>
        <w:t>HME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1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525252"/>
          <w:w w:val="95"/>
        </w:rPr>
        <w:t>A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287"/>
        </w:rPr>
        <w:t>·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70"/>
          <w:w w:val="287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16"/>
        </w:rPr>
        <w:t>S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4"/>
          <w:w w:val="115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2A2A2A"/>
          <w:spacing w:val="-7"/>
          <w:w w:val="93"/>
        </w:rPr>
        <w:t>K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-3"/>
          <w:w w:val="117"/>
        </w:rPr>
        <w:t>S</w:t>
      </w:r>
      <w:r>
        <w:rPr>
          <w:rFonts w:ascii="Times New Roman" w:hAnsi="Times New Roman" w:cs="Times New Roman" w:eastAsia="Times New Roman"/>
          <w:sz w:val="13"/>
          <w:szCs w:val="13"/>
          <w:color w:val="2A2A2A"/>
          <w:spacing w:val="0"/>
          <w:w w:val="112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2A2A2A"/>
          <w:spacing w:val="5"/>
          <w:w w:val="112"/>
        </w:rPr>
        <w:t>O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82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2A2A2A"/>
          <w:spacing w:val="0"/>
          <w:w w:val="144"/>
        </w:rPr>
        <w:t>II</w:t>
      </w:r>
      <w:r>
        <w:rPr>
          <w:rFonts w:ascii="Times New Roman" w:hAnsi="Times New Roman" w:cs="Times New Roman" w:eastAsia="Times New Roman"/>
          <w:sz w:val="13"/>
          <w:szCs w:val="13"/>
          <w:color w:val="2A2A2A"/>
          <w:spacing w:val="-17"/>
          <w:w w:val="144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2A2A2A"/>
          <w:spacing w:val="0"/>
          <w:w w:val="107"/>
        </w:rPr>
        <w:t>1</w:t>
      </w:r>
      <w:r>
        <w:rPr>
          <w:rFonts w:ascii="Times New Roman" w:hAnsi="Times New Roman" w:cs="Times New Roman" w:eastAsia="Times New Roman"/>
          <w:sz w:val="13"/>
          <w:szCs w:val="13"/>
          <w:color w:val="2A2A2A"/>
          <w:spacing w:val="-1"/>
          <w:w w:val="107"/>
        </w:rPr>
        <w:t>0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107"/>
        </w:rPr>
        <w:t>£:-.'TIFI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-13"/>
          <w:w w:val="107"/>
        </w:rPr>
        <w:t>K</w:t>
      </w:r>
      <w:r>
        <w:rPr>
          <w:rFonts w:ascii="Times New Roman" w:hAnsi="Times New Roman" w:cs="Times New Roman" w:eastAsia="Times New Roman"/>
          <w:sz w:val="13"/>
          <w:szCs w:val="13"/>
          <w:color w:val="2A2A2A"/>
          <w:spacing w:val="0"/>
          <w:w w:val="107"/>
        </w:rPr>
        <w:t>IM</w:t>
      </w:r>
      <w:r>
        <w:rPr>
          <w:rFonts w:ascii="Times New Roman" w:hAnsi="Times New Roman" w:cs="Times New Roman" w:eastAsia="Times New Roman"/>
          <w:sz w:val="13"/>
          <w:szCs w:val="13"/>
          <w:color w:val="2A2A2A"/>
          <w:spacing w:val="-7"/>
          <w:w w:val="107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107"/>
        </w:rPr>
        <w:t>T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-9"/>
          <w:w w:val="107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0"/>
          <w:w w:val="94"/>
        </w:rPr>
        <w:t>PA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98"/>
        </w:rPr>
        <w:t>SU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0"/>
          <w:w w:val="99"/>
        </w:rPr>
        <w:t>R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8"/>
        </w:rPr>
        <w:t>SE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6" w:after="0" w:line="170" w:lineRule="exact"/>
        <w:jc w:val="left"/>
        <w:rPr>
          <w:sz w:val="17"/>
          <w:szCs w:val="17"/>
        </w:rPr>
      </w:pPr>
      <w:rPr/>
      <w:r>
        <w:rPr/>
        <w:br w:type="column"/>
      </w:r>
      <w:r>
        <w:rPr>
          <w:sz w:val="17"/>
          <w:szCs w:val="17"/>
        </w:rPr>
      </w:r>
    </w:p>
    <w:p>
      <w:pPr>
        <w:spacing w:before="0" w:after="0" w:line="240" w:lineRule="auto"/>
        <w:ind w:left="661" w:right="1263"/>
        <w:jc w:val="center"/>
        <w:tabs>
          <w:tab w:pos="142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757575"/>
          <w:w w:val="92"/>
        </w:rPr>
        <w:t>Vol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w w:val="93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-68"/>
          <w:w w:val="143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-15"/>
          <w:w w:val="113"/>
        </w:rPr>
        <w:t>1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-15"/>
          <w:w w:val="106"/>
        </w:rPr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6"/>
          <w:u w:val="single" w:color="999999"/>
        </w:rPr>
        <w:t>7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6"/>
          <w:u w:val="single" w:color="999999"/>
        </w:rPr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  <w:u w:val="single" w:color="999999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  <w:u w:val="single" w:color="999999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  <w:u w:val="single" w:color="999999"/>
        </w:rPr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137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-24"/>
          <w:w w:val="137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85"/>
        </w:rPr>
        <w:t>Fq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137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90" w:after="0" w:line="147" w:lineRule="exact"/>
        <w:ind w:left="-30" w:right="708"/>
        <w:jc w:val="center"/>
        <w:tabs>
          <w:tab w:pos="1420" w:val="left"/>
          <w:tab w:pos="220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9A9A9A"/>
          <w:w w:val="124"/>
        </w:rPr>
        <w:t>-</w:t>
      </w:r>
      <w:r>
        <w:rPr>
          <w:rFonts w:ascii="Arial" w:hAnsi="Arial" w:cs="Arial" w:eastAsia="Arial"/>
          <w:sz w:val="13"/>
          <w:szCs w:val="13"/>
          <w:color w:val="9A9A9A"/>
          <w:w w:val="123"/>
        </w:rPr>
        <w:t>&gt;</w:t>
      </w:r>
      <w:r>
        <w:rPr>
          <w:rFonts w:ascii="Arial" w:hAnsi="Arial" w:cs="Arial" w:eastAsia="Arial"/>
          <w:sz w:val="13"/>
          <w:szCs w:val="13"/>
          <w:color w:val="9A9A9A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90"/>
        </w:rPr>
        <w:t>Vijo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91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89"/>
        </w:rPr>
        <w:t>nga: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94"/>
        </w:rPr>
        <w:t>V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10"/>
          <w:w w:val="94"/>
        </w:rPr>
        <w:t>o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64"/>
        </w:rPr>
        <w:t>l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100"/>
          <w:u w:val="single" w:color="B2B2B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100"/>
          <w:u w:val="single" w:color="B2B2B2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100"/>
          <w:u w:val="single" w:color="B2B2B2"/>
        </w:rPr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-2"/>
          <w:w w:val="205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91"/>
        </w:rPr>
        <w:t>Fq.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  <w:u w:val="single" w:color="999999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  <w:u w:val="single" w:color="999999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  <w:u w:val="single" w:color="999999"/>
        </w:rPr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jc w:val="center"/>
        <w:spacing w:after="0"/>
        <w:sectPr>
          <w:pgSz w:w="11920" w:h="16860"/>
          <w:pgMar w:top="700" w:bottom="280" w:left="1140" w:right="1680"/>
          <w:cols w:num="2" w:equalWidth="0">
            <w:col w:w="5787" w:space="297"/>
            <w:col w:w="3016"/>
          </w:cols>
        </w:sectPr>
      </w:pPr>
      <w:rPr/>
    </w:p>
    <w:p>
      <w:pPr>
        <w:spacing w:before="64" w:after="0" w:line="240" w:lineRule="auto"/>
        <w:ind w:left="395" w:right="-149"/>
        <w:jc w:val="left"/>
        <w:tabs>
          <w:tab w:pos="162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</w:rPr>
        <w:t>Zona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88"/>
        </w:rPr>
        <w:t>Ka&lt;!llstral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16"/>
          <w:w w:val="88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6"/>
          <w:w w:val="202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6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100"/>
          <w:u w:val="single" w:color="B2B2B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100"/>
          <w:u w:val="single" w:color="B2B2B2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100"/>
          <w:u w:val="single" w:color="B2B2B2"/>
        </w:rPr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-32"/>
          <w:w w:val="56"/>
        </w:rPr>
        <w:t>8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-13"/>
          <w:w w:val="122"/>
        </w:rPr>
        <w:t>,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56"/>
        </w:rPr>
        <w:t>!..!.1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-10"/>
          <w:w w:val="56"/>
        </w:rPr>
        <w:t>,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-30"/>
          <w:w w:val="122"/>
        </w:rPr>
        <w:t>,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-2"/>
          <w:w w:val="56"/>
        </w:rPr>
        <w:t>6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-2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-31"/>
          <w:w w:val="100"/>
          <w:u w:val="single" w:color="868686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-31"/>
          <w:w w:val="100"/>
          <w:u w:val="single" w:color="868686"/>
        </w:rPr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-31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56"/>
        </w:rPr>
        <w:t>0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35" w:after="0" w:line="240" w:lineRule="auto"/>
        <w:ind w:right="-60"/>
        <w:jc w:val="left"/>
        <w:tabs>
          <w:tab w:pos="174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-4"/>
          <w:w w:val="92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-8"/>
          <w:w w:val="100"/>
        </w:rPr>
        <w:t>R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1"/>
          <w:w w:val="205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98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95"/>
        </w:rPr>
        <w:t>PASU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95"/>
        </w:rPr>
        <w:t>R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11"/>
          <w:w w:val="95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-10"/>
          <w:w w:val="78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9"/>
        </w:rPr>
        <w:t>S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134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7"/>
          <w:w w:val="134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-10"/>
          <w:w w:val="84"/>
        </w:rPr>
        <w:t>,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-72"/>
          <w:w w:val="113"/>
        </w:rPr>
        <w:t>1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-40"/>
          <w:w w:val="76"/>
        </w:rPr>
        <w:t>!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-26"/>
          <w:w w:val="84"/>
        </w:rPr>
        <w:t>3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-8"/>
          <w:w w:val="76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-35"/>
          <w:w w:val="45"/>
        </w:rPr>
        <w:t>4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-6"/>
          <w:w w:val="75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-18"/>
          <w:w w:val="44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-27"/>
          <w:w w:val="76"/>
        </w:rPr>
        <w:t>!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0"/>
          <w:w w:val="45"/>
        </w:rPr>
        <w:t>!!.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-2"/>
          <w:w w:val="45"/>
        </w:rPr>
        <w:t>0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6"/>
          <w:w w:val="271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6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100"/>
          <w:u w:val="single" w:color="B2B2B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100"/>
          <w:u w:val="single" w:color="B2B2B2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100"/>
          <w:u w:val="single" w:color="B2B2B2"/>
        </w:rPr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6"/>
          <w:w w:val="271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143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2" w:after="0" w:line="130" w:lineRule="exact"/>
        <w:jc w:val="left"/>
        <w:rPr>
          <w:sz w:val="13"/>
          <w:szCs w:val="13"/>
        </w:rPr>
      </w:pPr>
      <w:rPr/>
      <w:r>
        <w:rPr/>
        <w:br w:type="column"/>
      </w:r>
      <w:r>
        <w:rPr>
          <w:sz w:val="13"/>
          <w:szCs w:val="13"/>
        </w:rPr>
      </w:r>
    </w:p>
    <w:p>
      <w:pPr>
        <w:spacing w:before="0" w:after="0" w:line="121" w:lineRule="exact"/>
        <w:ind w:right="-20"/>
        <w:jc w:val="left"/>
        <w:tabs>
          <w:tab w:pos="1060" w:val="left"/>
          <w:tab w:pos="3360" w:val="left"/>
        </w:tabs>
        <w:rPr>
          <w:rFonts w:ascii="Arial" w:hAnsi="Arial" w:cs="Arial" w:eastAsia="Arial"/>
          <w:sz w:val="11"/>
          <w:szCs w:val="11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14.209991pt;margin-top:2.634545pt;width:162.215419pt;height:15pt;mso-position-horizontal-relative:page;mso-position-vertical-relative:paragraph;z-index:-470" type="#_x0000_t202" filled="f" stroked="f">
            <v:textbox inset="0,0,0,0">
              <w:txbxContent>
                <w:p>
                  <w:pPr>
                    <w:spacing w:before="0" w:after="0" w:line="300" w:lineRule="exact"/>
                    <w:ind w:right="-85"/>
                    <w:jc w:val="left"/>
                    <w:tabs>
                      <w:tab w:pos="720" w:val="left"/>
                      <w:tab w:pos="1440" w:val="left"/>
                      <w:tab w:pos="2900" w:val="left"/>
                    </w:tabs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30"/>
                      <w:szCs w:val="30"/>
                      <w:color w:val="B3B3B3"/>
                      <w:spacing w:val="0"/>
                      <w:w w:val="164"/>
                    </w:rPr>
                    <w:t>--</w:t>
                  </w:r>
                  <w:r>
                    <w:rPr>
                      <w:rFonts w:ascii="Times New Roman" w:hAnsi="Times New Roman" w:cs="Times New Roman" w:eastAsia="Times New Roman"/>
                      <w:sz w:val="30"/>
                      <w:szCs w:val="30"/>
                      <w:color w:val="B3B3B3"/>
                      <w:spacing w:val="0"/>
                      <w:w w:val="100"/>
                    </w:rPr>
                    <w:tab/>
                  </w:r>
                  <w:r>
                    <w:rPr>
                      <w:rFonts w:ascii="Times New Roman" w:hAnsi="Times New Roman" w:cs="Times New Roman" w:eastAsia="Times New Roman"/>
                      <w:sz w:val="30"/>
                      <w:szCs w:val="30"/>
                      <w:color w:val="B3B3B3"/>
                      <w:spacing w:val="0"/>
                      <w:w w:val="164"/>
                    </w:rPr>
                    <w:t>--</w:t>
                  </w:r>
                  <w:r>
                    <w:rPr>
                      <w:rFonts w:ascii="Times New Roman" w:hAnsi="Times New Roman" w:cs="Times New Roman" w:eastAsia="Times New Roman"/>
                      <w:sz w:val="30"/>
                      <w:szCs w:val="30"/>
                      <w:color w:val="B3B3B3"/>
                      <w:spacing w:val="0"/>
                      <w:w w:val="100"/>
                    </w:rPr>
                    <w:tab/>
                  </w:r>
                  <w:r>
                    <w:rPr>
                      <w:rFonts w:ascii="Times New Roman" w:hAnsi="Times New Roman" w:cs="Times New Roman" w:eastAsia="Times New Roman"/>
                      <w:sz w:val="30"/>
                      <w:szCs w:val="30"/>
                      <w:color w:val="B3B3B3"/>
                      <w:spacing w:val="0"/>
                      <w:w w:val="164"/>
                    </w:rPr>
                    <w:t>--</w:t>
                  </w:r>
                  <w:r>
                    <w:rPr>
                      <w:rFonts w:ascii="Times New Roman" w:hAnsi="Times New Roman" w:cs="Times New Roman" w:eastAsia="Times New Roman"/>
                      <w:sz w:val="30"/>
                      <w:szCs w:val="30"/>
                      <w:color w:val="B3B3B3"/>
                      <w:spacing w:val="0"/>
                      <w:w w:val="100"/>
                    </w:rPr>
                    <w:tab/>
                  </w:r>
                  <w:r>
                    <w:rPr>
                      <w:rFonts w:ascii="Times New Roman" w:hAnsi="Times New Roman" w:cs="Times New Roman" w:eastAsia="Times New Roman"/>
                      <w:sz w:val="30"/>
                      <w:szCs w:val="30"/>
                      <w:color w:val="B3B3B3"/>
                      <w:spacing w:val="0"/>
                      <w:w w:val="164"/>
                    </w:rPr>
                    <w:t>--</w:t>
                  </w:r>
                  <w:r>
                    <w:rPr>
                      <w:rFonts w:ascii="Times New Roman" w:hAnsi="Times New Roman" w:cs="Times New Roman" w:eastAsia="Times New Roman"/>
                      <w:sz w:val="30"/>
                      <w:szCs w:val="30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7"/>
          <w:w w:val="88"/>
          <w:position w:val="-2"/>
        </w:rPr>
        <w:t>V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88"/>
          <w:position w:val="-2"/>
        </w:rPr>
        <w:t>•j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-6"/>
          <w:w w:val="88"/>
          <w:position w:val="-2"/>
        </w:rPr>
        <w:t>o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88"/>
          <w:position w:val="-2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88"/>
          <w:position w:val="-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97"/>
          <w:position w:val="-2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16"/>
          <w:w w:val="96"/>
          <w:position w:val="-2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4"/>
          <w:w w:val="202"/>
          <w:position w:val="-2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85"/>
          <w:position w:val="-2"/>
        </w:rPr>
        <w:t>Vo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2"/>
          <w:w w:val="84"/>
          <w:position w:val="-2"/>
        </w:rPr>
        <w:t>l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-15"/>
          <w:w w:val="137"/>
          <w:position w:val="-2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-15"/>
          <w:w w:val="100"/>
          <w:position w:val="-2"/>
        </w:rPr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100"/>
          <w:u w:val="single" w:color="999999"/>
          <w:position w:val="-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100"/>
          <w:u w:val="single" w:color="999999"/>
          <w:position w:val="-2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100"/>
          <w:u w:val="single" w:color="999999"/>
          <w:position w:val="-2"/>
        </w:rPr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37"/>
          <w:position w:val="-2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-24"/>
          <w:w w:val="137"/>
          <w:position w:val="-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85"/>
          <w:position w:val="-2"/>
        </w:rPr>
        <w:t>Fq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137"/>
          <w:position w:val="-2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-9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6"/>
          <w:w w:val="300"/>
          <w:position w:val="-2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300"/>
          <w:position w:val="-2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-2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89"/>
          <w:position w:val="-2"/>
        </w:rPr>
        <w:t>deri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5"/>
          <w:w w:val="89"/>
          <w:position w:val="-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89"/>
          <w:position w:val="-2"/>
        </w:rPr>
        <w:t>ne: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1"/>
          <w:w w:val="89"/>
          <w:position w:val="-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87"/>
          <w:position w:val="-2"/>
        </w:rPr>
        <w:t>Vol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3"/>
          <w:w w:val="88"/>
          <w:position w:val="-2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6"/>
          <w:w w:val="300"/>
          <w:position w:val="-2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6"/>
          <w:w w:val="300"/>
          <w:position w:val="-2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-2"/>
          <w:w w:val="205"/>
          <w:position w:val="-2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85"/>
          <w:position w:val="-2"/>
        </w:rPr>
        <w:t>Fq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4"/>
          <w:w w:val="137"/>
          <w:position w:val="-2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4"/>
          <w:w w:val="100"/>
          <w:position w:val="-2"/>
        </w:rPr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100"/>
          <w:u w:val="single" w:color="999999"/>
          <w:position w:val="-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100"/>
          <w:u w:val="single" w:color="999999"/>
          <w:position w:val="-2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100"/>
          <w:u w:val="single" w:color="999999"/>
          <w:position w:val="-2"/>
        </w:rPr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100"/>
          <w:position w:val="-2"/>
        </w:rPr>
        <w:t> </w:t>
      </w:r>
      <w:r>
        <w:rPr>
          <w:rFonts w:ascii="Arial" w:hAnsi="Arial" w:cs="Arial" w:eastAsia="Arial"/>
          <w:sz w:val="11"/>
          <w:szCs w:val="11"/>
          <w:color w:val="9A9A9A"/>
          <w:spacing w:val="0"/>
          <w:w w:val="100"/>
          <w:position w:val="-2"/>
        </w:rPr>
        <w:t>--·&gt;</w:t>
      </w:r>
      <w:r>
        <w:rPr>
          <w:rFonts w:ascii="Arial" w:hAnsi="Arial" w:cs="Arial" w:eastAsia="Arial"/>
          <w:sz w:val="11"/>
          <w:szCs w:val="11"/>
          <w:color w:val="000000"/>
          <w:spacing w:val="0"/>
          <w:w w:val="100"/>
          <w:position w:val="0"/>
        </w:rPr>
      </w:r>
    </w:p>
    <w:p>
      <w:pPr>
        <w:spacing w:before="0" w:after="0" w:line="135" w:lineRule="exact"/>
        <w:ind w:left="806" w:right="-20"/>
        <w:jc w:val="left"/>
        <w:tabs>
          <w:tab w:pos="1520" w:val="left"/>
          <w:tab w:pos="226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426.503754pt;margin-top:17.595051pt;width:42.065968pt;height:.1pt;mso-position-horizontal-relative:page;mso-position-vertical-relative:paragraph;z-index:-471" coordorigin="8530,352" coordsize="841,2">
            <v:shape style="position:absolute;left:8530;top:352;width:841;height:2" coordorigin="8530,352" coordsize="841,0" path="m8530,352l9371,352e" filled="f" stroked="t" strokeweight=".26pt" strokecolor="#999999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color w:val="9A9A9A"/>
          <w:spacing w:val="0"/>
          <w:w w:val="237"/>
          <w:position w:val="-6"/>
        </w:rPr>
        <w:t>--</w:t>
      </w:r>
      <w:r>
        <w:rPr>
          <w:rFonts w:ascii="Times New Roman" w:hAnsi="Times New Roman" w:cs="Times New Roman" w:eastAsia="Times New Roman"/>
          <w:sz w:val="24"/>
          <w:szCs w:val="24"/>
          <w:color w:val="9A9A9A"/>
          <w:spacing w:val="0"/>
          <w:w w:val="100"/>
          <w:position w:val="-6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9A9A9A"/>
          <w:spacing w:val="0"/>
          <w:w w:val="100"/>
          <w:position w:val="-6"/>
        </w:rPr>
      </w:r>
      <w:r>
        <w:rPr>
          <w:rFonts w:ascii="Times New Roman" w:hAnsi="Times New Roman" w:cs="Times New Roman" w:eastAsia="Times New Roman"/>
          <w:sz w:val="18"/>
          <w:szCs w:val="18"/>
          <w:color w:val="9A9A9A"/>
          <w:spacing w:val="0"/>
          <w:w w:val="237"/>
          <w:position w:val="-6"/>
        </w:rPr>
        <w:t>--</w:t>
      </w:r>
      <w:r>
        <w:rPr>
          <w:rFonts w:ascii="Times New Roman" w:hAnsi="Times New Roman" w:cs="Times New Roman" w:eastAsia="Times New Roman"/>
          <w:sz w:val="18"/>
          <w:szCs w:val="18"/>
          <w:color w:val="9A9A9A"/>
          <w:spacing w:val="-74"/>
          <w:w w:val="237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9A9A9A"/>
          <w:spacing w:val="0"/>
          <w:w w:val="100"/>
          <w:position w:val="-6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9A9A9A"/>
          <w:spacing w:val="0"/>
          <w:w w:val="237"/>
          <w:position w:val="-6"/>
        </w:rPr>
        <w:t>--</w:t>
      </w:r>
      <w:r>
        <w:rPr>
          <w:rFonts w:ascii="Times New Roman" w:hAnsi="Times New Roman" w:cs="Times New Roman" w:eastAsia="Times New Roman"/>
          <w:sz w:val="18"/>
          <w:szCs w:val="18"/>
          <w:color w:val="9A9A9A"/>
          <w:spacing w:val="-26"/>
          <w:w w:val="237"/>
          <w:position w:val="-6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B3B3B3"/>
          <w:spacing w:val="0"/>
          <w:w w:val="196"/>
          <w:position w:val="-6"/>
        </w:rPr>
        <w:t>--</w:t>
      </w:r>
      <w:r>
        <w:rPr>
          <w:rFonts w:ascii="Times New Roman" w:hAnsi="Times New Roman" w:cs="Times New Roman" w:eastAsia="Times New Roman"/>
          <w:sz w:val="25"/>
          <w:szCs w:val="25"/>
          <w:color w:val="B3B3B3"/>
          <w:spacing w:val="-84"/>
          <w:w w:val="196"/>
          <w:position w:val="-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B3B3B3"/>
          <w:spacing w:val="3"/>
          <w:w w:val="211"/>
          <w:position w:val="-6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9A9A9A"/>
          <w:spacing w:val="0"/>
          <w:w w:val="421"/>
          <w:position w:val="-6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140" w:right="1680"/>
          <w:cols w:num="3" w:equalWidth="0">
            <w:col w:w="1874" w:space="296"/>
            <w:col w:w="2034" w:space="499"/>
            <w:col w:w="4397"/>
          </w:cols>
        </w:sectPr>
      </w:pPr>
      <w:rPr/>
    </w:p>
    <w:p>
      <w:pPr>
        <w:spacing w:before="0" w:after="0" w:line="133" w:lineRule="exact"/>
        <w:ind w:left="414" w:right="-59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4"/>
          <w:w w:val="129"/>
        </w:rPr>
        <w:t>l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99"/>
        </w:rPr>
        <w:t>ndek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-9"/>
          <w:w w:val="100"/>
        </w:rPr>
        <w:t>s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98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</w:rPr>
        <w:t>anes: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1"/>
          <w:w w:val="204"/>
        </w:rPr>
        <w:t>-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434"/>
        </w:rPr>
        <w:t>-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434"/>
        </w:rPr>
        <w:t>-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-52"/>
          <w:w w:val="434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434"/>
        </w:rPr>
        <w:t>-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-62"/>
          <w:w w:val="434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434"/>
        </w:rPr>
        <w:t>-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-83"/>
          <w:w w:val="434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434"/>
        </w:rPr>
        <w:t>-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387"/>
        </w:rPr>
        <w:t>-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-26"/>
          <w:w w:val="387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387"/>
        </w:rPr>
        <w:t>--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71" w:after="0" w:line="147" w:lineRule="exact"/>
        <w:ind w:left="414" w:right="-20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100"/>
        </w:rPr>
        <w:t>Adresa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0"/>
          <w:w w:val="115"/>
        </w:rPr>
        <w:t>P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3"/>
          <w:w w:val="115"/>
        </w:rPr>
        <w:t>a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-8"/>
          <w:w w:val="115"/>
        </w:rPr>
        <w:t>s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0"/>
          <w:w w:val="115"/>
        </w:rPr>
        <w:t>ur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3"/>
          <w:w w:val="115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15"/>
        </w:rPr>
        <w:t>s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15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-12"/>
          <w:w w:val="115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</w:rPr>
        <w:t>Rrcthi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105"/>
        </w:rPr>
        <w:t>TIRANE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6" w:after="0" w:line="160" w:lineRule="exact"/>
        <w:jc w:val="left"/>
        <w:rPr>
          <w:sz w:val="16"/>
          <w:szCs w:val="16"/>
        </w:rPr>
      </w:pPr>
      <w:rPr/>
      <w:r>
        <w:rPr/>
        <w:br w:type="column"/>
      </w:r>
      <w:r>
        <w:rPr>
          <w:sz w:val="16"/>
          <w:szCs w:val="16"/>
        </w:rPr>
      </w:r>
    </w:p>
    <w:p>
      <w:pPr>
        <w:spacing w:before="0" w:after="0" w:line="240" w:lineRule="auto"/>
        <w:ind w:right="-59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</w:rPr>
        <w:t>QIF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0"/>
          <w:w w:val="100"/>
        </w:rPr>
        <w:t>TIR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69" w:after="0" w:line="240" w:lineRule="auto"/>
        <w:ind w:right="-20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0"/>
          <w:w w:val="104"/>
        </w:rPr>
        <w:t>PE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-1"/>
          <w:w w:val="104"/>
        </w:rPr>
        <w:t>R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4"/>
        </w:rPr>
        <w:t>FU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3"/>
          <w:w w:val="104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0"/>
          <w:w w:val="104"/>
        </w:rPr>
        <w:t>OIMTARE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-10"/>
          <w:w w:val="104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2"/>
        </w:rPr>
        <w:t>(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1"/>
        </w:rPr>
        <w:t>data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-8"/>
          <w:w w:val="102"/>
        </w:rPr>
        <w:t>)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59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60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140" w:right="1680"/>
          <w:cols w:num="3" w:equalWidth="0">
            <w:col w:w="2678" w:space="231"/>
            <w:col w:w="793" w:space="2220"/>
            <w:col w:w="3178"/>
          </w:cols>
        </w:sectPr>
      </w:pPr>
      <w:rPr/>
    </w:p>
    <w:p>
      <w:pPr>
        <w:spacing w:before="83" w:after="0" w:line="224" w:lineRule="exact"/>
        <w:ind w:left="1489" w:right="-71"/>
        <w:jc w:val="left"/>
        <w:tabs>
          <w:tab w:pos="2560" w:val="left"/>
          <w:tab w:pos="2940" w:val="left"/>
          <w:tab w:pos="3340" w:val="left"/>
          <w:tab w:pos="432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-2"/>
        </w:rPr>
        <w:t>Rr!L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15"/>
          <w:w w:val="100"/>
          <w:position w:val="-2"/>
        </w:rPr>
        <w:t> </w:t>
      </w:r>
      <w:r>
        <w:rPr>
          <w:rFonts w:ascii="Arial" w:hAnsi="Arial" w:cs="Arial" w:eastAsia="Arial"/>
          <w:sz w:val="12"/>
          <w:szCs w:val="12"/>
          <w:color w:val="B3B3B3"/>
          <w:spacing w:val="21"/>
          <w:w w:val="266"/>
          <w:position w:val="6"/>
        </w:rPr>
        <w:t>_</w:t>
      </w:r>
      <w:r>
        <w:rPr>
          <w:rFonts w:ascii="Arial" w:hAnsi="Arial" w:cs="Arial" w:eastAsia="Arial"/>
          <w:sz w:val="12"/>
          <w:szCs w:val="12"/>
          <w:color w:val="9A9A9A"/>
          <w:spacing w:val="0"/>
          <w:w w:val="266"/>
          <w:position w:val="6"/>
        </w:rPr>
        <w:t>_</w:t>
      </w:r>
      <w:r>
        <w:rPr>
          <w:rFonts w:ascii="Arial" w:hAnsi="Arial" w:cs="Arial" w:eastAsia="Arial"/>
          <w:sz w:val="12"/>
          <w:szCs w:val="12"/>
          <w:color w:val="9A9A9A"/>
          <w:spacing w:val="-60"/>
          <w:w w:val="266"/>
          <w:position w:val="6"/>
        </w:rPr>
        <w:t> </w:t>
      </w:r>
      <w:r>
        <w:rPr>
          <w:rFonts w:ascii="Arial" w:hAnsi="Arial" w:cs="Arial" w:eastAsia="Arial"/>
          <w:sz w:val="12"/>
          <w:szCs w:val="12"/>
          <w:color w:val="9A9A9A"/>
          <w:spacing w:val="-52"/>
          <w:w w:val="266"/>
          <w:u w:val="single" w:color="B2B2B2"/>
          <w:position w:val="6"/>
        </w:rPr>
        <w:t> </w:t>
      </w:r>
      <w:r>
        <w:rPr>
          <w:rFonts w:ascii="Arial" w:hAnsi="Arial" w:cs="Arial" w:eastAsia="Arial"/>
          <w:sz w:val="12"/>
          <w:szCs w:val="12"/>
          <w:color w:val="9A9A9A"/>
          <w:spacing w:val="0"/>
          <w:w w:val="100"/>
          <w:u w:val="single" w:color="B2B2B2"/>
          <w:position w:val="6"/>
        </w:rPr>
        <w:tab/>
      </w:r>
      <w:r>
        <w:rPr>
          <w:rFonts w:ascii="Arial" w:hAnsi="Arial" w:cs="Arial" w:eastAsia="Arial"/>
          <w:sz w:val="12"/>
          <w:szCs w:val="12"/>
          <w:color w:val="9A9A9A"/>
          <w:spacing w:val="0"/>
          <w:w w:val="100"/>
          <w:u w:val="single" w:color="B2B2B2"/>
          <w:position w:val="6"/>
        </w:rPr>
      </w:r>
      <w:r>
        <w:rPr>
          <w:rFonts w:ascii="Arial" w:hAnsi="Arial" w:cs="Arial" w:eastAsia="Arial"/>
          <w:sz w:val="12"/>
          <w:szCs w:val="12"/>
          <w:color w:val="9A9A9A"/>
          <w:spacing w:val="0"/>
          <w:w w:val="99"/>
          <w:u w:val="single" w:color="B2B2B2"/>
          <w:position w:val="6"/>
        </w:rPr>
        <w:t> </w:t>
      </w:r>
      <w:r>
        <w:rPr>
          <w:rFonts w:ascii="Arial" w:hAnsi="Arial" w:cs="Arial" w:eastAsia="Arial"/>
          <w:sz w:val="12"/>
          <w:szCs w:val="12"/>
          <w:color w:val="9A9A9A"/>
          <w:spacing w:val="0"/>
          <w:w w:val="100"/>
          <w:u w:val="single" w:color="B2B2B2"/>
          <w:position w:val="6"/>
        </w:rPr>
        <w:tab/>
      </w:r>
      <w:r>
        <w:rPr>
          <w:rFonts w:ascii="Arial" w:hAnsi="Arial" w:cs="Arial" w:eastAsia="Arial"/>
          <w:sz w:val="12"/>
          <w:szCs w:val="12"/>
          <w:color w:val="9A9A9A"/>
          <w:spacing w:val="0"/>
          <w:w w:val="100"/>
          <w:u w:val="single" w:color="B2B2B2"/>
          <w:position w:val="6"/>
        </w:rPr>
      </w:r>
      <w:r>
        <w:rPr>
          <w:rFonts w:ascii="Arial" w:hAnsi="Arial" w:cs="Arial" w:eastAsia="Arial"/>
          <w:sz w:val="12"/>
          <w:szCs w:val="12"/>
          <w:color w:val="9A9A9A"/>
          <w:spacing w:val="0"/>
          <w:w w:val="99"/>
          <w:u w:val="single" w:color="B2B2B2"/>
          <w:position w:val="6"/>
        </w:rPr>
        <w:t> </w:t>
      </w:r>
      <w:r>
        <w:rPr>
          <w:rFonts w:ascii="Arial" w:hAnsi="Arial" w:cs="Arial" w:eastAsia="Arial"/>
          <w:sz w:val="12"/>
          <w:szCs w:val="12"/>
          <w:color w:val="9A9A9A"/>
          <w:spacing w:val="0"/>
          <w:w w:val="100"/>
          <w:u w:val="single" w:color="B2B2B2"/>
          <w:position w:val="6"/>
        </w:rPr>
        <w:tab/>
      </w:r>
      <w:r>
        <w:rPr>
          <w:rFonts w:ascii="Arial" w:hAnsi="Arial" w:cs="Arial" w:eastAsia="Arial"/>
          <w:sz w:val="12"/>
          <w:szCs w:val="12"/>
          <w:color w:val="9A9A9A"/>
          <w:spacing w:val="0"/>
          <w:w w:val="100"/>
          <w:u w:val="single" w:color="B2B2B2"/>
          <w:position w:val="6"/>
        </w:rPr>
      </w:r>
      <w:r>
        <w:rPr>
          <w:rFonts w:ascii="Arial" w:hAnsi="Arial" w:cs="Arial" w:eastAsia="Arial"/>
          <w:sz w:val="12"/>
          <w:szCs w:val="12"/>
          <w:color w:val="9A9A9A"/>
          <w:spacing w:val="0"/>
          <w:w w:val="100"/>
          <w:position w:val="6"/>
        </w:rPr>
      </w:r>
      <w:r>
        <w:rPr>
          <w:rFonts w:ascii="Arial" w:hAnsi="Arial" w:cs="Arial" w:eastAsia="Arial"/>
          <w:sz w:val="12"/>
          <w:szCs w:val="12"/>
          <w:color w:val="9A9A9A"/>
          <w:spacing w:val="0"/>
          <w:w w:val="266"/>
          <w:position w:val="6"/>
        </w:rPr>
        <w:t>_</w:t>
      </w:r>
      <w:r>
        <w:rPr>
          <w:rFonts w:ascii="Arial" w:hAnsi="Arial" w:cs="Arial" w:eastAsia="Arial"/>
          <w:sz w:val="12"/>
          <w:szCs w:val="12"/>
          <w:color w:val="9A9A9A"/>
          <w:spacing w:val="-54"/>
          <w:w w:val="266"/>
          <w:position w:val="6"/>
        </w:rPr>
        <w:t> </w:t>
      </w:r>
      <w:r>
        <w:rPr>
          <w:rFonts w:ascii="Arial" w:hAnsi="Arial" w:cs="Arial" w:eastAsia="Arial"/>
          <w:sz w:val="12"/>
          <w:szCs w:val="12"/>
          <w:color w:val="757575"/>
          <w:spacing w:val="-54"/>
          <w:w w:val="266"/>
          <w:position w:val="6"/>
        </w:rPr>
      </w:r>
      <w:r>
        <w:rPr>
          <w:rFonts w:ascii="Arial" w:hAnsi="Arial" w:cs="Arial" w:eastAsia="Arial"/>
          <w:sz w:val="12"/>
          <w:szCs w:val="12"/>
          <w:color w:val="757575"/>
          <w:spacing w:val="0"/>
          <w:w w:val="266"/>
          <w:u w:val="single" w:color="999999"/>
          <w:position w:val="6"/>
        </w:rPr>
        <w:t> </w:t>
      </w:r>
      <w:r>
        <w:rPr>
          <w:rFonts w:ascii="Arial" w:hAnsi="Arial" w:cs="Arial" w:eastAsia="Arial"/>
          <w:sz w:val="12"/>
          <w:szCs w:val="12"/>
          <w:color w:val="757575"/>
          <w:spacing w:val="28"/>
          <w:w w:val="266"/>
          <w:u w:val="single" w:color="999999"/>
          <w:position w:val="6"/>
        </w:rPr>
        <w:t> </w:t>
      </w:r>
      <w:r>
        <w:rPr>
          <w:rFonts w:ascii="Arial" w:hAnsi="Arial" w:cs="Arial" w:eastAsia="Arial"/>
          <w:sz w:val="12"/>
          <w:szCs w:val="12"/>
          <w:color w:val="757575"/>
          <w:spacing w:val="28"/>
          <w:w w:val="266"/>
          <w:position w:val="6"/>
        </w:rPr>
      </w:r>
      <w:r>
        <w:rPr>
          <w:rFonts w:ascii="Arial" w:hAnsi="Arial" w:cs="Arial" w:eastAsia="Arial"/>
          <w:sz w:val="12"/>
          <w:szCs w:val="12"/>
          <w:color w:val="757575"/>
          <w:spacing w:val="-75"/>
          <w:w w:val="95"/>
          <w:position w:val="6"/>
        </w:rPr>
        <w:t>P</w:t>
      </w:r>
      <w:r>
        <w:rPr>
          <w:rFonts w:ascii="Arial" w:hAnsi="Arial" w:cs="Arial" w:eastAsia="Arial"/>
          <w:sz w:val="12"/>
          <w:szCs w:val="12"/>
          <w:color w:val="9A9A9A"/>
          <w:spacing w:val="0"/>
          <w:w w:val="146"/>
          <w:position w:val="6"/>
        </w:rPr>
        <w:t>r</w:t>
      </w:r>
      <w:r>
        <w:rPr>
          <w:rFonts w:ascii="Arial" w:hAnsi="Arial" w:cs="Arial" w:eastAsia="Arial"/>
          <w:sz w:val="12"/>
          <w:szCs w:val="12"/>
          <w:color w:val="9A9A9A"/>
          <w:spacing w:val="-19"/>
          <w:w w:val="100"/>
          <w:position w:val="6"/>
        </w:rPr>
        <w:t> </w:t>
      </w:r>
      <w:r>
        <w:rPr>
          <w:rFonts w:ascii="Arial" w:hAnsi="Arial" w:cs="Arial" w:eastAsia="Arial"/>
          <w:sz w:val="12"/>
          <w:szCs w:val="12"/>
          <w:color w:val="757575"/>
          <w:spacing w:val="0"/>
          <w:w w:val="100"/>
          <w:position w:val="6"/>
        </w:rPr>
        <w:t>/G</w:t>
      </w:r>
      <w:r>
        <w:rPr>
          <w:rFonts w:ascii="Arial" w:hAnsi="Arial" w:cs="Arial" w:eastAsia="Arial"/>
          <w:sz w:val="12"/>
          <w:szCs w:val="12"/>
          <w:color w:val="757575"/>
          <w:spacing w:val="0"/>
          <w:w w:val="100"/>
          <w:position w:val="6"/>
        </w:rPr>
        <w:t> </w:t>
      </w:r>
      <w:r>
        <w:rPr>
          <w:rFonts w:ascii="Arial" w:hAnsi="Arial" w:cs="Arial" w:eastAsia="Arial"/>
          <w:sz w:val="12"/>
          <w:szCs w:val="12"/>
          <w:color w:val="757575"/>
          <w:spacing w:val="29"/>
          <w:w w:val="100"/>
          <w:position w:val="6"/>
        </w:rPr>
        <w:t> </w:t>
      </w:r>
      <w:r>
        <w:rPr>
          <w:rFonts w:ascii="Arial" w:hAnsi="Arial" w:cs="Arial" w:eastAsia="Arial"/>
          <w:sz w:val="12"/>
          <w:szCs w:val="12"/>
          <w:color w:val="757575"/>
          <w:spacing w:val="2"/>
          <w:w w:val="100"/>
          <w:u w:val="single" w:color="999999"/>
          <w:position w:val="6"/>
        </w:rPr>
        <w:t> </w:t>
      </w:r>
      <w:r>
        <w:rPr>
          <w:rFonts w:ascii="Arial" w:hAnsi="Arial" w:cs="Arial" w:eastAsia="Arial"/>
          <w:sz w:val="12"/>
          <w:szCs w:val="12"/>
          <w:color w:val="757575"/>
          <w:spacing w:val="0"/>
          <w:w w:val="100"/>
          <w:u w:val="single" w:color="999999"/>
          <w:position w:val="6"/>
        </w:rPr>
        <w:tab/>
      </w:r>
      <w:r>
        <w:rPr>
          <w:rFonts w:ascii="Arial" w:hAnsi="Arial" w:cs="Arial" w:eastAsia="Arial"/>
          <w:sz w:val="12"/>
          <w:szCs w:val="12"/>
          <w:color w:val="757575"/>
          <w:spacing w:val="0"/>
          <w:w w:val="100"/>
          <w:u w:val="single" w:color="999999"/>
          <w:position w:val="6"/>
        </w:rPr>
      </w:r>
      <w:r>
        <w:rPr>
          <w:rFonts w:ascii="Arial" w:hAnsi="Arial" w:cs="Arial" w:eastAsia="Arial"/>
          <w:sz w:val="12"/>
          <w:szCs w:val="12"/>
          <w:color w:val="757575"/>
          <w:spacing w:val="0"/>
          <w:w w:val="100"/>
          <w:position w:val="6"/>
        </w:rPr>
      </w:r>
      <w:r>
        <w:rPr>
          <w:rFonts w:ascii="Arial" w:hAnsi="Arial" w:cs="Arial" w:eastAsia="Arial"/>
          <w:sz w:val="12"/>
          <w:szCs w:val="12"/>
          <w:color w:val="757575"/>
          <w:spacing w:val="0"/>
          <w:w w:val="100"/>
          <w:position w:val="6"/>
        </w:rPr>
        <w:t> 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6"/>
        </w:rPr>
        <w:t>Si'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6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7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-5"/>
          <w:w w:val="343"/>
          <w:position w:val="6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93"/>
          <w:position w:val="6"/>
        </w:rPr>
        <w:t>K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4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343"/>
          <w:position w:val="6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-77"/>
          <w:w w:val="343"/>
          <w:position w:val="6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6"/>
        </w:rPr>
        <w:t>Ap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12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328"/>
          <w:position w:val="6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/>
        <w:br w:type="column"/>
      </w:r>
      <w:r>
        <w:rPr>
          <w:sz w:val="11"/>
          <w:szCs w:val="11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</w:rPr>
        <w:t>hkrim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9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9A9A9A"/>
          <w:spacing w:val="0"/>
          <w:w w:val="273"/>
        </w:rPr>
        <w:t>i</w:t>
      </w:r>
      <w:r>
        <w:rPr>
          <w:rFonts w:ascii="Arial" w:hAnsi="Arial" w:cs="Arial" w:eastAsia="Arial"/>
          <w:sz w:val="12"/>
          <w:szCs w:val="12"/>
          <w:color w:val="9A9A9A"/>
          <w:spacing w:val="-59"/>
          <w:w w:val="273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57"/>
        </w:rPr>
        <w:t>ant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5"/>
          <w:w w:val="157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134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140" w:right="1680"/>
          <w:cols w:num="2" w:equalWidth="0">
            <w:col w:w="5673" w:space="1236"/>
            <w:col w:w="2191"/>
          </w:cols>
        </w:sectPr>
      </w:pPr>
      <w:rPr/>
    </w:p>
    <w:p>
      <w:pPr>
        <w:spacing w:before="1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140" w:right="1680"/>
        </w:sectPr>
      </w:pPr>
      <w:rPr/>
    </w:p>
    <w:p>
      <w:pPr>
        <w:spacing w:before="43" w:after="0" w:line="240" w:lineRule="auto"/>
        <w:ind w:left="155" w:right="-20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Arial" w:hAnsi="Arial" w:cs="Arial" w:eastAsia="Arial"/>
          <w:sz w:val="12"/>
          <w:szCs w:val="12"/>
          <w:color w:val="414141"/>
          <w:spacing w:val="0"/>
          <w:w w:val="100"/>
        </w:rPr>
        <w:t>B</w:t>
      </w:r>
      <w:r>
        <w:rPr>
          <w:rFonts w:ascii="Arial" w:hAnsi="Arial" w:cs="Arial" w:eastAsia="Arial"/>
          <w:sz w:val="12"/>
          <w:szCs w:val="12"/>
          <w:color w:val="414141"/>
          <w:spacing w:val="4"/>
          <w:w w:val="100"/>
        </w:rPr>
        <w:t> </w:t>
      </w:r>
      <w:r>
        <w:rPr>
          <w:rFonts w:ascii="Arial" w:hAnsi="Arial" w:cs="Arial" w:eastAsia="Arial"/>
          <w:sz w:val="12"/>
          <w:szCs w:val="12"/>
          <w:color w:val="626262"/>
          <w:spacing w:val="0"/>
          <w:w w:val="129"/>
        </w:rPr>
        <w:t>•</w:t>
      </w:r>
      <w:r>
        <w:rPr>
          <w:rFonts w:ascii="Arial" w:hAnsi="Arial" w:cs="Arial" w:eastAsia="Arial"/>
          <w:sz w:val="12"/>
          <w:szCs w:val="12"/>
          <w:color w:val="626262"/>
          <w:spacing w:val="-22"/>
          <w:w w:val="129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3"/>
        </w:rPr>
        <w:t>SEKS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2"/>
          <w:w w:val="104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5"/>
          <w:w w:val="114"/>
        </w:rPr>
        <w:t>O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82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2A2A2A"/>
          <w:spacing w:val="0"/>
          <w:w w:val="144"/>
        </w:rPr>
        <w:t>II</w:t>
      </w:r>
      <w:r>
        <w:rPr>
          <w:rFonts w:ascii="Times New Roman" w:hAnsi="Times New Roman" w:cs="Times New Roman" w:eastAsia="Times New Roman"/>
          <w:sz w:val="13"/>
          <w:szCs w:val="13"/>
          <w:color w:val="2A2A2A"/>
          <w:spacing w:val="-4"/>
          <w:w w:val="144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0"/>
          <w:w w:val="107"/>
        </w:rPr>
        <w:t>PE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-7"/>
          <w:w w:val="107"/>
        </w:rPr>
        <w:t>R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-2"/>
          <w:w w:val="107"/>
        </w:rPr>
        <w:t>S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0"/>
          <w:w w:val="107"/>
        </w:rPr>
        <w:t>HKRIMIT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-14"/>
          <w:w w:val="107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84"/>
        </w:rPr>
        <w:t>U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0"/>
          <w:w w:val="99"/>
        </w:rPr>
        <w:t>R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8"/>
        </w:rPr>
        <w:t>SE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32" w:after="0" w:line="190" w:lineRule="exact"/>
        <w:ind w:left="203" w:right="-20"/>
        <w:jc w:val="left"/>
        <w:tabs>
          <w:tab w:pos="262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/>
        <w:pict>
          <v:group style="position:absolute;margin-left:256.1651pt;margin-top:11.04711pt;width:48.450701pt;height:.1pt;mso-position-horizontal-relative:page;mso-position-vertical-relative:paragraph;z-index:-477" coordorigin="5123,221" coordsize="969,2">
            <v:shape style="position:absolute;left:5123;top:221;width:969;height:2" coordorigin="5123,221" coordsize="969,0" path="m5123,221l6092,221e" filled="f" stroked="t" strokeweight=".47971pt" strokecolor="#7C7C7C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-2"/>
        </w:rPr>
        <w:t>Lloji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11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  <w:position w:val="-2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98"/>
          <w:position w:val="-2"/>
        </w:rPr>
        <w:t>P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97"/>
          <w:position w:val="-2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97"/>
          <w:u w:val="single" w:color="000000"/>
          <w:position w:val="-2"/>
        </w:rPr>
        <w:t>as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97"/>
          <w:u w:val="single" w:color="000000"/>
          <w:position w:val="-2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97"/>
          <w:position w:val="-2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97"/>
          <w:position w:val="-2"/>
        </w:rPr>
        <w:t>urise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3"/>
          <w:w w:val="98"/>
          <w:position w:val="-2"/>
        </w:rPr>
        <w:t>·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0"/>
          <w:w w:val="111"/>
          <w:position w:val="-2"/>
        </w:rPr>
        <w:t>TR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-23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  <w:position w:val="-2"/>
        </w:rPr>
        <w:t>UA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-6"/>
          <w:w w:val="100"/>
          <w:position w:val="-2"/>
        </w:rPr>
        <w:t>L</w:t>
      </w:r>
      <w:r>
        <w:rPr>
          <w:rFonts w:ascii="Times New Roman" w:hAnsi="Times New Roman" w:cs="Times New Roman" w:eastAsia="Times New Roman"/>
          <w:sz w:val="13"/>
          <w:szCs w:val="13"/>
          <w:color w:val="2A2A2A"/>
          <w:spacing w:val="-1"/>
          <w:w w:val="100"/>
          <w:position w:val="-2"/>
        </w:rPr>
        <w:t>L</w:t>
      </w:r>
      <w:r>
        <w:rPr>
          <w:rFonts w:ascii="Times New Roman" w:hAnsi="Times New Roman" w:cs="Times New Roman" w:eastAsia="Times New Roman"/>
          <w:sz w:val="13"/>
          <w:szCs w:val="13"/>
          <w:color w:val="2A2A2A"/>
          <w:spacing w:val="17"/>
          <w:w w:val="100"/>
          <w:u w:val="single" w:color="ACACAC"/>
          <w:position w:val="-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2A2A2A"/>
          <w:spacing w:val="0"/>
          <w:w w:val="100"/>
          <w:u w:val="single" w:color="ACACAC"/>
          <w:position w:val="-2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2A2A2A"/>
          <w:spacing w:val="0"/>
          <w:w w:val="100"/>
          <w:u w:val="single" w:color="ACACAC"/>
          <w:position w:val="-2"/>
        </w:rPr>
      </w:r>
      <w:r>
        <w:rPr>
          <w:rFonts w:ascii="Times New Roman" w:hAnsi="Times New Roman" w:cs="Times New Roman" w:eastAsia="Times New Roman"/>
          <w:sz w:val="13"/>
          <w:szCs w:val="13"/>
          <w:color w:val="2A2A2A"/>
          <w:spacing w:val="0"/>
          <w:w w:val="100"/>
          <w:position w:val="-2"/>
        </w:rPr>
      </w:r>
      <w:r>
        <w:rPr>
          <w:rFonts w:ascii="Times New Roman" w:hAnsi="Times New Roman" w:cs="Times New Roman" w:eastAsia="Times New Roman"/>
          <w:sz w:val="13"/>
          <w:szCs w:val="13"/>
          <w:color w:val="2A2A2A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2"/>
        </w:rPr>
        <w:t>Brenda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7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84"/>
          <w:position w:val="2"/>
        </w:rPr>
        <w:t>V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1"/>
          <w:w w:val="205"/>
          <w:position w:val="2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2"/>
          <w:w w:val="93"/>
          <w:position w:val="2"/>
        </w:rPr>
        <w:t>K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-14"/>
          <w:w w:val="137"/>
          <w:position w:val="2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92"/>
          <w:position w:val="2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24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137"/>
          <w:position w:val="2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-21"/>
          <w:w w:val="100"/>
          <w:position w:val="2"/>
        </w:rPr>
        <w:t> </w:t>
      </w:r>
      <w:r>
        <w:rPr>
          <w:rFonts w:ascii="Arial" w:hAnsi="Arial" w:cs="Arial" w:eastAsia="Arial"/>
          <w:sz w:val="12"/>
          <w:szCs w:val="12"/>
          <w:color w:val="9A9A9A"/>
          <w:spacing w:val="-24"/>
          <w:w w:val="199"/>
          <w:position w:val="2"/>
        </w:rPr>
        <w:t>:</w:t>
      </w:r>
      <w:r>
        <w:rPr>
          <w:rFonts w:ascii="Arial" w:hAnsi="Arial" w:cs="Arial" w:eastAsia="Arial"/>
          <w:sz w:val="12"/>
          <w:szCs w:val="12"/>
          <w:color w:val="757575"/>
          <w:spacing w:val="0"/>
          <w:w w:val="199"/>
          <w:position w:val="2"/>
        </w:rPr>
        <w:t>fQ_</w:t>
      </w:r>
      <w:r>
        <w:rPr>
          <w:rFonts w:ascii="Arial" w:hAnsi="Arial" w:cs="Arial" w:eastAsia="Arial"/>
          <w:sz w:val="12"/>
          <w:szCs w:val="12"/>
          <w:color w:val="757575"/>
          <w:spacing w:val="32"/>
          <w:w w:val="199"/>
          <w:position w:val="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152"/>
          <w:position w:val="3"/>
        </w:rPr>
        <w:t>,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-27"/>
          <w:w w:val="152"/>
          <w:position w:val="3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52"/>
          <w:position w:val="3"/>
        </w:rPr>
        <w:t>Re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1"/>
          <w:position w:val="3"/>
        </w:rPr>
        <w:t>f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-14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-18"/>
          <w:w w:val="143"/>
          <w:position w:val="3"/>
        </w:rPr>
        <w:t>·</w:t>
      </w:r>
      <w:r>
        <w:rPr>
          <w:rFonts w:ascii="Times New Roman" w:hAnsi="Times New Roman" w:cs="Times New Roman" w:eastAsia="Times New Roman"/>
          <w:sz w:val="13"/>
          <w:szCs w:val="13"/>
          <w:color w:val="2A2A2A"/>
          <w:spacing w:val="0"/>
          <w:w w:val="104"/>
          <w:position w:val="3"/>
        </w:rPr>
        <w:t>£1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0" w:after="0" w:line="123" w:lineRule="exact"/>
        <w:ind w:right="-20"/>
        <w:jc w:val="righ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0"/>
          <w:w w:val="104"/>
        </w:rPr>
        <w:t>RREGULL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13" w:after="0" w:line="136" w:lineRule="exact"/>
        <w:ind w:right="352"/>
        <w:jc w:val="righ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3"/>
          <w:w w:val="91"/>
          <w:position w:val="-1"/>
        </w:rPr>
        <w:t>O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-11"/>
          <w:w w:val="103"/>
          <w:position w:val="-1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34"/>
          <w:position w:val="-1"/>
        </w:rPr>
        <w:t>S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0" w:after="0" w:line="167" w:lineRule="exact"/>
        <w:ind w:left="203" w:right="-20"/>
        <w:jc w:val="left"/>
        <w:tabs>
          <w:tab w:pos="1600" w:val="left"/>
          <w:tab w:pos="346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757575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6"/>
          <w:u w:val="single" w:color="87878C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6"/>
          <w:u w:val="single" w:color="87878C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6"/>
          <w:u w:val="single" w:color="87878C"/>
          <w:position w:val="-1"/>
        </w:rPr>
        <w:t>Si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6"/>
          <w:u w:val="single" w:color="87878C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14"/>
          <w:w w:val="107"/>
          <w:u w:val="single" w:color="87878C"/>
          <w:position w:val="-1"/>
        </w:rPr>
        <w:t>p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14"/>
          <w:w w:val="107"/>
          <w:u w:val="single" w:color="87878C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14"/>
          <w:w w:val="107"/>
          <w:u w:val="single" w:color="87878C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137"/>
          <w:u w:val="single" w:color="87878C"/>
          <w:position w:val="-1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137"/>
          <w:u w:val="single" w:color="87878C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-24"/>
          <w:w w:val="100"/>
          <w:u w:val="single" w:color="87878C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-24"/>
          <w:w w:val="100"/>
          <w:u w:val="single" w:color="87878C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-24"/>
          <w:w w:val="100"/>
          <w:u w:val="single" w:color="87878C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3"/>
          <w:u w:val="single" w:color="87878C"/>
          <w:position w:val="-1"/>
        </w:rPr>
        <w:t>Total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3"/>
          <w:u w:val="single" w:color="87878C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3"/>
          <w:u w:val="single" w:color="87878C"/>
          <w:position w:val="-1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3"/>
          <w:u w:val="single" w:color="87878C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-25"/>
          <w:w w:val="100"/>
          <w:u w:val="single" w:color="87878C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-25"/>
          <w:w w:val="100"/>
          <w:u w:val="single" w:color="87878C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-25"/>
          <w:w w:val="100"/>
          <w:u w:val="single" w:color="87878C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29"/>
          <w:u w:val="single" w:color="87878C"/>
          <w:position w:val="-1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18"/>
          <w:w w:val="129"/>
          <w:u w:val="single" w:color="87878C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29"/>
          <w:u w:val="single" w:color="87878C"/>
          <w:position w:val="-1"/>
        </w:rPr>
        <w:t>Pasuri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29"/>
          <w:u w:val="single" w:color="87878C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29"/>
          <w:u w:val="single" w:color="87878C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129"/>
          <w:u w:val="single" w:color="87878C"/>
          <w:position w:val="-1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-11"/>
          <w:w w:val="129"/>
          <w:u w:val="single" w:color="87878C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129"/>
          <w:u w:val="single" w:color="87878C"/>
          <w:position w:val="-1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129"/>
          <w:u w:val="single" w:color="87878C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129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129"/>
          <w:position w:val="-1"/>
        </w:rPr>
        <w:t>    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91"/>
          <w:position w:val="2"/>
        </w:rPr>
        <w:t>Ng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91"/>
          <w:position w:val="2"/>
        </w:rPr>
        <w:t>a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3"/>
          <w:w w:val="91"/>
          <w:position w:val="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4"/>
          <w:w w:val="117"/>
          <w:position w:val="2"/>
        </w:rPr>
        <w:t>S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65"/>
          <w:position w:val="2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-23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14"/>
          <w:w w:val="110"/>
          <w:position w:val="2"/>
        </w:rPr>
        <w:t>p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137"/>
          <w:position w:val="2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-14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2"/>
        </w:rPr>
        <w:t>Total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7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134"/>
          <w:position w:val="2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-19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4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2"/>
        </w:rPr>
        <w:t>Trual</w:t>
        <w:tab/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2"/>
        </w:rPr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  <w:position w:val="4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-8"/>
          <w:w w:val="100"/>
          <w:position w:val="4"/>
        </w:rPr>
        <w:t>g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  <w:position w:val="4"/>
        </w:rPr>
        <w:t>a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-12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9"/>
          <w:position w:val="4"/>
        </w:rPr>
        <w:t>S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7"/>
          <w:w w:val="108"/>
          <w:position w:val="4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-13"/>
          <w:w w:val="94"/>
          <w:position w:val="4"/>
        </w:rPr>
        <w:t>p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37"/>
          <w:position w:val="4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14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4"/>
          <w:position w:val="4"/>
        </w:rPr>
        <w:t>Tr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-4"/>
          <w:w w:val="105"/>
          <w:position w:val="4"/>
        </w:rPr>
        <w:t>u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1"/>
          <w:position w:val="4"/>
        </w:rPr>
        <w:t>al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-5"/>
          <w:w w:val="101"/>
          <w:position w:val="4"/>
        </w:rPr>
        <w:t>l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134"/>
          <w:position w:val="4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-19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  <w:position w:val="4"/>
        </w:rPr>
        <w:t>s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  <w:position w:val="4"/>
        </w:rPr>
        <w:t>a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11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1"/>
          <w:position w:val="4"/>
        </w:rPr>
        <w:t>Ndene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-9"/>
          <w:w w:val="102"/>
          <w:position w:val="4"/>
        </w:rPr>
        <w:t>s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97"/>
          <w:position w:val="4"/>
        </w:rPr>
        <w:t>l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01" w:lineRule="exact"/>
        <w:ind w:right="-20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-4"/>
        </w:rPr>
        <w:t>Pe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-4"/>
        </w:rPr>
        <w:t>r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1"/>
          <w:w w:val="100"/>
          <w:position w:val="-4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-1"/>
          <w:w w:val="100"/>
          <w:position w:val="-4"/>
        </w:rPr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96"/>
          <w:u w:val="thick" w:color="000000"/>
          <w:position w:val="-4"/>
        </w:rPr>
        <w:t>pjese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96"/>
          <w:u w:val="thick" w:color="000000"/>
          <w:position w:val="-4"/>
        </w:rPr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96"/>
          <w:u w:val="thick" w:color="000000"/>
          <w:position w:val="-4"/>
        </w:rPr>
        <w:t>o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-1"/>
          <w:w w:val="96"/>
          <w:u w:val="thick" w:color="000000"/>
          <w:position w:val="-4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16"/>
          <w:u w:val="thick" w:color="000000"/>
          <w:position w:val="-4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16"/>
          <w:u w:val="thick" w:color="000000"/>
          <w:position w:val="-4"/>
        </w:rPr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-23"/>
          <w:w w:val="100"/>
          <w:u w:val="thick" w:color="000000"/>
          <w:position w:val="-4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-23"/>
          <w:w w:val="100"/>
          <w:u w:val="thick" w:color="000000"/>
          <w:position w:val="-4"/>
        </w:rPr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-23"/>
          <w:w w:val="100"/>
          <w:u w:val="thick" w:color="000000"/>
          <w:position w:val="-4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72"/>
          <w:u w:val="thick" w:color="000000"/>
          <w:position w:val="-4"/>
        </w:rPr>
        <w:t>!?!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72"/>
          <w:u w:val="thick" w:color="000000"/>
          <w:position w:val="-4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2"/>
          <w:w w:val="73"/>
          <w:u w:val="thick" w:color="000000"/>
          <w:position w:val="-4"/>
        </w:rPr>
        <w:t>!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2"/>
          <w:w w:val="73"/>
          <w:u w:val="thick" w:color="000000"/>
          <w:position w:val="-4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2"/>
          <w:w w:val="73"/>
          <w:u w:val="thick" w:color="000000"/>
          <w:position w:val="-4"/>
        </w:rPr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1"/>
          <w:w w:val="89"/>
          <w:u w:val="thick" w:color="000000"/>
          <w:position w:val="-4"/>
        </w:rPr>
        <w:t>r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1"/>
          <w:w w:val="89"/>
          <w:u w:val="thick" w:color="000000"/>
          <w:position w:val="-4"/>
        </w:rPr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1"/>
          <w:w w:val="89"/>
          <w:u w:val="thick" w:color="000000"/>
          <w:position w:val="-4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u w:val="thick" w:color="000000"/>
          <w:position w:val="-4"/>
        </w:rPr>
        <w:t>bashke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u w:val="thick" w:color="000000"/>
          <w:position w:val="-4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36"/>
          <w:w w:val="101"/>
          <w:u w:val="thick" w:color="000000"/>
          <w:position w:val="-4"/>
        </w:rPr>
        <w:t>!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36"/>
          <w:w w:val="101"/>
          <w:u w:val="thick" w:color="000000"/>
          <w:position w:val="-4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36"/>
          <w:w w:val="101"/>
          <w:u w:val="thick" w:color="000000"/>
          <w:position w:val="-4"/>
        </w:rPr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134"/>
          <w:u w:val="thick" w:color="000000"/>
          <w:position w:val="-4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134"/>
          <w:position w:val="-4"/>
        </w:rPr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140" w:right="1680"/>
          <w:cols w:num="2" w:equalWidth="0">
            <w:col w:w="4977" w:space="52"/>
            <w:col w:w="4071"/>
          </w:cols>
        </w:sectPr>
      </w:pPr>
      <w:rPr/>
    </w:p>
    <w:p>
      <w:pPr>
        <w:spacing w:before="61" w:after="0" w:line="170" w:lineRule="exact"/>
        <w:ind w:left="251" w:right="-406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878787"/>
          <w:spacing w:val="0"/>
          <w:w w:val="100"/>
          <w:position w:val="-1"/>
        </w:rPr>
        <w:t>1.</w:t>
      </w:r>
      <w:r>
        <w:rPr>
          <w:rFonts w:ascii="Times New Roman" w:hAnsi="Times New Roman" w:cs="Times New Roman" w:eastAsia="Times New Roman"/>
          <w:sz w:val="12"/>
          <w:szCs w:val="12"/>
          <w:color w:val="878787"/>
          <w:spacing w:val="-93"/>
          <w:w w:val="100"/>
          <w:position w:val="-1"/>
        </w:rPr>
        <w:t> </w:t>
      </w:r>
      <w:r>
        <w:rPr>
          <w:rFonts w:ascii="Courier New" w:hAnsi="Courier New" w:cs="Courier New" w:eastAsia="Courier New"/>
          <w:sz w:val="21"/>
          <w:szCs w:val="21"/>
          <w:color w:val="626262"/>
          <w:spacing w:val="-93"/>
          <w:w w:val="100"/>
          <w:i/>
          <w:position w:val="-1"/>
        </w:rPr>
      </w:r>
      <w:r>
        <w:rPr>
          <w:rFonts w:ascii="Courier New" w:hAnsi="Courier New" w:cs="Courier New" w:eastAsia="Courier New"/>
          <w:sz w:val="21"/>
          <w:szCs w:val="21"/>
          <w:color w:val="626262"/>
          <w:spacing w:val="12"/>
          <w:w w:val="100"/>
          <w:i/>
          <w:u w:val="single" w:color="8C8C8C"/>
          <w:position w:val="-1"/>
        </w:rPr>
        <w:t> </w:t>
      </w:r>
      <w:r>
        <w:rPr>
          <w:rFonts w:ascii="Courier New" w:hAnsi="Courier New" w:cs="Courier New" w:eastAsia="Courier New"/>
          <w:sz w:val="21"/>
          <w:szCs w:val="21"/>
          <w:color w:val="626262"/>
          <w:spacing w:val="12"/>
          <w:w w:val="100"/>
          <w:i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102"/>
          <w:position w:val="1"/>
        </w:rPr>
        <w:t>680.00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39" w:after="0" w:line="193" w:lineRule="exact"/>
        <w:ind w:right="-351"/>
        <w:jc w:val="left"/>
        <w:tabs>
          <w:tab w:pos="68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/>
        <w:br w:type="column"/>
      </w:r>
      <w:r>
        <w:rPr>
          <w:rFonts w:ascii="Courier New" w:hAnsi="Courier New" w:cs="Courier New" w:eastAsia="Courier New"/>
          <w:sz w:val="21"/>
          <w:szCs w:val="21"/>
          <w:color w:val="626262"/>
          <w:spacing w:val="-74"/>
          <w:w w:val="78"/>
          <w:i/>
          <w:position w:val="-2"/>
        </w:rPr>
        <w:t>m</w:t>
      </w:r>
      <w:r>
        <w:rPr>
          <w:rFonts w:ascii="Courier New" w:hAnsi="Courier New" w:cs="Courier New" w:eastAsia="Courier New"/>
          <w:sz w:val="21"/>
          <w:szCs w:val="21"/>
          <w:color w:val="9A9A9A"/>
          <w:spacing w:val="0"/>
          <w:w w:val="151"/>
          <w:i/>
          <w:position w:val="-2"/>
        </w:rPr>
        <w:t>'</w:t>
      </w:r>
      <w:r>
        <w:rPr>
          <w:rFonts w:ascii="Courier New" w:hAnsi="Courier New" w:cs="Courier New" w:eastAsia="Courier New"/>
          <w:sz w:val="21"/>
          <w:szCs w:val="21"/>
          <w:color w:val="9A9A9A"/>
          <w:spacing w:val="0"/>
          <w:w w:val="100"/>
          <w:i/>
          <w:position w:val="-2"/>
        </w:rPr>
        <w:tab/>
      </w:r>
      <w:r>
        <w:rPr>
          <w:rFonts w:ascii="Courier New" w:hAnsi="Courier New" w:cs="Courier New" w:eastAsia="Courier New"/>
          <w:sz w:val="21"/>
          <w:szCs w:val="21"/>
          <w:color w:val="9A9A9A"/>
          <w:spacing w:val="0"/>
          <w:w w:val="100"/>
          <w:i/>
          <w:position w:val="-2"/>
        </w:rPr>
      </w:r>
      <w:r>
        <w:rPr>
          <w:rFonts w:ascii="Times New Roman" w:hAnsi="Times New Roman" w:cs="Times New Roman" w:eastAsia="Times New Roman"/>
          <w:sz w:val="12"/>
          <w:szCs w:val="12"/>
          <w:color w:val="757575"/>
          <w:spacing w:val="0"/>
          <w:w w:val="100"/>
          <w:position w:val="0"/>
        </w:rPr>
        <w:t>1.</w:t>
      </w:r>
      <w:r>
        <w:rPr>
          <w:rFonts w:ascii="Times New Roman" w:hAnsi="Times New Roman" w:cs="Times New Roman" w:eastAsia="Times New Roman"/>
          <w:sz w:val="12"/>
          <w:szCs w:val="12"/>
          <w:color w:val="757575"/>
          <w:spacing w:val="-60"/>
          <w:w w:val="100"/>
          <w:position w:val="0"/>
        </w:rPr>
        <w:t> </w:t>
      </w:r>
      <w:r>
        <w:rPr>
          <w:rFonts w:ascii="Courier New" w:hAnsi="Courier New" w:cs="Courier New" w:eastAsia="Courier New"/>
          <w:sz w:val="21"/>
          <w:szCs w:val="21"/>
          <w:color w:val="626262"/>
          <w:spacing w:val="-60"/>
          <w:w w:val="100"/>
          <w:i/>
          <w:position w:val="0"/>
        </w:rPr>
      </w:r>
      <w:r>
        <w:rPr>
          <w:rFonts w:ascii="Courier New" w:hAnsi="Courier New" w:cs="Courier New" w:eastAsia="Courier New"/>
          <w:sz w:val="21"/>
          <w:szCs w:val="21"/>
          <w:color w:val="626262"/>
          <w:spacing w:val="12"/>
          <w:w w:val="100"/>
          <w:i/>
          <w:u w:val="single" w:color="878787"/>
          <w:position w:val="0"/>
        </w:rPr>
        <w:t> </w:t>
      </w:r>
      <w:r>
        <w:rPr>
          <w:rFonts w:ascii="Courier New" w:hAnsi="Courier New" w:cs="Courier New" w:eastAsia="Courier New"/>
          <w:sz w:val="21"/>
          <w:szCs w:val="21"/>
          <w:color w:val="626262"/>
          <w:spacing w:val="12"/>
          <w:w w:val="100"/>
          <w:i/>
          <w:position w:val="0"/>
        </w:rPr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102"/>
          <w:position w:val="3"/>
        </w:rPr>
        <w:t>680.00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0" w:after="0" w:line="232" w:lineRule="exact"/>
        <w:ind w:right="-77"/>
        <w:jc w:val="left"/>
        <w:tabs>
          <w:tab w:pos="720" w:val="left"/>
          <w:tab w:pos="1700" w:val="left"/>
        </w:tabs>
        <w:rPr>
          <w:rFonts w:ascii="Courier New" w:hAnsi="Courier New" w:cs="Courier New" w:eastAsia="Courier New"/>
          <w:sz w:val="21"/>
          <w:szCs w:val="21"/>
        </w:rPr>
      </w:pPr>
      <w:rPr/>
      <w:r>
        <w:rPr/>
        <w:br w:type="column"/>
      </w:r>
      <w:r>
        <w:rPr>
          <w:rFonts w:ascii="Courier New" w:hAnsi="Courier New" w:cs="Courier New" w:eastAsia="Courier New"/>
          <w:sz w:val="21"/>
          <w:szCs w:val="21"/>
          <w:color w:val="626262"/>
          <w:spacing w:val="-74"/>
          <w:w w:val="78"/>
          <w:i/>
          <w:position w:val="-1"/>
        </w:rPr>
        <w:t>m</w:t>
      </w:r>
      <w:r>
        <w:rPr>
          <w:rFonts w:ascii="Courier New" w:hAnsi="Courier New" w:cs="Courier New" w:eastAsia="Courier New"/>
          <w:sz w:val="21"/>
          <w:szCs w:val="21"/>
          <w:color w:val="878787"/>
          <w:spacing w:val="0"/>
          <w:w w:val="151"/>
          <w:i/>
          <w:position w:val="-1"/>
        </w:rPr>
        <w:t>'</w:t>
      </w:r>
      <w:r>
        <w:rPr>
          <w:rFonts w:ascii="Courier New" w:hAnsi="Courier New" w:cs="Courier New" w:eastAsia="Courier New"/>
          <w:sz w:val="21"/>
          <w:szCs w:val="21"/>
          <w:color w:val="878787"/>
          <w:spacing w:val="0"/>
          <w:w w:val="100"/>
          <w:i/>
          <w:position w:val="-1"/>
        </w:rPr>
        <w:tab/>
      </w:r>
      <w:r>
        <w:rPr>
          <w:rFonts w:ascii="Courier New" w:hAnsi="Courier New" w:cs="Courier New" w:eastAsia="Courier New"/>
          <w:sz w:val="21"/>
          <w:szCs w:val="21"/>
          <w:color w:val="878787"/>
          <w:spacing w:val="0"/>
          <w:w w:val="100"/>
          <w:i/>
          <w:position w:val="-1"/>
        </w:rPr>
      </w:r>
      <w:r>
        <w:rPr>
          <w:rFonts w:ascii="Arial" w:hAnsi="Arial" w:cs="Arial" w:eastAsia="Arial"/>
          <w:sz w:val="13"/>
          <w:szCs w:val="13"/>
          <w:color w:val="757575"/>
          <w:spacing w:val="0"/>
          <w:w w:val="137"/>
          <w:position w:val="1"/>
        </w:rPr>
        <w:t>I.</w:t>
      </w:r>
      <w:r>
        <w:rPr>
          <w:rFonts w:ascii="Arial" w:hAnsi="Arial" w:cs="Arial" w:eastAsia="Arial"/>
          <w:sz w:val="13"/>
          <w:szCs w:val="13"/>
          <w:color w:val="757575"/>
          <w:spacing w:val="0"/>
          <w:w w:val="137"/>
          <w:position w:val="1"/>
        </w:rPr>
        <w:t>  </w:t>
      </w:r>
      <w:r>
        <w:rPr>
          <w:rFonts w:ascii="Arial" w:hAnsi="Arial" w:cs="Arial" w:eastAsia="Arial"/>
          <w:sz w:val="13"/>
          <w:szCs w:val="13"/>
          <w:color w:val="757575"/>
          <w:spacing w:val="40"/>
          <w:w w:val="137"/>
          <w:position w:val="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-6"/>
          <w:w w:val="100"/>
          <w:position w:val="5"/>
        </w:rPr>
        <w:t>5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12"/>
          <w:w w:val="100"/>
          <w:position w:val="5"/>
        </w:rPr>
        <w:t>7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100"/>
          <w:position w:val="5"/>
        </w:rPr>
        <w:t>9.00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-17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100"/>
          <w:position w:val="5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100"/>
          <w:position w:val="5"/>
        </w:rPr>
      </w:r>
      <w:r>
        <w:rPr>
          <w:rFonts w:ascii="Courier New" w:hAnsi="Courier New" w:cs="Courier New" w:eastAsia="Courier New"/>
          <w:sz w:val="21"/>
          <w:szCs w:val="21"/>
          <w:color w:val="626262"/>
          <w:spacing w:val="-51"/>
          <w:w w:val="78"/>
          <w:i/>
          <w:position w:val="3"/>
        </w:rPr>
        <w:t>m</w:t>
      </w:r>
      <w:r>
        <w:rPr>
          <w:rFonts w:ascii="Courier New" w:hAnsi="Courier New" w:cs="Courier New" w:eastAsia="Courier New"/>
          <w:sz w:val="21"/>
          <w:szCs w:val="21"/>
          <w:color w:val="9A9A9A"/>
          <w:spacing w:val="0"/>
          <w:w w:val="121"/>
          <w:i/>
          <w:position w:val="3"/>
        </w:rPr>
        <w:t>'</w:t>
      </w:r>
      <w:r>
        <w:rPr>
          <w:rFonts w:ascii="Courier New" w:hAnsi="Courier New" w:cs="Courier New" w:eastAsia="Courier New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10" w:after="0" w:line="100" w:lineRule="exact"/>
        <w:jc w:val="left"/>
        <w:rPr>
          <w:sz w:val="10"/>
          <w:szCs w:val="10"/>
        </w:rPr>
      </w:pPr>
      <w:rPr/>
      <w:r>
        <w:rPr/>
        <w:br w:type="column"/>
      </w:r>
      <w:r>
        <w:rPr>
          <w:sz w:val="10"/>
          <w:szCs w:val="10"/>
        </w:rPr>
      </w:r>
    </w:p>
    <w:p>
      <w:pPr>
        <w:spacing w:before="0" w:after="0" w:line="122" w:lineRule="exact"/>
        <w:ind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878787"/>
          <w:spacing w:val="0"/>
          <w:w w:val="106"/>
          <w:position w:val="-4"/>
        </w:rPr>
        <w:t>PAlJ.AI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140" w:right="1680"/>
          <w:cols w:num="4" w:equalWidth="0">
            <w:col w:w="856" w:space="316"/>
            <w:col w:w="1286" w:space="345"/>
            <w:col w:w="1927" w:space="692"/>
            <w:col w:w="3678"/>
          </w:cols>
        </w:sectPr>
      </w:pPr>
      <w:rPr/>
    </w:p>
    <w:p>
      <w:pPr>
        <w:spacing w:before="0" w:after="0" w:line="181" w:lineRule="exact"/>
        <w:ind w:left="232" w:right="-20"/>
        <w:jc w:val="left"/>
        <w:tabs>
          <w:tab w:pos="1840" w:val="left"/>
          <w:tab w:pos="352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/>
        <w:pict>
          <v:group style="position:absolute;margin-left:245.131775pt;margin-top:-.047357pt;width:25.424625pt;height:.1pt;mso-position-horizontal-relative:page;mso-position-vertical-relative:paragraph;z-index:-476" coordorigin="4903,-1" coordsize="508,2">
            <v:shape style="position:absolute;left:4903;top:-1;width:508;height:2" coordorigin="4903,-1" coordsize="508,0" path="m4903,-1l5411,-1e" filled="f" stroked="t" strokeweight=".95942pt" strokecolor="#000000">
              <v:path arrowok="t"/>
            </v:shape>
          </v:group>
          <w10:wrap type="none"/>
        </w:pict>
      </w:r>
      <w:r>
        <w:rPr/>
        <w:pict>
          <v:group style="position:absolute;margin-left:68.838371pt;margin-top:8.109199pt;width:52.288381pt;height:.719608pt;mso-position-horizontal-relative:page;mso-position-vertical-relative:paragraph;z-index:-475" coordorigin="1377,162" coordsize="1046,14">
            <v:group style="position:absolute;left:1382;top:172;width:1036;height:2" coordorigin="1382,172" coordsize="1036,2">
              <v:shape style="position:absolute;left:1382;top:172;width:1036;height:2" coordorigin="1382,172" coordsize="1036,0" path="m1382,172l2418,172e" filled="f" stroked="t" strokeweight=".47971pt" strokecolor="#838383">
                <v:path arrowok="t"/>
              </v:shape>
            </v:group>
            <v:group style="position:absolute;left:2101;top:167;width:317;height:2" coordorigin="2101,167" coordsize="317,2">
              <v:shape style="position:absolute;left:2101;top:167;width:317;height:2" coordorigin="2101,167" coordsize="317,0" path="m2101,167l2418,167e" filled="f" stroked="t" strokeweight=".47971pt" strokecolor="#70707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-1"/>
        </w:rPr>
        <w:t>Re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-1"/>
        </w:rPr>
        <w:t>f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3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100"/>
          <w:position w:val="-1"/>
        </w:rPr>
        <w:t>LN2004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100"/>
          <w:position w:val="-1"/>
        </w:rPr>
      </w:r>
      <w:r>
        <w:rPr>
          <w:rFonts w:ascii="Arial" w:hAnsi="Arial" w:cs="Arial" w:eastAsia="Arial"/>
          <w:sz w:val="13"/>
          <w:szCs w:val="13"/>
          <w:color w:val="757575"/>
          <w:spacing w:val="0"/>
          <w:w w:val="100"/>
          <w:position w:val="2"/>
        </w:rPr>
        <w:t>Re</w:t>
      </w:r>
      <w:r>
        <w:rPr>
          <w:rFonts w:ascii="Arial" w:hAnsi="Arial" w:cs="Arial" w:eastAsia="Arial"/>
          <w:sz w:val="13"/>
          <w:szCs w:val="13"/>
          <w:color w:val="757575"/>
          <w:spacing w:val="0"/>
          <w:w w:val="100"/>
          <w:position w:val="2"/>
        </w:rPr>
        <w:t>f</w:t>
      </w:r>
      <w:r>
        <w:rPr>
          <w:rFonts w:ascii="Arial" w:hAnsi="Arial" w:cs="Arial" w:eastAsia="Arial"/>
          <w:sz w:val="13"/>
          <w:szCs w:val="13"/>
          <w:color w:val="757575"/>
          <w:spacing w:val="-1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-1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  <w:position w:val="2"/>
        </w:rPr>
        <w:t>N20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3"/>
          <w:w w:val="100"/>
          <w:position w:val="2"/>
        </w:rPr>
        <w:t>0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0"/>
          <w:w w:val="100"/>
          <w:position w:val="2"/>
        </w:rPr>
        <w:t>4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0"/>
          <w:w w:val="100"/>
          <w:position w:val="2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0"/>
          <w:w w:val="100"/>
          <w:position w:val="2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4"/>
        </w:rPr>
        <w:t>Re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4"/>
        </w:rPr>
        <w:t>f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19"/>
          <w:w w:val="100"/>
          <w:position w:val="4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2A2A2A"/>
          <w:spacing w:val="-2"/>
          <w:w w:val="116"/>
          <w:position w:val="4"/>
        </w:rPr>
        <w:t>L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98"/>
          <w:position w:val="4"/>
        </w:rPr>
        <w:t>N2004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0" w:after="0" w:line="243" w:lineRule="exact"/>
        <w:ind w:left="242" w:right="-42"/>
        <w:jc w:val="left"/>
        <w:tabs>
          <w:tab w:pos="1180" w:val="left"/>
          <w:tab w:pos="1840" w:val="left"/>
          <w:tab w:pos="2780" w:val="left"/>
          <w:tab w:pos="3500" w:val="left"/>
          <w:tab w:pos="4500" w:val="left"/>
        </w:tabs>
        <w:rPr>
          <w:rFonts w:ascii="Courier New" w:hAnsi="Courier New" w:cs="Courier New" w:eastAsia="Courier New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  <w:position w:val="-2"/>
        </w:rPr>
        <w:t>2.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-2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757575"/>
          <w:spacing w:val="-2"/>
          <w:w w:val="100"/>
          <w:i/>
          <w:position w:val="-2"/>
        </w:rPr>
      </w:r>
      <w:r>
        <w:rPr>
          <w:rFonts w:ascii="Times New Roman" w:hAnsi="Times New Roman" w:cs="Times New Roman" w:eastAsia="Times New Roman"/>
          <w:sz w:val="16"/>
          <w:szCs w:val="16"/>
          <w:color w:val="757575"/>
          <w:spacing w:val="6"/>
          <w:w w:val="100"/>
          <w:i/>
          <w:u w:val="single" w:color="939393"/>
          <w:position w:val="-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757575"/>
          <w:spacing w:val="0"/>
          <w:w w:val="100"/>
          <w:i/>
          <w:u w:val="single" w:color="939393"/>
          <w:position w:val="-2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757575"/>
          <w:spacing w:val="0"/>
          <w:w w:val="100"/>
          <w:i/>
          <w:u w:val="single" w:color="939393"/>
          <w:position w:val="-2"/>
        </w:rPr>
      </w:r>
      <w:r>
        <w:rPr>
          <w:rFonts w:ascii="Times New Roman" w:hAnsi="Times New Roman" w:cs="Times New Roman" w:eastAsia="Times New Roman"/>
          <w:sz w:val="16"/>
          <w:szCs w:val="16"/>
          <w:color w:val="757575"/>
          <w:spacing w:val="0"/>
          <w:w w:val="100"/>
          <w:i/>
          <w:position w:val="-2"/>
        </w:rPr>
      </w:r>
      <w:r>
        <w:rPr>
          <w:rFonts w:ascii="Times New Roman" w:hAnsi="Times New Roman" w:cs="Times New Roman" w:eastAsia="Times New Roman"/>
          <w:sz w:val="16"/>
          <w:szCs w:val="16"/>
          <w:color w:val="757575"/>
          <w:spacing w:val="0"/>
          <w:w w:val="72"/>
          <w:i/>
          <w:position w:val="-2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757575"/>
          <w:spacing w:val="-15"/>
          <w:w w:val="72"/>
          <w:i/>
          <w:position w:val="-2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color w:val="9A9A9A"/>
          <w:spacing w:val="0"/>
          <w:w w:val="184"/>
          <w:i/>
          <w:position w:val="-2"/>
        </w:rPr>
        <w:t>'</w:t>
      </w:r>
      <w:r>
        <w:rPr>
          <w:rFonts w:ascii="Times New Roman" w:hAnsi="Times New Roman" w:cs="Times New Roman" w:eastAsia="Times New Roman"/>
          <w:sz w:val="16"/>
          <w:szCs w:val="16"/>
          <w:color w:val="9A9A9A"/>
          <w:spacing w:val="0"/>
          <w:w w:val="100"/>
          <w:i/>
          <w:position w:val="-2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9A9A9A"/>
          <w:spacing w:val="0"/>
          <w:w w:val="100"/>
          <w:i/>
          <w:position w:val="-2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0"/>
        </w:rPr>
        <w:t>2.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u w:val="single" w:color="8C8C8C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u w:val="single" w:color="8C8C8C"/>
          <w:position w:val="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u w:val="single" w:color="8C8C8C"/>
          <w:position w:val="0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8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10"/>
          <w:szCs w:val="10"/>
          <w:color w:val="9A9A9A"/>
          <w:spacing w:val="0"/>
          <w:w w:val="100"/>
          <w:i/>
          <w:position w:val="7"/>
        </w:rPr>
        <w:t>2</w:t>
      </w:r>
      <w:r>
        <w:rPr>
          <w:rFonts w:ascii="Times New Roman" w:hAnsi="Times New Roman" w:cs="Times New Roman" w:eastAsia="Times New Roman"/>
          <w:sz w:val="10"/>
          <w:szCs w:val="10"/>
          <w:color w:val="9A9A9A"/>
          <w:spacing w:val="0"/>
          <w:w w:val="100"/>
          <w:i/>
          <w:position w:val="7"/>
        </w:rPr>
        <w:tab/>
      </w:r>
      <w:r>
        <w:rPr>
          <w:rFonts w:ascii="Times New Roman" w:hAnsi="Times New Roman" w:cs="Times New Roman" w:eastAsia="Times New Roman"/>
          <w:sz w:val="10"/>
          <w:szCs w:val="10"/>
          <w:color w:val="9A9A9A"/>
          <w:spacing w:val="0"/>
          <w:w w:val="100"/>
          <w:i/>
          <w:position w:val="7"/>
        </w:rPr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-7"/>
          <w:w w:val="125"/>
          <w:position w:val="3"/>
        </w:rPr>
        <w:t>2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125"/>
          <w:position w:val="3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25"/>
          <w:w w:val="125"/>
          <w:position w:val="3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-8"/>
          <w:w w:val="125"/>
          <w:u w:val="single" w:color="8C8C8C"/>
          <w:position w:val="3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125"/>
          <w:u w:val="single" w:color="8C8C8C"/>
          <w:position w:val="3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125"/>
          <w:u w:val="single" w:color="8C8C8C"/>
          <w:position w:val="3"/>
        </w:rPr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125"/>
          <w:position w:val="3"/>
        </w:rPr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125"/>
          <w:position w:val="3"/>
        </w:rPr>
      </w:r>
      <w:r>
        <w:rPr>
          <w:rFonts w:ascii="Courier New" w:hAnsi="Courier New" w:cs="Courier New" w:eastAsia="Courier New"/>
          <w:sz w:val="21"/>
          <w:szCs w:val="21"/>
          <w:color w:val="626262"/>
          <w:spacing w:val="-51"/>
          <w:w w:val="78"/>
          <w:i/>
          <w:position w:val="4"/>
        </w:rPr>
        <w:t>m</w:t>
      </w:r>
      <w:r>
        <w:rPr>
          <w:rFonts w:ascii="Courier New" w:hAnsi="Courier New" w:cs="Courier New" w:eastAsia="Courier New"/>
          <w:sz w:val="21"/>
          <w:szCs w:val="21"/>
          <w:color w:val="878787"/>
          <w:spacing w:val="0"/>
          <w:w w:val="121"/>
          <w:i/>
          <w:position w:val="4"/>
        </w:rPr>
        <w:t>'</w:t>
      </w:r>
      <w:r>
        <w:rPr>
          <w:rFonts w:ascii="Courier New" w:hAnsi="Courier New" w:cs="Courier New" w:eastAsia="Courier New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179" w:lineRule="exact"/>
        <w:ind w:left="242" w:right="-20"/>
        <w:jc w:val="left"/>
        <w:tabs>
          <w:tab w:pos="1840" w:val="left"/>
          <w:tab w:pos="354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-2"/>
        </w:rPr>
        <w:t>Ref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-2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0"/>
        </w:rPr>
        <w:t>Ref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4"/>
        </w:rPr>
        <w:t>Ref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0" w:after="0" w:line="249" w:lineRule="exact"/>
        <w:ind w:left="251" w:right="-80"/>
        <w:jc w:val="left"/>
        <w:tabs>
          <w:tab w:pos="1200" w:val="left"/>
          <w:tab w:pos="1840" w:val="left"/>
          <w:tab w:pos="2360" w:val="left"/>
          <w:tab w:pos="2820" w:val="left"/>
          <w:tab w:pos="3520" w:val="left"/>
          <w:tab w:pos="4520" w:val="left"/>
        </w:tabs>
        <w:rPr>
          <w:rFonts w:ascii="Courier New" w:hAnsi="Courier New" w:cs="Courier New" w:eastAsia="Courier New"/>
          <w:sz w:val="22"/>
          <w:szCs w:val="22"/>
        </w:rPr>
      </w:pPr>
      <w:rPr/>
      <w:r>
        <w:rPr/>
        <w:pict>
          <v:group style="position:absolute;margin-left:245.131775pt;margin-top:11.975343pt;width:25.424625pt;height:.1pt;mso-position-horizontal-relative:page;mso-position-vertical-relative:paragraph;z-index:-474" coordorigin="4903,240" coordsize="508,2">
            <v:shape style="position:absolute;left:4903;top:240;width:508;height:2" coordorigin="4903,240" coordsize="508,0" path="m4903,240l5411,240e" filled="f" stroked="t" strokeweight=".47971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-99"/>
          <w:w w:val="100"/>
        </w:rPr>
        <w:t> </w:t>
      </w:r>
      <w:r>
        <w:rPr>
          <w:rFonts w:ascii="Courier New" w:hAnsi="Courier New" w:cs="Courier New" w:eastAsia="Courier New"/>
          <w:sz w:val="22"/>
          <w:szCs w:val="22"/>
          <w:color w:val="626262"/>
          <w:spacing w:val="-99"/>
          <w:w w:val="100"/>
          <w:i/>
        </w:rPr>
      </w:r>
      <w:r>
        <w:rPr>
          <w:rFonts w:ascii="Courier New" w:hAnsi="Courier New" w:cs="Courier New" w:eastAsia="Courier New"/>
          <w:sz w:val="22"/>
          <w:szCs w:val="22"/>
          <w:color w:val="626262"/>
          <w:spacing w:val="3"/>
          <w:w w:val="100"/>
          <w:i/>
          <w:u w:val="single" w:color="979797"/>
        </w:rPr>
        <w:t> </w:t>
      </w:r>
      <w:r>
        <w:rPr>
          <w:rFonts w:ascii="Courier New" w:hAnsi="Courier New" w:cs="Courier New" w:eastAsia="Courier New"/>
          <w:sz w:val="22"/>
          <w:szCs w:val="22"/>
          <w:color w:val="626262"/>
          <w:spacing w:val="0"/>
          <w:w w:val="100"/>
          <w:i/>
          <w:u w:val="single" w:color="979797"/>
        </w:rPr>
        <w:tab/>
      </w:r>
      <w:r>
        <w:rPr>
          <w:rFonts w:ascii="Courier New" w:hAnsi="Courier New" w:cs="Courier New" w:eastAsia="Courier New"/>
          <w:sz w:val="22"/>
          <w:szCs w:val="22"/>
          <w:color w:val="626262"/>
          <w:spacing w:val="0"/>
          <w:w w:val="100"/>
          <w:i/>
          <w:u w:val="single" w:color="979797"/>
        </w:rPr>
      </w:r>
      <w:r>
        <w:rPr>
          <w:rFonts w:ascii="Courier New" w:hAnsi="Courier New" w:cs="Courier New" w:eastAsia="Courier New"/>
          <w:sz w:val="22"/>
          <w:szCs w:val="22"/>
          <w:color w:val="626262"/>
          <w:spacing w:val="0"/>
          <w:w w:val="100"/>
          <w:i/>
        </w:rPr>
      </w:r>
      <w:r>
        <w:rPr>
          <w:rFonts w:ascii="Courier New" w:hAnsi="Courier New" w:cs="Courier New" w:eastAsia="Courier New"/>
          <w:sz w:val="22"/>
          <w:szCs w:val="22"/>
          <w:color w:val="626262"/>
          <w:spacing w:val="-92"/>
          <w:w w:val="67"/>
          <w:i/>
        </w:rPr>
        <w:t>m</w:t>
      </w:r>
      <w:r>
        <w:rPr>
          <w:rFonts w:ascii="Courier New" w:hAnsi="Courier New" w:cs="Courier New" w:eastAsia="Courier New"/>
          <w:sz w:val="22"/>
          <w:szCs w:val="22"/>
          <w:color w:val="9A9A9A"/>
          <w:spacing w:val="0"/>
          <w:w w:val="144"/>
          <w:i/>
        </w:rPr>
        <w:t>'</w:t>
      </w:r>
      <w:r>
        <w:rPr>
          <w:rFonts w:ascii="Courier New" w:hAnsi="Courier New" w:cs="Courier New" w:eastAsia="Courier New"/>
          <w:sz w:val="22"/>
          <w:szCs w:val="22"/>
          <w:color w:val="9A9A9A"/>
          <w:spacing w:val="0"/>
          <w:w w:val="100"/>
          <w:i/>
        </w:rPr>
        <w:tab/>
      </w:r>
      <w:r>
        <w:rPr>
          <w:rFonts w:ascii="Courier New" w:hAnsi="Courier New" w:cs="Courier New" w:eastAsia="Courier New"/>
          <w:sz w:val="22"/>
          <w:szCs w:val="22"/>
          <w:color w:val="9A9A9A"/>
          <w:spacing w:val="0"/>
          <w:w w:val="100"/>
          <w:i/>
        </w:rPr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  <w:position w:val="2"/>
        </w:rPr>
        <w:t>3.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3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1"/>
          <w:w w:val="100"/>
          <w:u w:val="single" w:color="A0A0A0"/>
          <w:position w:val="2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  <w:u w:val="single" w:color="A0A0A0"/>
          <w:position w:val="2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  <w:u w:val="single" w:color="A0A0A0"/>
          <w:position w:val="2"/>
        </w:rPr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  <w:position w:val="2"/>
        </w:rPr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  <w:position w:val="2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  <w:position w:val="2"/>
        </w:rPr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4"/>
          <w:w w:val="96"/>
          <w:position w:val="3"/>
        </w:rPr>
        <w:t>m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298"/>
          <w:position w:val="3"/>
        </w:rPr>
        <w:t>'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  <w:position w:val="3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  <w:position w:val="3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16"/>
          <w:w w:val="127"/>
          <w:position w:val="4"/>
        </w:rPr>
        <w:t>3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127"/>
          <w:position w:val="4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-41"/>
          <w:w w:val="127"/>
          <w:position w:val="4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100"/>
          <w:position w:val="4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100"/>
          <w:position w:val="4"/>
        </w:rPr>
      </w:r>
      <w:r>
        <w:rPr>
          <w:rFonts w:ascii="Courier New" w:hAnsi="Courier New" w:cs="Courier New" w:eastAsia="Courier New"/>
          <w:sz w:val="22"/>
          <w:szCs w:val="22"/>
          <w:color w:val="626262"/>
          <w:spacing w:val="-59"/>
          <w:w w:val="67"/>
          <w:i/>
          <w:position w:val="5"/>
        </w:rPr>
        <w:t>m</w:t>
      </w:r>
      <w:r>
        <w:rPr>
          <w:rFonts w:ascii="Courier New" w:hAnsi="Courier New" w:cs="Courier New" w:eastAsia="Courier New"/>
          <w:sz w:val="22"/>
          <w:szCs w:val="22"/>
          <w:color w:val="9A9A9A"/>
          <w:spacing w:val="0"/>
          <w:w w:val="144"/>
          <w:i/>
          <w:position w:val="5"/>
        </w:rPr>
        <w:t>'</w:t>
      </w:r>
      <w:r>
        <w:rPr>
          <w:rFonts w:ascii="Courier New" w:hAnsi="Courier New" w:cs="Courier New" w:eastAsia="Courier New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0" w:after="0" w:line="145" w:lineRule="exact"/>
        <w:ind w:left="242" w:right="-20"/>
        <w:jc w:val="left"/>
        <w:tabs>
          <w:tab w:pos="1860" w:val="left"/>
          <w:tab w:pos="354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Arial" w:hAnsi="Arial" w:cs="Arial" w:eastAsia="Arial"/>
          <w:sz w:val="13"/>
          <w:szCs w:val="13"/>
          <w:color w:val="757575"/>
          <w:spacing w:val="0"/>
          <w:w w:val="100"/>
          <w:position w:val="-3"/>
        </w:rPr>
        <w:t>Ref</w:t>
      </w:r>
      <w:r>
        <w:rPr>
          <w:rFonts w:ascii="Arial" w:hAnsi="Arial" w:cs="Arial" w:eastAsia="Arial"/>
          <w:sz w:val="13"/>
          <w:szCs w:val="13"/>
          <w:color w:val="757575"/>
          <w:spacing w:val="0"/>
          <w:w w:val="100"/>
          <w:position w:val="-3"/>
        </w:rPr>
        <w:tab/>
      </w:r>
      <w:r>
        <w:rPr>
          <w:rFonts w:ascii="Arial" w:hAnsi="Arial" w:cs="Arial" w:eastAsia="Arial"/>
          <w:sz w:val="13"/>
          <w:szCs w:val="13"/>
          <w:color w:val="757575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  <w:position w:val="-1"/>
        </w:rPr>
        <w:t>Ref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3"/>
        </w:rPr>
        <w:t>Ref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7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240" w:lineRule="auto"/>
        <w:ind w:left="19" w:right="-20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99"/>
        </w:rPr>
        <w:t>Kuota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-10"/>
          <w:w w:val="99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</w:rPr>
        <w:t>pjesmarrjes: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33" w:after="0" w:line="385" w:lineRule="auto"/>
        <w:ind w:right="2786" w:firstLine="1007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16"/>
        </w:rPr>
        <w:t>%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16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98"/>
        </w:rPr>
        <w:t>Pasurise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-5"/>
          <w:w w:val="137"/>
        </w:rPr>
        <w:t>(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1"/>
          <w:w w:val="94"/>
        </w:rPr>
        <w:t>p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93"/>
        </w:rPr>
        <w:t>al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3"/>
          <w:w w:val="93"/>
        </w:rPr>
        <w:t>l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96"/>
        </w:rPr>
        <w:t>a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7"/>
          <w:w w:val="96"/>
        </w:rPr>
        <w:t>t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88"/>
        </w:rPr>
        <w:t>)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87"/>
        </w:rPr>
        <w:t>: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140" w:right="1680"/>
          <w:cols w:num="2" w:equalWidth="0">
            <w:col w:w="4774" w:space="351"/>
            <w:col w:w="3975"/>
          </w:cols>
        </w:sectPr>
      </w:pPr>
      <w:rPr/>
    </w:p>
    <w:p>
      <w:pPr>
        <w:spacing w:before="2" w:after="0" w:line="201" w:lineRule="auto"/>
        <w:ind w:left="251" w:right="2883"/>
        <w:jc w:val="left"/>
        <w:tabs>
          <w:tab w:pos="1220" w:val="left"/>
          <w:tab w:pos="1840" w:val="left"/>
          <w:tab w:pos="2820" w:val="left"/>
          <w:tab w:pos="3520" w:val="left"/>
          <w:tab w:pos="4520" w:val="left"/>
          <w:tab w:pos="5080" w:val="left"/>
          <w:tab w:pos="558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/>
        <w:pict>
          <v:group style="position:absolute;margin-left:159.743408pt;margin-top:13.359995pt;width:27.343466pt;height:.1pt;mso-position-horizontal-relative:page;mso-position-vertical-relative:paragraph;z-index:-473" coordorigin="3195,267" coordsize="547,2">
            <v:shape style="position:absolute;left:3195;top:267;width:547;height:2" coordorigin="3195,267" coordsize="547,0" path="m3195,267l3742,267e" filled="f" stroked="t" strokeweight=".47971pt" strokecolor="#000000">
              <v:path arrowok="t"/>
            </v:shape>
          </v:group>
          <w10:wrap type="none"/>
        </w:pict>
      </w:r>
      <w:r>
        <w:rPr/>
        <w:pict>
          <v:group style="position:absolute;margin-left:245.131775pt;margin-top:13.359995pt;width:25.424625pt;height:.1pt;mso-position-horizontal-relative:page;mso-position-vertical-relative:paragraph;z-index:-472" coordorigin="4903,267" coordsize="508,2">
            <v:shape style="position:absolute;left:4903;top:267;width:508;height:2" coordorigin="4903,267" coordsize="508,0" path="m4903,267l5411,267e" filled="f" stroked="t" strokeweight=".47971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6"/>
          <w:w w:val="111"/>
          <w:position w:val="-11"/>
        </w:rPr>
        <w:t>4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111"/>
          <w:position w:val="-11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29"/>
          <w:w w:val="111"/>
          <w:position w:val="-1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-4"/>
          <w:w w:val="111"/>
          <w:u w:val="single" w:color="A8A8A8"/>
          <w:position w:val="-11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111"/>
          <w:u w:val="single" w:color="A8A8A8"/>
          <w:position w:val="-11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111"/>
          <w:u w:val="single" w:color="A8A8A8"/>
          <w:position w:val="-11"/>
        </w:rPr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111"/>
          <w:position w:val="-11"/>
        </w:rPr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111"/>
          <w:position w:val="-11"/>
        </w:rPr>
      </w:r>
      <w:r>
        <w:rPr>
          <w:rFonts w:ascii="Courier New" w:hAnsi="Courier New" w:cs="Courier New" w:eastAsia="Courier New"/>
          <w:sz w:val="21"/>
          <w:szCs w:val="21"/>
          <w:color w:val="757575"/>
          <w:spacing w:val="0"/>
          <w:w w:val="64"/>
          <w:i/>
          <w:position w:val="-11"/>
        </w:rPr>
        <w:t>m'</w:t>
      </w:r>
      <w:r>
        <w:rPr>
          <w:rFonts w:ascii="Courier New" w:hAnsi="Courier New" w:cs="Courier New" w:eastAsia="Courier New"/>
          <w:sz w:val="21"/>
          <w:szCs w:val="21"/>
          <w:color w:val="757575"/>
          <w:spacing w:val="0"/>
          <w:w w:val="100"/>
          <w:i/>
          <w:position w:val="-11"/>
        </w:rPr>
        <w:tab/>
      </w:r>
      <w:r>
        <w:rPr>
          <w:rFonts w:ascii="Courier New" w:hAnsi="Courier New" w:cs="Courier New" w:eastAsia="Courier New"/>
          <w:sz w:val="21"/>
          <w:szCs w:val="21"/>
          <w:color w:val="757575"/>
          <w:spacing w:val="0"/>
          <w:w w:val="100"/>
          <w:i/>
          <w:position w:val="-11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15"/>
          <w:w w:val="115"/>
          <w:position w:val="-9"/>
        </w:rPr>
        <w:t>4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205"/>
          <w:position w:val="-9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100"/>
          <w:position w:val="-9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100"/>
          <w:position w:val="-9"/>
        </w:rPr>
      </w:r>
      <w:r>
        <w:rPr>
          <w:rFonts w:ascii="Courier New" w:hAnsi="Courier New" w:cs="Courier New" w:eastAsia="Courier New"/>
          <w:sz w:val="16"/>
          <w:szCs w:val="16"/>
          <w:color w:val="757575"/>
          <w:spacing w:val="-44"/>
          <w:w w:val="103"/>
          <w:i/>
          <w:position w:val="-9"/>
        </w:rPr>
        <w:t>m</w:t>
      </w:r>
      <w:r>
        <w:rPr>
          <w:rFonts w:ascii="Courier New" w:hAnsi="Courier New" w:cs="Courier New" w:eastAsia="Courier New"/>
          <w:sz w:val="16"/>
          <w:szCs w:val="16"/>
          <w:color w:val="9A9A9A"/>
          <w:spacing w:val="0"/>
          <w:w w:val="159"/>
          <w:i/>
          <w:position w:val="-9"/>
        </w:rPr>
        <w:t>'</w:t>
      </w:r>
      <w:r>
        <w:rPr>
          <w:rFonts w:ascii="Courier New" w:hAnsi="Courier New" w:cs="Courier New" w:eastAsia="Courier New"/>
          <w:sz w:val="16"/>
          <w:szCs w:val="16"/>
          <w:color w:val="9A9A9A"/>
          <w:spacing w:val="0"/>
          <w:w w:val="100"/>
          <w:i/>
          <w:position w:val="-9"/>
        </w:rPr>
        <w:tab/>
      </w:r>
      <w:r>
        <w:rPr>
          <w:rFonts w:ascii="Courier New" w:hAnsi="Courier New" w:cs="Courier New" w:eastAsia="Courier New"/>
          <w:sz w:val="16"/>
          <w:szCs w:val="16"/>
          <w:color w:val="9A9A9A"/>
          <w:spacing w:val="0"/>
          <w:w w:val="100"/>
          <w:i/>
          <w:position w:val="-9"/>
        </w:rPr>
      </w:r>
      <w:r>
        <w:rPr>
          <w:rFonts w:ascii="Times New Roman" w:hAnsi="Times New Roman" w:cs="Times New Roman" w:eastAsia="Times New Roman"/>
          <w:sz w:val="12"/>
          <w:szCs w:val="12"/>
          <w:color w:val="757575"/>
          <w:spacing w:val="-5"/>
          <w:w w:val="121"/>
          <w:position w:val="-7"/>
        </w:rPr>
        <w:t>4</w:t>
      </w:r>
      <w:r>
        <w:rPr>
          <w:rFonts w:ascii="Times New Roman" w:hAnsi="Times New Roman" w:cs="Times New Roman" w:eastAsia="Times New Roman"/>
          <w:sz w:val="12"/>
          <w:szCs w:val="12"/>
          <w:color w:val="B3B3B3"/>
          <w:spacing w:val="0"/>
          <w:w w:val="121"/>
          <w:position w:val="-7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B3B3B3"/>
          <w:spacing w:val="-36"/>
          <w:w w:val="121"/>
          <w:position w:val="-7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B3B3B3"/>
          <w:spacing w:val="0"/>
          <w:w w:val="100"/>
          <w:position w:val="-7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B3B3B3"/>
          <w:spacing w:val="0"/>
          <w:w w:val="100"/>
          <w:position w:val="-7"/>
        </w:rPr>
      </w:r>
      <w:r>
        <w:rPr>
          <w:rFonts w:ascii="Courier New" w:hAnsi="Courier New" w:cs="Courier New" w:eastAsia="Courier New"/>
          <w:sz w:val="15"/>
          <w:szCs w:val="15"/>
          <w:color w:val="757575"/>
          <w:spacing w:val="0"/>
          <w:w w:val="100"/>
          <w:position w:val="-5"/>
        </w:rPr>
        <w:t>m'</w:t>
      </w:r>
      <w:r>
        <w:rPr>
          <w:rFonts w:ascii="Courier New" w:hAnsi="Courier New" w:cs="Courier New" w:eastAsia="Courier New"/>
          <w:sz w:val="15"/>
          <w:szCs w:val="15"/>
          <w:color w:val="757575"/>
          <w:spacing w:val="-65"/>
          <w:w w:val="100"/>
          <w:position w:val="-5"/>
        </w:rPr>
        <w:t> </w:t>
      </w:r>
      <w:r>
        <w:rPr>
          <w:rFonts w:ascii="Courier New" w:hAnsi="Courier New" w:cs="Courier New" w:eastAsia="Courier New"/>
          <w:sz w:val="15"/>
          <w:szCs w:val="15"/>
          <w:color w:val="757575"/>
          <w:spacing w:val="0"/>
          <w:w w:val="100"/>
          <w:position w:val="-5"/>
        </w:rPr>
        <w:tab/>
      </w:r>
      <w:r>
        <w:rPr>
          <w:rFonts w:ascii="Courier New" w:hAnsi="Courier New" w:cs="Courier New" w:eastAsia="Courier New"/>
          <w:sz w:val="15"/>
          <w:szCs w:val="15"/>
          <w:color w:val="757575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0"/>
        </w:rPr>
        <w:t>Vol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0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2"/>
          <w:w w:val="100"/>
          <w:u w:val="single" w:color="999999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u w:val="single" w:color="999999"/>
          <w:position w:val="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u w:val="single" w:color="999999"/>
          <w:position w:val="0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0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0"/>
        </w:rPr>
        <w:t>Faq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23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-8"/>
          <w:w w:val="205"/>
          <w:position w:val="0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6"/>
          <w:w w:val="271"/>
          <w:position w:val="0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43"/>
          <w:position w:val="0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43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0"/>
        </w:rPr>
        <w:t>Ref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0"/>
        </w:rPr>
        <w:tab/>
        <w:tab/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61"/>
          <w:position w:val="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0"/>
        </w:rPr>
      </w:r>
      <w:r>
        <w:rPr>
          <w:rFonts w:ascii="Arial" w:hAnsi="Arial" w:cs="Arial" w:eastAsia="Arial"/>
          <w:sz w:val="13"/>
          <w:szCs w:val="13"/>
          <w:color w:val="757575"/>
          <w:spacing w:val="0"/>
          <w:w w:val="100"/>
          <w:position w:val="1"/>
        </w:rPr>
        <w:t>Ref</w:t>
      </w:r>
      <w:r>
        <w:rPr>
          <w:rFonts w:ascii="Arial" w:hAnsi="Arial" w:cs="Arial" w:eastAsia="Arial"/>
          <w:sz w:val="13"/>
          <w:szCs w:val="13"/>
          <w:color w:val="757575"/>
          <w:spacing w:val="0"/>
          <w:w w:val="100"/>
          <w:position w:val="1"/>
        </w:rPr>
        <w:tab/>
        <w:tab/>
      </w:r>
      <w:r>
        <w:rPr>
          <w:rFonts w:ascii="Arial" w:hAnsi="Arial" w:cs="Arial" w:eastAsia="Arial"/>
          <w:sz w:val="13"/>
          <w:szCs w:val="13"/>
          <w:color w:val="757575"/>
          <w:spacing w:val="0"/>
          <w:w w:val="55"/>
          <w:position w:val="1"/>
        </w:rPr>
        <w:t> </w:t>
      </w:r>
      <w:r>
        <w:rPr>
          <w:rFonts w:ascii="Arial" w:hAnsi="Arial" w:cs="Arial" w:eastAsia="Arial"/>
          <w:sz w:val="13"/>
          <w:szCs w:val="13"/>
          <w:color w:val="757575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91"/>
          <w:position w:val="5"/>
        </w:rPr>
        <w:t>Re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3"/>
          <w:w w:val="92"/>
          <w:position w:val="5"/>
        </w:rPr>
        <w:t>f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0"/>
          <w:w w:val="205"/>
          <w:position w:val="5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147" w:lineRule="exact"/>
        <w:ind w:left="165" w:right="-20"/>
        <w:jc w:val="lef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-7"/>
          <w:w w:val="100"/>
        </w:rPr>
        <w:t>K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13"/>
          <w:szCs w:val="13"/>
          <w:color w:val="2A2A2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2A2A2A"/>
          <w:spacing w:val="-5"/>
          <w:w w:val="100"/>
        </w:rPr>
        <w:t>O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2A2A2A"/>
          <w:spacing w:val="0"/>
          <w:w w:val="78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2A2A2A"/>
          <w:spacing w:val="19"/>
          <w:w w:val="78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0"/>
          <w:w w:val="108"/>
        </w:rPr>
        <w:t>PR</w:t>
      </w:r>
      <w:r>
        <w:rPr>
          <w:rFonts w:ascii="Times New Roman" w:hAnsi="Times New Roman" w:cs="Times New Roman" w:eastAsia="Times New Roman"/>
          <w:sz w:val="13"/>
          <w:szCs w:val="13"/>
          <w:color w:val="414141"/>
          <w:spacing w:val="5"/>
          <w:w w:val="109"/>
        </w:rPr>
        <w:t>O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99"/>
        </w:rPr>
        <w:t>NE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13"/>
          <w:szCs w:val="13"/>
          <w:color w:val="2A2A2A"/>
          <w:spacing w:val="-2"/>
          <w:w w:val="104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8"/>
        </w:rPr>
        <w:t>SE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140" w:right="1680"/>
        </w:sectPr>
      </w:pPr>
      <w:rPr/>
    </w:p>
    <w:p>
      <w:pPr>
        <w:spacing w:before="93" w:after="0" w:line="147" w:lineRule="exact"/>
        <w:ind w:left="357" w:right="-59"/>
        <w:jc w:val="left"/>
        <w:tabs>
          <w:tab w:pos="108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757575"/>
          <w:w w:val="96"/>
        </w:rPr>
        <w:t>N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1"/>
          <w:w w:val="96"/>
        </w:rPr>
        <w:t>r</w:t>
      </w:r>
      <w:r>
        <w:rPr>
          <w:rFonts w:ascii="Times New Roman" w:hAnsi="Times New Roman" w:cs="Times New Roman" w:eastAsia="Times New Roman"/>
          <w:sz w:val="13"/>
          <w:szCs w:val="13"/>
          <w:color w:val="B3B3B3"/>
          <w:spacing w:val="-9"/>
          <w:w w:val="137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1"/>
        </w:rPr>
        <w:t>D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-6"/>
          <w:w w:val="101"/>
        </w:rPr>
        <w:t>o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89"/>
        </w:rPr>
        <w:t>k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</w:rPr>
        <w:t>Data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93" w:after="0" w:line="147" w:lineRule="exact"/>
        <w:ind w:right="-20"/>
        <w:jc w:val="left"/>
        <w:tabs>
          <w:tab w:pos="560" w:val="left"/>
          <w:tab w:pos="1120" w:val="left"/>
          <w:tab w:pos="1900" w:val="left"/>
          <w:tab w:pos="2320" w:val="left"/>
          <w:tab w:pos="4060" w:val="left"/>
          <w:tab w:pos="5540" w:val="left"/>
          <w:tab w:pos="632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</w:rPr>
        <w:t>Emri</w:t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0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</w:rPr>
        <w:t>Atesia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</w:rPr>
        <w:t>Mbiemri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</w:rPr>
        <w:t>1/F/8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98"/>
        </w:rPr>
        <w:t>Adresa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8"/>
          <w:w w:val="98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</w:rPr>
        <w:t>Pronarit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</w:rPr>
        <w:t>Shuma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</w:rPr>
        <w:t>   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98"/>
        </w:rPr>
        <w:t>Data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8"/>
          <w:w w:val="98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95"/>
        </w:rPr>
        <w:t>Les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10"/>
          <w:w w:val="96"/>
        </w:rPr>
        <w:t>h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205"/>
        </w:rPr>
        <w:t>.</w:t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9A9A9A"/>
          <w:spacing w:val="0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6"/>
          <w:w w:val="100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13"/>
          <w:szCs w:val="13"/>
          <w:color w:val="525252"/>
          <w:spacing w:val="-6"/>
          <w:w w:val="100"/>
        </w:rPr>
        <w:t>m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4"/>
        </w:rPr>
        <w:t>Finna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140" w:right="1680"/>
          <w:cols w:num="2" w:equalWidth="0">
            <w:col w:w="1329" w:space="198"/>
            <w:col w:w="7573"/>
          </w:cols>
        </w:sectPr>
      </w:pPr>
      <w:rPr/>
    </w:p>
    <w:p>
      <w:pPr>
        <w:spacing w:before="0" w:after="0" w:line="81" w:lineRule="exact"/>
        <w:ind w:left="904" w:right="-60"/>
        <w:jc w:val="left"/>
        <w:tabs>
          <w:tab w:pos="3360" w:val="left"/>
          <w:tab w:pos="5640" w:val="left"/>
          <w:tab w:pos="6220" w:val="left"/>
          <w:tab w:pos="7720" w:val="left"/>
        </w:tabs>
        <w:rPr>
          <w:rFonts w:ascii="Times New Roman" w:hAnsi="Times New Roman" w:cs="Times New Roman" w:eastAsia="Times New Roman"/>
          <w:sz w:val="8"/>
          <w:szCs w:val="8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  <w:position w:val="-5"/>
        </w:rPr>
        <w:t>Regjistrimi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-5"/>
        </w:rPr>
        <w:t>Pasap</w:t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757575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  <w:position w:val="-5"/>
        </w:rPr>
        <w:t>Paguar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13"/>
          <w:szCs w:val="13"/>
          <w:color w:val="878787"/>
          <w:spacing w:val="-11"/>
          <w:w w:val="100"/>
          <w:position w:val="-5"/>
        </w:rPr>
        <w:t>C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  <w:position w:val="-5"/>
        </w:rPr>
        <w:t>ertifikates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-18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626262"/>
          <w:spacing w:val="0"/>
          <w:w w:val="100"/>
          <w:position w:val="-5"/>
        </w:rPr>
      </w:r>
      <w:r>
        <w:rPr>
          <w:rFonts w:ascii="Times New Roman" w:hAnsi="Times New Roman" w:cs="Times New Roman" w:eastAsia="Times New Roman"/>
          <w:sz w:val="9"/>
          <w:szCs w:val="9"/>
          <w:color w:val="5962AA"/>
          <w:spacing w:val="0"/>
          <w:w w:val="272"/>
          <w:position w:val="-5"/>
        </w:rPr>
        <w:t>/'?</w:t>
      </w:r>
      <w:r>
        <w:rPr>
          <w:rFonts w:ascii="Times New Roman" w:hAnsi="Times New Roman" w:cs="Times New Roman" w:eastAsia="Times New Roman"/>
          <w:sz w:val="9"/>
          <w:szCs w:val="9"/>
          <w:color w:val="5962AA"/>
          <w:spacing w:val="15"/>
          <w:w w:val="272"/>
          <w:position w:val="-5"/>
        </w:rPr>
        <w:t> </w:t>
      </w:r>
      <w:r>
        <w:rPr>
          <w:rFonts w:ascii="Times New Roman" w:hAnsi="Times New Roman" w:cs="Times New Roman" w:eastAsia="Times New Roman"/>
          <w:sz w:val="8"/>
          <w:szCs w:val="8"/>
          <w:color w:val="5962AA"/>
          <w:spacing w:val="0"/>
          <w:w w:val="113"/>
          <w:position w:val="-5"/>
        </w:rPr>
        <w:t>...-&lt;..</w:t>
      </w:r>
      <w:r>
        <w:rPr>
          <w:rFonts w:ascii="Times New Roman" w:hAnsi="Times New Roman" w:cs="Times New Roman" w:eastAsia="Times New Roman"/>
          <w:sz w:val="8"/>
          <w:szCs w:val="8"/>
          <w:color w:val="000000"/>
          <w:spacing w:val="0"/>
          <w:w w:val="100"/>
          <w:position w:val="0"/>
        </w:rPr>
      </w:r>
    </w:p>
    <w:p>
      <w:pPr>
        <w:spacing w:before="44" w:after="0" w:line="37" w:lineRule="exact"/>
        <w:ind w:right="-20"/>
        <w:jc w:val="left"/>
        <w:rPr>
          <w:rFonts w:ascii="Times New Roman" w:hAnsi="Times New Roman" w:cs="Times New Roman" w:eastAsia="Times New Roman"/>
          <w:sz w:val="8"/>
          <w:szCs w:val="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8"/>
          <w:szCs w:val="8"/>
          <w:color w:val="6970A1"/>
          <w:spacing w:val="0"/>
          <w:w w:val="182"/>
          <w:position w:val="-4"/>
        </w:rPr>
        <w:t>..-</w:t>
      </w:r>
      <w:r>
        <w:rPr>
          <w:rFonts w:ascii="Times New Roman" w:hAnsi="Times New Roman" w:cs="Times New Roman" w:eastAsia="Times New Roman"/>
          <w:sz w:val="8"/>
          <w:szCs w:val="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140" w:right="1680"/>
          <w:cols w:num="2" w:equalWidth="0">
            <w:col w:w="8228" w:space="360"/>
            <w:col w:w="512"/>
          </w:cols>
        </w:sectPr>
      </w:pPr>
      <w:rPr/>
    </w:p>
    <w:p>
      <w:pPr>
        <w:spacing w:before="0" w:after="0" w:line="269" w:lineRule="exact"/>
        <w:ind w:left="203" w:right="-79"/>
        <w:jc w:val="left"/>
        <w:tabs>
          <w:tab w:pos="600" w:val="left"/>
        </w:tabs>
        <w:rPr>
          <w:rFonts w:ascii="Courier New" w:hAnsi="Courier New" w:cs="Courier New" w:eastAsia="Courier New"/>
          <w:sz w:val="18"/>
          <w:szCs w:val="18"/>
        </w:rPr>
      </w:pPr>
      <w:rPr/>
      <w:r>
        <w:rPr/>
        <w:pict>
          <v:group style="position:absolute;margin-left:56.60577pt;margin-top:35.984699pt;width:445.650513pt;height:604.781208pt;mso-position-horizontal-relative:page;mso-position-vertical-relative:page;z-index:-478" coordorigin="1132,720" coordsize="8913,12096">
            <v:shape style="position:absolute;left:7488;top:2458;width:1939;height:2784" type="#_x0000_t75">
              <v:imagedata r:id="rId10" o:title=""/>
            </v:shape>
            <v:group style="position:absolute;left:9431;top:3848;width:2;height:605" coordorigin="9431,3848" coordsize="2,605">
              <v:shape style="position:absolute;left:9431;top:3848;width:2;height:605" coordorigin="9431,3848" coordsize="0,605" path="m9431,4452l9431,3848e" filled="f" stroked="t" strokeweight=".95942pt" strokecolor="#444FBC">
                <v:path arrowok="t"/>
              </v:shape>
            </v:group>
            <v:group style="position:absolute;left:1324;top:5028;width:6159;height:2" coordorigin="1324,5028" coordsize="6159,2">
              <v:shape style="position:absolute;left:1324;top:5028;width:6159;height:2" coordorigin="1324,5028" coordsize="6159,0" path="m1324,5028l7483,5028e" filled="f" stroked="t" strokeweight="1.91884pt" strokecolor="#777777">
                <v:path arrowok="t"/>
              </v:shape>
            </v:group>
            <v:group style="position:absolute;left:9661;top:1996;width:2;height:3032" coordorigin="9661,1996" coordsize="2,3032">
              <v:shape style="position:absolute;left:9661;top:1996;width:2;height:3032" coordorigin="9661,1996" coordsize="0,3032" path="m9661,5028l9661,1996e" filled="f" stroked="t" strokeweight="1.43913pt" strokecolor="#707070">
                <v:path arrowok="t"/>
              </v:shape>
            </v:group>
            <v:group style="position:absolute;left:7474;top:2039;width:2168;height:2" coordorigin="7474,2039" coordsize="2168,2">
              <v:shape style="position:absolute;left:7474;top:2039;width:2168;height:2" coordorigin="7474,2039" coordsize="2168,0" path="m7474,2039l9642,2039e" filled="f" stroked="t" strokeweight=".47971pt" strokecolor="#707070">
                <v:path arrowok="t"/>
              </v:shape>
            </v:group>
            <v:group style="position:absolute;left:7474;top:2044;width:2;height:3071" coordorigin="7474,2044" coordsize="2,3071">
              <v:shape style="position:absolute;left:7474;top:2044;width:2;height:3071" coordorigin="7474,2044" coordsize="0,3071" path="m7474,5115l7474,2044e" filled="f" stroked="t" strokeweight=".95942pt" strokecolor="#4F4F4F">
                <v:path arrowok="t"/>
              </v:shape>
            </v:group>
            <v:group style="position:absolute;left:1142;top:739;width:8894;height:2" coordorigin="1142,739" coordsize="8894,2">
              <v:shape style="position:absolute;left:1142;top:739;width:8894;height:2" coordorigin="1142,739" coordsize="8894,0" path="m1142,739l10036,739e" filled="f" stroked="t" strokeweight=".95942pt" strokecolor="#4B80BC">
                <v:path arrowok="t"/>
              </v:shape>
            </v:group>
            <v:group style="position:absolute;left:1151;top:729;width:2;height:12072" coordorigin="1151,729" coordsize="2,12072">
              <v:shape style="position:absolute;left:1151;top:729;width:2;height:12072" coordorigin="1151,729" coordsize="0,12072" path="m1151,12801l1151,729e" filled="f" stroked="t" strokeweight=".95942pt" strokecolor="#4B80BC">
                <v:path arrowok="t"/>
              </v:shape>
            </v:group>
            <v:group style="position:absolute;left:10026;top:729;width:2;height:12072" coordorigin="10026,729" coordsize="2,12072">
              <v:shape style="position:absolute;left:10026;top:729;width:2;height:12072" coordorigin="10026,729" coordsize="0,12072" path="m10026,12801l10026,729e" filled="f" stroked="t" strokeweight=".95942pt" strokecolor="#4B80BC">
                <v:path arrowok="t"/>
              </v:shape>
            </v:group>
            <v:group style="position:absolute;left:1142;top:12791;width:8894;height:2" coordorigin="1142,12791" coordsize="8894,2">
              <v:shape style="position:absolute;left:1142;top:12791;width:8894;height:2" coordorigin="1142,12791" coordsize="8894,0" path="m1142,12791l10036,12791e" filled="f" stroked="t" strokeweight=".95942pt" strokecolor="#4F80BC">
                <v:path arrowok="t"/>
              </v:shape>
            </v:group>
            <v:group style="position:absolute;left:1276;top:5316;width:8433;height:2" coordorigin="1276,5316" coordsize="8433,2">
              <v:shape style="position:absolute;left:1276;top:5316;width:8433;height:2" coordorigin="1276,5316" coordsize="8433,0" path="m1276,5316l9709,5316e" filled="f" stroked="t" strokeweight="1.43913pt" strokecolor="#77777C">
                <v:path arrowok="t"/>
              </v:shape>
            </v:group>
            <v:group style="position:absolute;left:1372;top:5345;width:2;height:7446" coordorigin="1372,5345" coordsize="2,7446">
              <v:shape style="position:absolute;left:1372;top:5345;width:2;height:7446" coordorigin="1372,5345" coordsize="0,7446" path="m1372,12791l1372,5345e" filled="f" stroked="t" strokeweight="1.43913pt" strokecolor="#838387">
                <v:path arrowok="t"/>
              </v:shape>
            </v:group>
            <v:group style="position:absolute;left:2044;top:5316;width:2;height:7466" coordorigin="2044,5316" coordsize="2,7466">
              <v:shape style="position:absolute;left:2044;top:5316;width:2;height:7466" coordorigin="2044,5316" coordsize="0,7466" path="m2044,12782l2044,5316e" filled="f" stroked="t" strokeweight=".47971pt" strokecolor="#747474">
                <v:path arrowok="t"/>
              </v:shape>
            </v:group>
            <v:group style="position:absolute;left:2686;top:5364;width:2;height:7427" coordorigin="2686,5364" coordsize="2,7427">
              <v:shape style="position:absolute;left:2686;top:5364;width:2;height:7427" coordorigin="2686,5364" coordsize="0,7427" path="m2686,12791l2686,5364e" filled="f" stroked="t" strokeweight=".47971pt" strokecolor="#747474">
                <v:path arrowok="t"/>
              </v:shape>
            </v:group>
            <v:group style="position:absolute;left:4385;top:5307;width:2;height:7485" coordorigin="4385,5307" coordsize="2,7485">
              <v:shape style="position:absolute;left:4385;top:5307;width:2;height:7485" coordorigin="4385,5307" coordsize="0,7485" path="m4385,12791l4385,5307e" filled="f" stroked="t" strokeweight=".47971pt" strokecolor="#747474">
                <v:path arrowok="t"/>
              </v:shape>
            </v:group>
            <v:group style="position:absolute;left:4999;top:5297;width:2;height:7504" coordorigin="4999,5297" coordsize="2,7504">
              <v:shape style="position:absolute;left:4999;top:5297;width:2;height:7504" coordorigin="4999,5297" coordsize="0,7504" path="m4999,12801l4999,5297e" filled="f" stroked="t" strokeweight=".47971pt" strokecolor="#8C8C90">
                <v:path arrowok="t"/>
              </v:shape>
            </v:group>
            <v:group style="position:absolute;left:5344;top:5287;width:2;height:7504" coordorigin="5344,5287" coordsize="2,7504">
              <v:shape style="position:absolute;left:5344;top:5287;width:2;height:7504" coordorigin="5344,5287" coordsize="0,7504" path="m5344,12791l5344,5287e" filled="f" stroked="t" strokeweight=".47971pt" strokecolor="#707074">
                <v:path arrowok="t"/>
              </v:shape>
            </v:group>
            <v:group style="position:absolute;left:6697;top:5268;width:2;height:7523" coordorigin="6697,5268" coordsize="2,7523">
              <v:shape style="position:absolute;left:6697;top:5268;width:2;height:7523" coordorigin="6697,5268" coordsize="0,7523" path="m6697,12791l6697,5268e" filled="f" stroked="t" strokeweight=".47971pt" strokecolor="#707074">
                <v:path arrowok="t"/>
              </v:shape>
            </v:group>
            <v:group style="position:absolute;left:7320;top:5259;width:2;height:7542" coordorigin="7320,5259" coordsize="2,7542">
              <v:shape style="position:absolute;left:7320;top:5259;width:2;height:7542" coordorigin="7320,5259" coordsize="0,7542" path="m7320,12801l7320,5259e" filled="f" stroked="t" strokeweight=".47971pt" strokecolor="#747477">
                <v:path arrowok="t"/>
              </v:shape>
            </v:group>
            <v:group style="position:absolute;left:8145;top:5278;width:2;height:7504" coordorigin="8145,5278" coordsize="2,7504">
              <v:shape style="position:absolute;left:8145;top:5278;width:2;height:7504" coordorigin="8145,5278" coordsize="0,7504" path="m8145,12782l8145,5278e" filled="f" stroked="t" strokeweight=".47971pt" strokecolor="#909090">
                <v:path arrowok="t"/>
              </v:shape>
            </v:group>
            <v:group style="position:absolute;left:9738;top:5220;width:2;height:7581" coordorigin="9738,5220" coordsize="2,7581">
              <v:shape style="position:absolute;left:9738;top:5220;width:2;height:7581" coordorigin="9738,5220" coordsize="0,7581" path="m9738,12801l9738,5220e" filled="f" stroked="t" strokeweight="1.43913pt" strokecolor="#87878C">
                <v:path arrowok="t"/>
              </v:shape>
            </v:group>
            <v:group style="position:absolute;left:6092;top:3195;width:1353;height:2" coordorigin="6092,3195" coordsize="1353,2">
              <v:shape style="position:absolute;left:6092;top:3195;width:1353;height:2" coordorigin="6092,3195" coordsize="1353,0" path="m6092,3195l7445,3195e" filled="f" stroked="t" strokeweight=".47971pt" strokecolor="#707070">
                <v:path arrowok="t"/>
              </v:shape>
            </v:group>
            <v:group style="position:absolute;left:2763;top:3224;width:2;height:413" coordorigin="2763,3224" coordsize="2,413">
              <v:shape style="position:absolute;left:2763;top:3224;width:2;height:413" coordorigin="2763,3224" coordsize="0,413" path="m2763,3637l2763,3224e" filled="f" stroked="t" strokeweight=".47971pt" strokecolor="#676767">
                <v:path arrowok="t"/>
              </v:shape>
            </v:group>
            <v:group style="position:absolute;left:1295;top:3402;width:3156;height:2" coordorigin="1295,3402" coordsize="3156,2">
              <v:shape style="position:absolute;left:1295;top:3402;width:3156;height:2" coordorigin="1295,3402" coordsize="3156,0" path="m1295,3402l4452,3402e" filled="f" stroked="t" strokeweight=".47971pt" strokecolor="#6B6B6B">
                <v:path arrowok="t"/>
              </v:shape>
            </v:group>
            <v:group style="position:absolute;left:4442;top:3195;width:2;height:1056" coordorigin="4442,3195" coordsize="2,1056">
              <v:shape style="position:absolute;left:4442;top:3195;width:2;height:1056" coordorigin="4442,3195" coordsize="0,1056" path="m4442,4251l4442,3195e" filled="f" stroked="t" strokeweight=".47971pt" strokecolor="#747474">
                <v:path arrowok="t"/>
              </v:shape>
            </v:group>
            <v:group style="position:absolute;left:2811;top:3373;width:3291;height:2" coordorigin="2811,3373" coordsize="3291,2">
              <v:shape style="position:absolute;left:2811;top:3373;width:3291;height:2" coordorigin="2811,3373" coordsize="3291,0" path="m2811,3373l6102,3373e" filled="f" stroked="t" strokeweight=".47971pt" strokecolor="#707070">
                <v:path arrowok="t"/>
              </v:shape>
            </v:group>
            <v:group style="position:absolute;left:6097;top:3195;width:2;height:221" coordorigin="6097,3195" coordsize="2,221">
              <v:shape style="position:absolute;left:6097;top:3195;width:2;height:221" coordorigin="6097,3195" coordsize="0,221" path="m6097,3416l6097,3195e" filled="f" stroked="t" strokeweight=".95942pt" strokecolor="#4F4F4F">
                <v:path arrowok="t"/>
              </v:shape>
            </v:group>
            <v:group style="position:absolute;left:6044;top:3378;width:1391;height:2" coordorigin="6044,3378" coordsize="1391,2">
              <v:shape style="position:absolute;left:6044;top:3378;width:1391;height:2" coordorigin="6044,3378" coordsize="1391,0" path="m6044,3378l7436,3378e" filled="f" stroked="t" strokeweight="1.43913pt" strokecolor="#707074">
                <v:path arrowok="t"/>
              </v:shape>
            </v:group>
            <v:group style="position:absolute;left:6102;top:3195;width:2;height:844" coordorigin="6102,3195" coordsize="2,844">
              <v:shape style="position:absolute;left:6102;top:3195;width:2;height:844" coordorigin="6102,3195" coordsize="0,844" path="m6102,4040l6102,3195e" filled="f" stroked="t" strokeweight=".95942pt" strokecolor="#6B6B6B">
                <v:path arrowok="t"/>
              </v:shape>
            </v:group>
            <v:group style="position:absolute;left:2768;top:3579;width:2;height:240" coordorigin="2768,3579" coordsize="2,240">
              <v:shape style="position:absolute;left:2768;top:3579;width:2;height:240" coordorigin="2768,3579" coordsize="0,240" path="m2768,3819l2768,3579e" filled="f" stroked="t" strokeweight=".47971pt" strokecolor="#545454">
                <v:path arrowok="t"/>
              </v:shape>
            </v:group>
            <v:group style="position:absolute;left:2821;top:3814;width:950;height:2" coordorigin="2821,3814" coordsize="950,2">
              <v:shape style="position:absolute;left:2821;top:3814;width:950;height:2" coordorigin="2821,3814" coordsize="950,0" path="m2821,3814l3771,3814e" filled="f" stroked="t" strokeweight=".47971pt" strokecolor="#838383">
                <v:path arrowok="t"/>
              </v:shape>
            </v:group>
            <v:group style="position:absolute;left:3732;top:3781;width:307;height:2" coordorigin="3732,3781" coordsize="307,2">
              <v:shape style="position:absolute;left:3732;top:3781;width:307;height:2" coordorigin="3732,3781" coordsize="307,0" path="m3732,3781l4039,3781e" filled="f" stroked="t" strokeweight=".95942pt" strokecolor="#000000">
                <v:path arrowok="t"/>
              </v:shape>
            </v:group>
            <v:group style="position:absolute;left:2821;top:3800;width:2399;height:2" coordorigin="2821,3800" coordsize="2399,2">
              <v:shape style="position:absolute;left:2821;top:3800;width:2399;height:2" coordorigin="2821,3800" coordsize="2399,0" path="m2821,3800l5219,3800e" filled="f" stroked="t" strokeweight=".47971pt" strokecolor="#7C7C80">
                <v:path arrowok="t"/>
              </v:shape>
            </v:group>
            <v:group style="position:absolute;left:5373;top:3781;width:739;height:2" coordorigin="5373,3781" coordsize="739,2">
              <v:shape style="position:absolute;left:5373;top:3781;width:739;height:2" coordorigin="5373,3781" coordsize="739,0" path="m5373,3781l6112,3781e" filled="f" stroked="t" strokeweight=".47971pt" strokecolor="#777777">
                <v:path arrowok="t"/>
              </v:shape>
            </v:group>
            <v:group style="position:absolute;left:2768;top:3742;width:2;height:365" coordorigin="2768,3742" coordsize="2,365">
              <v:shape style="position:absolute;left:2768;top:3742;width:2;height:365" coordorigin="2768,3742" coordsize="0,365" path="m2768,4107l2768,3742e" filled="f" stroked="t" strokeweight=".47971pt" strokecolor="#777777">
                <v:path arrowok="t"/>
              </v:shape>
            </v:group>
            <v:group style="position:absolute;left:1324;top:4246;width:288;height:2" coordorigin="1324,4246" coordsize="288,2">
              <v:shape style="position:absolute;left:1324;top:4246;width:288;height:2" coordorigin="1324,4246" coordsize="288,0" path="m1324,4246l1612,4246e" filled="f" stroked="t" strokeweight=".47971pt" strokecolor="#878787">
                <v:path arrowok="t"/>
              </v:shape>
            </v:group>
            <v:group style="position:absolute;left:1583;top:4213;width:556;height:2" coordorigin="1583,4213" coordsize="556,2">
              <v:shape style="position:absolute;left:1583;top:4213;width:556;height:2" coordorigin="1583,4213" coordsize="556,0" path="m1583,4213l2140,4213e" filled="f" stroked="t" strokeweight=".95942pt" strokecolor="#808083">
                <v:path arrowok="t"/>
              </v:shape>
            </v:group>
            <v:group style="position:absolute;left:1324;top:4232;width:1900;height:2" coordorigin="1324,4232" coordsize="1900,2">
              <v:shape style="position:absolute;left:1324;top:4232;width:1900;height:2" coordorigin="1324,4232" coordsize="1900,0" path="m1324,4232l3224,4232e" filled="f" stroked="t" strokeweight=".47971pt" strokecolor="#7C7C7C">
                <v:path arrowok="t"/>
              </v:shape>
            </v:group>
            <v:group style="position:absolute;left:3195;top:4217;width:873;height:2" coordorigin="3195,4217" coordsize="873,2">
              <v:shape style="position:absolute;left:3195;top:4217;width:873;height:2" coordorigin="3195,4217" coordsize="873,0" path="m3195,4217l4068,4217e" filled="f" stroked="t" strokeweight=".95942pt" strokecolor="#8C8C8C">
                <v:path arrowok="t"/>
              </v:shape>
            </v:group>
            <v:group style="position:absolute;left:4010;top:4217;width:441;height:2" coordorigin="4010,4217" coordsize="441,2">
              <v:shape style="position:absolute;left:4010;top:4217;width:441;height:2" coordorigin="4010,4217" coordsize="441,0" path="m4010,4217l4452,4217e" filled="f" stroked="t" strokeweight=".47971pt" strokecolor="#7C7C7C">
                <v:path arrowok="t"/>
              </v:shape>
            </v:group>
            <v:group style="position:absolute;left:4375;top:4203;width:1737;height:2" coordorigin="4375,4203" coordsize="1737,2">
              <v:shape style="position:absolute;left:4375;top:4203;width:1737;height:2" coordorigin="4375,4203" coordsize="1737,0" path="m4375,4203l6112,4203e" filled="f" stroked="t" strokeweight=".95942pt" strokecolor="#838383">
                <v:path arrowok="t"/>
              </v:shape>
            </v:group>
            <v:group style="position:absolute;left:6107;top:3973;width:2;height:278" coordorigin="6107,3973" coordsize="2,278">
              <v:shape style="position:absolute;left:6107;top:3973;width:2;height:278" coordorigin="6107,3973" coordsize="0,278" path="m6107,4251l6107,3973e" filled="f" stroked="t" strokeweight=".47971pt" strokecolor="#575757">
                <v:path arrowok="t"/>
              </v:shape>
            </v:group>
            <v:group style="position:absolute;left:2734;top:4203;width:2;height:249" coordorigin="2734,4203" coordsize="2,249">
              <v:shape style="position:absolute;left:2734;top:4203;width:2;height:249" coordorigin="2734,4203" coordsize="0,249" path="m2734,4452l2734,4203e" filled="f" stroked="t" strokeweight=".95942pt" strokecolor="#808083">
                <v:path arrowok="t"/>
              </v:shape>
            </v:group>
            <v:group style="position:absolute;left:4413;top:4203;width:2;height:249" coordorigin="4413,4203" coordsize="2,249">
              <v:shape style="position:absolute;left:4413;top:4203;width:2;height:249" coordorigin="4413,4203" coordsize="0,249" path="m4413,4452l4413,4203e" filled="f" stroked="t" strokeweight=".95942pt" strokecolor="#909093">
                <v:path arrowok="t"/>
              </v:shape>
            </v:group>
            <v:group style="position:absolute;left:6116;top:4174;width:2;height:844" coordorigin="6116,4174" coordsize="2,844">
              <v:shape style="position:absolute;left:6116;top:4174;width:2;height:844" coordorigin="6116,4174" coordsize="0,844" path="m6116,5019l6116,4174e" filled="f" stroked="t" strokeweight=".95942pt" strokecolor="#6B6B6B">
                <v:path arrowok="t"/>
              </v:shape>
            </v:group>
            <v:group style="position:absolute;left:2734;top:4452;width:2;height:173" coordorigin="2734,4452" coordsize="2,173">
              <v:shape style="position:absolute;left:2734;top:4452;width:2;height:173" coordorigin="2734,4452" coordsize="0,173" path="m2734,4625l2734,4452e" filled="f" stroked="t" strokeweight=".95942pt" strokecolor="#000000">
                <v:path arrowok="t"/>
              </v:shape>
            </v:group>
            <v:group style="position:absolute;left:1343;top:4616;width:240;height:2" coordorigin="1343,4616" coordsize="240,2">
              <v:shape style="position:absolute;left:1343;top:4616;width:240;height:2" coordorigin="1343,4616" coordsize="240,0" path="m1343,4616l1583,4616e" filled="f" stroked="t" strokeweight=".95942pt" strokecolor="#777777">
                <v:path arrowok="t"/>
              </v:shape>
            </v:group>
            <v:group style="position:absolute;left:1334;top:4644;width:1890;height:2" coordorigin="1334,4644" coordsize="1890,2">
              <v:shape style="position:absolute;left:1334;top:4644;width:1890;height:2" coordorigin="1334,4644" coordsize="1890,0" path="m1334,4644l3224,4644e" filled="f" stroked="t" strokeweight=".47971pt" strokecolor="#676767">
                <v:path arrowok="t"/>
              </v:shape>
            </v:group>
            <v:group style="position:absolute;left:4413;top:4452;width:2;height:77" coordorigin="4413,4452" coordsize="2,77">
              <v:shape style="position:absolute;left:4413;top:4452;width:2;height:77" coordorigin="4413,4452" coordsize="0,77" path="m4413,4529l4413,4452e" filled="f" stroked="t" strokeweight=".95942pt" strokecolor="#000000">
                <v:path arrowok="t"/>
              </v:shape>
            </v:group>
            <v:group style="position:absolute;left:6073;top:4529;width:1353;height:2" coordorigin="6073,4529" coordsize="1353,2">
              <v:shape style="position:absolute;left:6073;top:4529;width:1353;height:2" coordorigin="6073,4529" coordsize="1353,0" path="m6073,4529l7426,4529e" filled="f" stroked="t" strokeweight=".95942pt" strokecolor="#545454">
                <v:path arrowok="t"/>
              </v:shape>
            </v:group>
            <v:group style="position:absolute;left:1583;top:4616;width:556;height:2" coordorigin="1583,4616" coordsize="556,2">
              <v:shape style="position:absolute;left:1583;top:4616;width:556;height:2" coordorigin="1583,4616" coordsize="556,0" path="m1583,4616l2140,4616e" filled="f" stroked="t" strokeweight=".95942pt" strokecolor="#97979C">
                <v:path arrowok="t"/>
              </v:shape>
            </v:group>
            <v:group style="position:absolute;left:3195;top:4616;width:547;height:2" coordorigin="3195,4616" coordsize="547,2">
              <v:shape style="position:absolute;left:3195;top:4616;width:547;height:2" coordorigin="3195,4616" coordsize="547,0" path="m3195,4616l3742,4616e" filled="f" stroked="t" strokeweight=".95942pt" strokecolor="#7C7C80">
                <v:path arrowok="t"/>
              </v:shape>
            </v:group>
            <v:group style="position:absolute;left:3732;top:4616;width:307;height:2" coordorigin="3732,4616" coordsize="307,2">
              <v:shape style="position:absolute;left:3732;top:4616;width:307;height:2" coordorigin="3732,4616" coordsize="307,0" path="m3732,4616l4039,4616e" filled="f" stroked="t" strokeweight=".95942pt" strokecolor="#4B4B4B">
                <v:path arrowok="t"/>
              </v:shape>
            </v:group>
            <v:group style="position:absolute;left:4413;top:4520;width:2;height:355" coordorigin="4413,4520" coordsize="2,355">
              <v:shape style="position:absolute;left:4413;top:4520;width:2;height:355" coordorigin="4413,4520" coordsize="0,355" path="m4413,4875l4413,4520e" filled="f" stroked="t" strokeweight=".95942pt" strokecolor="#808080">
                <v:path arrowok="t"/>
              </v:shape>
            </v:group>
            <v:group style="position:absolute;left:4010;top:4620;width:1190;height:2" coordorigin="4010,4620" coordsize="1190,2">
              <v:shape style="position:absolute;left:4010;top:4620;width:1190;height:2" coordorigin="4010,4620" coordsize="1190,0" path="m4010,4620l5200,4620e" filled="f" stroked="t" strokeweight=".95942pt" strokecolor="#747474">
                <v:path arrowok="t"/>
              </v:shape>
            </v:group>
            <v:group style="position:absolute;left:5095;top:4606;width:1027;height:2" coordorigin="5095,4606" coordsize="1027,2">
              <v:shape style="position:absolute;left:5095;top:4606;width:1027;height:2" coordorigin="5095,4606" coordsize="1027,0" path="m5095,4606l6121,4606e" filled="f" stroked="t" strokeweight=".47971pt" strokecolor="#6B6B70">
                <v:path arrowok="t"/>
              </v:shape>
            </v:group>
            <v:group style="position:absolute;left:2734;top:4606;width:2;height:269" coordorigin="2734,4606" coordsize="2,269">
              <v:shape style="position:absolute;left:2734;top:4606;width:2;height:269" coordorigin="2734,4606" coordsize="0,269" path="m2734,4875l2734,4606e" filled="f" stroked="t" strokeweight=".95942pt" strokecolor="#777777">
                <v:path arrowok="t"/>
              </v:shape>
            </v:group>
            <v:group style="position:absolute;left:2734;top:4865;width:2;height:154" coordorigin="2734,4865" coordsize="2,154">
              <v:shape style="position:absolute;left:2734;top:4865;width:2;height:154" coordorigin="2734,4865" coordsize="0,154" path="m2734,5019l2734,4865e" filled="f" stroked="t" strokeweight=".95942pt" strokecolor="#000000">
                <v:path arrowok="t"/>
              </v:shape>
            </v:group>
            <v:group style="position:absolute;left:4413;top:4865;width:2;height:154" coordorigin="4413,4865" coordsize="2,154">
              <v:shape style="position:absolute;left:4413;top:4865;width:2;height:154" coordorigin="4413,4865" coordsize="0,154" path="m4413,5019l4413,4865e" filled="f" stroked="t" strokeweight=".95942pt" strokecolor="#000000">
                <v:path arrowok="t"/>
              </v:shape>
            </v:group>
            <w10:wrap type="none"/>
          </v:group>
        </w:pict>
      </w:r>
      <w:r>
        <w:rPr>
          <w:rFonts w:ascii="Courier New" w:hAnsi="Courier New" w:cs="Courier New" w:eastAsia="Courier New"/>
          <w:sz w:val="26"/>
          <w:szCs w:val="26"/>
          <w:color w:val="878787"/>
          <w:spacing w:val="0"/>
          <w:w w:val="53"/>
          <w:position w:val="2"/>
        </w:rPr>
        <w:t>r-</w:t>
      </w:r>
      <w:r>
        <w:rPr>
          <w:rFonts w:ascii="Courier New" w:hAnsi="Courier New" w:cs="Courier New" w:eastAsia="Courier New"/>
          <w:sz w:val="26"/>
          <w:szCs w:val="26"/>
          <w:color w:val="878787"/>
          <w:spacing w:val="0"/>
          <w:w w:val="100"/>
          <w:position w:val="2"/>
        </w:rPr>
        <w:tab/>
      </w:r>
      <w:r>
        <w:rPr>
          <w:rFonts w:ascii="Courier New" w:hAnsi="Courier New" w:cs="Courier New" w:eastAsia="Courier New"/>
          <w:sz w:val="26"/>
          <w:szCs w:val="26"/>
          <w:color w:val="878787"/>
          <w:spacing w:val="0"/>
          <w:w w:val="53"/>
          <w:position w:val="2"/>
        </w:rPr>
        <w:t>==</w:t>
      </w:r>
      <w:r>
        <w:rPr>
          <w:rFonts w:ascii="Courier New" w:hAnsi="Courier New" w:cs="Courier New" w:eastAsia="Courier New"/>
          <w:sz w:val="26"/>
          <w:szCs w:val="26"/>
          <w:color w:val="878787"/>
          <w:spacing w:val="-73"/>
          <w:w w:val="100"/>
          <w:position w:val="2"/>
        </w:rPr>
        <w:t> </w:t>
      </w:r>
      <w:r>
        <w:rPr>
          <w:rFonts w:ascii="Courier New" w:hAnsi="Courier New" w:cs="Courier New" w:eastAsia="Courier New"/>
          <w:sz w:val="26"/>
          <w:szCs w:val="26"/>
          <w:color w:val="878787"/>
          <w:spacing w:val="0"/>
          <w:w w:val="53"/>
          <w:position w:val="2"/>
        </w:rPr>
        <w:t>J</w:t>
      </w:r>
      <w:r>
        <w:rPr>
          <w:rFonts w:ascii="Courier New" w:hAnsi="Courier New" w:cs="Courier New" w:eastAsia="Courier New"/>
          <w:sz w:val="26"/>
          <w:szCs w:val="26"/>
          <w:color w:val="878787"/>
          <w:spacing w:val="82"/>
          <w:w w:val="53"/>
          <w:position w:val="2"/>
        </w:rPr>
        <w:t> </w:t>
      </w:r>
      <w:r>
        <w:rPr>
          <w:rFonts w:ascii="Courier New" w:hAnsi="Courier New" w:cs="Courier New" w:eastAsia="Courier New"/>
          <w:sz w:val="26"/>
          <w:szCs w:val="26"/>
          <w:color w:val="878787"/>
          <w:spacing w:val="0"/>
          <w:w w:val="53"/>
          <w:position w:val="2"/>
        </w:rPr>
        <w:t>s</w:t>
      </w:r>
      <w:r>
        <w:rPr>
          <w:rFonts w:ascii="Courier New" w:hAnsi="Courier New" w:cs="Courier New" w:eastAsia="Courier New"/>
          <w:sz w:val="26"/>
          <w:szCs w:val="26"/>
          <w:color w:val="878787"/>
          <w:spacing w:val="-31"/>
          <w:w w:val="53"/>
          <w:position w:val="2"/>
        </w:rPr>
        <w:t>n</w:t>
      </w:r>
      <w:r>
        <w:rPr>
          <w:rFonts w:ascii="Courier New" w:hAnsi="Courier New" w:cs="Courier New" w:eastAsia="Courier New"/>
          <w:sz w:val="26"/>
          <w:szCs w:val="26"/>
          <w:color w:val="878787"/>
          <w:spacing w:val="-36"/>
          <w:w w:val="27"/>
          <w:position w:val="2"/>
        </w:rPr>
        <w:t>.</w:t>
      </w:r>
      <w:r>
        <w:rPr>
          <w:rFonts w:ascii="Courier New" w:hAnsi="Courier New" w:cs="Courier New" w:eastAsia="Courier New"/>
          <w:sz w:val="26"/>
          <w:szCs w:val="26"/>
          <w:color w:val="878787"/>
          <w:spacing w:val="-104"/>
          <w:w w:val="53"/>
          <w:position w:val="2"/>
        </w:rPr>
        <w:t>r</w:t>
      </w:r>
      <w:r>
        <w:rPr>
          <w:rFonts w:ascii="Courier New" w:hAnsi="Courier New" w:cs="Courier New" w:eastAsia="Courier New"/>
          <w:sz w:val="26"/>
          <w:szCs w:val="26"/>
          <w:color w:val="878787"/>
          <w:spacing w:val="0"/>
          <w:w w:val="27"/>
          <w:position w:val="2"/>
        </w:rPr>
        <w:t>..</w:t>
      </w:r>
      <w:r>
        <w:rPr>
          <w:rFonts w:ascii="Courier New" w:hAnsi="Courier New" w:cs="Courier New" w:eastAsia="Courier New"/>
          <w:sz w:val="26"/>
          <w:szCs w:val="26"/>
          <w:color w:val="878787"/>
          <w:spacing w:val="36"/>
          <w:w w:val="100"/>
          <w:position w:val="2"/>
        </w:rPr>
        <w:t> </w:t>
      </w:r>
      <w:r>
        <w:rPr>
          <w:rFonts w:ascii="Courier New" w:hAnsi="Courier New" w:cs="Courier New" w:eastAsia="Courier New"/>
          <w:sz w:val="18"/>
          <w:szCs w:val="18"/>
          <w:color w:val="626262"/>
          <w:spacing w:val="0"/>
          <w:w w:val="63"/>
          <w:position w:val="2"/>
        </w:rPr>
        <w:t>-</w:t>
      </w:r>
      <w:r>
        <w:rPr>
          <w:rFonts w:ascii="Courier New" w:hAnsi="Courier New" w:cs="Courier New" w:eastAsia="Courier New"/>
          <w:sz w:val="18"/>
          <w:szCs w:val="18"/>
          <w:color w:val="626262"/>
          <w:spacing w:val="-88"/>
          <w:w w:val="63"/>
          <w:position w:val="2"/>
        </w:rPr>
        <w:t>.</w:t>
      </w:r>
      <w:r>
        <w:rPr>
          <w:rFonts w:ascii="Courier New" w:hAnsi="Courier New" w:cs="Courier New" w:eastAsia="Courier New"/>
          <w:sz w:val="18"/>
          <w:szCs w:val="18"/>
          <w:color w:val="878787"/>
          <w:spacing w:val="0"/>
          <w:w w:val="40"/>
          <w:position w:val="2"/>
        </w:rPr>
        <w:t>-</w:t>
      </w:r>
      <w:r>
        <w:rPr>
          <w:rFonts w:ascii="Courier New" w:hAnsi="Courier New" w:cs="Courier New" w:eastAsia="Courier New"/>
          <w:sz w:val="18"/>
          <w:szCs w:val="18"/>
          <w:color w:val="878787"/>
          <w:spacing w:val="-45"/>
          <w:w w:val="40"/>
          <w:position w:val="2"/>
        </w:rPr>
        <w:t>-</w:t>
      </w:r>
      <w:r>
        <w:rPr>
          <w:rFonts w:ascii="Courier New" w:hAnsi="Courier New" w:cs="Courier New" w:eastAsia="Courier New"/>
          <w:sz w:val="18"/>
          <w:szCs w:val="18"/>
          <w:color w:val="626262"/>
          <w:spacing w:val="3"/>
          <w:w w:val="63"/>
          <w:position w:val="2"/>
        </w:rPr>
        <w:t>-</w:t>
      </w:r>
      <w:r>
        <w:rPr>
          <w:rFonts w:ascii="Courier New" w:hAnsi="Courier New" w:cs="Courier New" w:eastAsia="Courier New"/>
          <w:sz w:val="18"/>
          <w:szCs w:val="18"/>
          <w:color w:val="878787"/>
          <w:spacing w:val="0"/>
          <w:w w:val="40"/>
          <w:position w:val="2"/>
        </w:rPr>
        <w:t>S</w:t>
      </w:r>
      <w:r>
        <w:rPr>
          <w:rFonts w:ascii="Courier New" w:hAnsi="Courier New" w:cs="Courier New" w:eastAsia="Courier New"/>
          <w:sz w:val="18"/>
          <w:szCs w:val="18"/>
          <w:color w:val="878787"/>
          <w:spacing w:val="-65"/>
          <w:w w:val="100"/>
          <w:position w:val="2"/>
        </w:rPr>
        <w:t> </w:t>
      </w:r>
      <w:r>
        <w:rPr>
          <w:rFonts w:ascii="Courier New" w:hAnsi="Courier New" w:cs="Courier New" w:eastAsia="Courier New"/>
          <w:sz w:val="18"/>
          <w:szCs w:val="18"/>
          <w:color w:val="878787"/>
          <w:spacing w:val="0"/>
          <w:w w:val="40"/>
          <w:position w:val="2"/>
        </w:rPr>
        <w:t>H</w:t>
      </w:r>
      <w:r>
        <w:rPr>
          <w:rFonts w:ascii="Courier New" w:hAnsi="Courier New" w:cs="Courier New" w:eastAsia="Courier New"/>
          <w:sz w:val="18"/>
          <w:szCs w:val="18"/>
          <w:color w:val="878787"/>
          <w:spacing w:val="-65"/>
          <w:w w:val="100"/>
          <w:position w:val="2"/>
        </w:rPr>
        <w:t> </w:t>
      </w:r>
      <w:r>
        <w:rPr>
          <w:rFonts w:ascii="Courier New" w:hAnsi="Courier New" w:cs="Courier New" w:eastAsia="Courier New"/>
          <w:sz w:val="18"/>
          <w:szCs w:val="18"/>
          <w:color w:val="878787"/>
          <w:spacing w:val="0"/>
          <w:w w:val="40"/>
          <w:position w:val="2"/>
        </w:rPr>
        <w:t>T=ET</w:t>
      </w:r>
      <w:r>
        <w:rPr>
          <w:rFonts w:ascii="Courier New" w:hAnsi="Courier New" w:cs="Courier New" w:eastAsia="Courier New"/>
          <w:sz w:val="18"/>
          <w:szCs w:val="18"/>
          <w:color w:val="878787"/>
          <w:spacing w:val="-65"/>
          <w:w w:val="100"/>
          <w:position w:val="2"/>
        </w:rPr>
        <w:t> </w:t>
      </w:r>
      <w:r>
        <w:rPr>
          <w:rFonts w:ascii="Courier New" w:hAnsi="Courier New" w:cs="Courier New" w:eastAsia="Courier New"/>
          <w:sz w:val="18"/>
          <w:szCs w:val="18"/>
          <w:color w:val="878787"/>
          <w:spacing w:val="-35"/>
          <w:w w:val="40"/>
          <w:position w:val="2"/>
        </w:rPr>
        <w:t>-</w:t>
      </w:r>
      <w:r>
        <w:rPr>
          <w:rFonts w:ascii="Courier New" w:hAnsi="Courier New" w:cs="Courier New" w:eastAsia="Courier New"/>
          <w:sz w:val="18"/>
          <w:szCs w:val="18"/>
          <w:color w:val="878787"/>
          <w:spacing w:val="-69"/>
          <w:w w:val="39"/>
          <w:position w:val="2"/>
        </w:rPr>
        <w:t>.</w:t>
      </w:r>
      <w:r>
        <w:rPr>
          <w:rFonts w:ascii="Courier New" w:hAnsi="Courier New" w:cs="Courier New" w:eastAsia="Courier New"/>
          <w:sz w:val="18"/>
          <w:szCs w:val="18"/>
          <w:color w:val="878787"/>
          <w:spacing w:val="-153"/>
          <w:w w:val="128"/>
          <w:position w:val="2"/>
        </w:rPr>
        <w:t>-</w:t>
      </w:r>
      <w:r>
        <w:rPr>
          <w:rFonts w:ascii="Courier New" w:hAnsi="Courier New" w:cs="Courier New" w:eastAsia="Courier New"/>
          <w:sz w:val="18"/>
          <w:szCs w:val="18"/>
          <w:color w:val="878787"/>
          <w:spacing w:val="-37"/>
          <w:w w:val="40"/>
          <w:position w:val="2"/>
        </w:rPr>
        <w:t>-</w:t>
      </w:r>
      <w:r>
        <w:rPr>
          <w:rFonts w:ascii="Courier New" w:hAnsi="Courier New" w:cs="Courier New" w:eastAsia="Courier New"/>
          <w:sz w:val="18"/>
          <w:szCs w:val="18"/>
          <w:color w:val="878787"/>
          <w:spacing w:val="-19"/>
          <w:w w:val="39"/>
          <w:position w:val="2"/>
        </w:rPr>
        <w:t>.</w:t>
      </w:r>
      <w:r>
        <w:rPr>
          <w:rFonts w:ascii="Courier New" w:hAnsi="Courier New" w:cs="Courier New" w:eastAsia="Courier New"/>
          <w:sz w:val="18"/>
          <w:szCs w:val="18"/>
          <w:color w:val="878787"/>
          <w:spacing w:val="-39"/>
          <w:w w:val="40"/>
          <w:position w:val="2"/>
        </w:rPr>
        <w:t>.</w:t>
      </w:r>
      <w:r>
        <w:rPr>
          <w:rFonts w:ascii="Courier New" w:hAnsi="Courier New" w:cs="Courier New" w:eastAsia="Courier New"/>
          <w:sz w:val="18"/>
          <w:szCs w:val="18"/>
          <w:color w:val="878787"/>
          <w:spacing w:val="-18"/>
          <w:w w:val="39"/>
          <w:position w:val="2"/>
        </w:rPr>
        <w:t>.</w:t>
      </w:r>
      <w:r>
        <w:rPr>
          <w:rFonts w:ascii="Courier New" w:hAnsi="Courier New" w:cs="Courier New" w:eastAsia="Courier New"/>
          <w:sz w:val="18"/>
          <w:szCs w:val="18"/>
          <w:color w:val="878787"/>
          <w:spacing w:val="26"/>
          <w:w w:val="40"/>
          <w:position w:val="2"/>
        </w:rPr>
        <w:t>-</w:t>
      </w:r>
      <w:r>
        <w:rPr>
          <w:rFonts w:ascii="Courier New" w:hAnsi="Courier New" w:cs="Courier New" w:eastAsia="Courier New"/>
          <w:sz w:val="18"/>
          <w:szCs w:val="18"/>
          <w:color w:val="878787"/>
          <w:spacing w:val="0"/>
          <w:w w:val="128"/>
          <w:position w:val="2"/>
        </w:rPr>
        <w:t>.---</w:t>
      </w:r>
      <w:r>
        <w:rPr>
          <w:rFonts w:ascii="Courier New" w:hAnsi="Courier New" w:cs="Courier New" w:eastAsia="Courier New"/>
          <w:sz w:val="18"/>
          <w:szCs w:val="18"/>
          <w:color w:val="878787"/>
          <w:spacing w:val="-66"/>
          <w:w w:val="128"/>
          <w:position w:val="2"/>
        </w:rPr>
        <w:t>-</w:t>
      </w:r>
      <w:r>
        <w:rPr>
          <w:rFonts w:ascii="Courier New" w:hAnsi="Courier New" w:cs="Courier New" w:eastAsia="Courier New"/>
          <w:sz w:val="18"/>
          <w:szCs w:val="18"/>
          <w:color w:val="626262"/>
          <w:spacing w:val="0"/>
          <w:w w:val="101"/>
          <w:position w:val="2"/>
        </w:rPr>
        <w:t>1-</w:t>
      </w:r>
      <w:r>
        <w:rPr>
          <w:rFonts w:ascii="Courier New" w:hAnsi="Courier New" w:cs="Courier New" w:eastAsia="Courier New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41" w:after="0" w:line="193" w:lineRule="exact"/>
        <w:ind w:right="-20"/>
        <w:jc w:val="left"/>
        <w:rPr>
          <w:rFonts w:ascii="Courier New" w:hAnsi="Courier New" w:cs="Courier New" w:eastAsia="Courier New"/>
          <w:sz w:val="18"/>
          <w:szCs w:val="18"/>
        </w:rPr>
      </w:pPr>
      <w:rPr/>
      <w:r>
        <w:rPr/>
        <w:br w:type="column"/>
      </w:r>
      <w:r>
        <w:rPr>
          <w:rFonts w:ascii="Courier New" w:hAnsi="Courier New" w:cs="Courier New" w:eastAsia="Courier New"/>
          <w:sz w:val="18"/>
          <w:szCs w:val="18"/>
          <w:color w:val="878787"/>
          <w:w w:val="76"/>
        </w:rPr>
        <w:t>r.I-1-T-IRA-N</w:t>
      </w:r>
      <w:r>
        <w:rPr>
          <w:rFonts w:ascii="Courier New" w:hAnsi="Courier New" w:cs="Courier New" w:eastAsia="Courier New"/>
          <w:sz w:val="18"/>
          <w:szCs w:val="18"/>
          <w:color w:val="B3B3B3"/>
          <w:spacing w:val="-53"/>
          <w:w w:val="107"/>
        </w:rPr>
        <w:t>.</w:t>
      </w:r>
      <w:r>
        <w:rPr>
          <w:rFonts w:ascii="Courier New" w:hAnsi="Courier New" w:cs="Courier New" w:eastAsia="Courier New"/>
          <w:sz w:val="18"/>
          <w:szCs w:val="18"/>
          <w:color w:val="9A9A9A"/>
          <w:spacing w:val="0"/>
          <w:w w:val="134"/>
        </w:rPr>
        <w:t>£-----+-</w:t>
      </w:r>
      <w:r>
        <w:rPr>
          <w:rFonts w:ascii="Courier New" w:hAnsi="Courier New" w:cs="Courier New" w:eastAsia="Courier New"/>
          <w:sz w:val="18"/>
          <w:szCs w:val="18"/>
          <w:color w:val="9A9A9A"/>
          <w:spacing w:val="0"/>
          <w:w w:val="100"/>
        </w:rPr>
        <w:t> </w:t>
      </w:r>
      <w:r>
        <w:rPr>
          <w:rFonts w:ascii="Courier New" w:hAnsi="Courier New" w:cs="Courier New" w:eastAsia="Courier New"/>
          <w:sz w:val="18"/>
          <w:szCs w:val="18"/>
          <w:color w:val="9A9A9A"/>
          <w:spacing w:val="-33"/>
          <w:w w:val="100"/>
        </w:rPr>
        <w:t> </w:t>
      </w:r>
      <w:r>
        <w:rPr>
          <w:rFonts w:ascii="Courier New" w:hAnsi="Courier New" w:cs="Courier New" w:eastAsia="Courier New"/>
          <w:sz w:val="18"/>
          <w:szCs w:val="18"/>
          <w:color w:val="757575"/>
          <w:spacing w:val="0"/>
          <w:w w:val="169"/>
        </w:rPr>
        <w:t>-</w:t>
      </w:r>
      <w:r>
        <w:rPr>
          <w:rFonts w:ascii="Courier New" w:hAnsi="Courier New" w:cs="Courier New" w:eastAsia="Courier New"/>
          <w:sz w:val="18"/>
          <w:szCs w:val="18"/>
          <w:color w:val="757575"/>
          <w:spacing w:val="-15"/>
          <w:w w:val="169"/>
        </w:rPr>
        <w:t>4</w:t>
      </w:r>
      <w:r>
        <w:rPr>
          <w:rFonts w:ascii="Courier New" w:hAnsi="Courier New" w:cs="Courier New" w:eastAsia="Courier New"/>
          <w:sz w:val="18"/>
          <w:szCs w:val="18"/>
          <w:color w:val="9A9A9A"/>
          <w:spacing w:val="0"/>
          <w:w w:val="194"/>
        </w:rPr>
        <w:t>-</w:t>
      </w:r>
      <w:r>
        <w:rPr>
          <w:rFonts w:ascii="Courier New" w:hAnsi="Courier New" w:cs="Courier New" w:eastAsia="Courier New"/>
          <w:sz w:val="18"/>
          <w:szCs w:val="18"/>
          <w:color w:val="9A9A9A"/>
          <w:spacing w:val="-5"/>
          <w:w w:val="194"/>
        </w:rPr>
        <w:t>-</w:t>
      </w:r>
      <w:r>
        <w:rPr>
          <w:rFonts w:ascii="Courier New" w:hAnsi="Courier New" w:cs="Courier New" w:eastAsia="Courier New"/>
          <w:sz w:val="18"/>
          <w:szCs w:val="18"/>
          <w:color w:val="757575"/>
          <w:spacing w:val="0"/>
          <w:w w:val="242"/>
        </w:rPr>
        <w:t>-</w:t>
      </w:r>
      <w:r>
        <w:rPr>
          <w:rFonts w:ascii="Courier New" w:hAnsi="Courier New" w:cs="Courier New" w:eastAsia="Courier New"/>
          <w:sz w:val="18"/>
          <w:szCs w:val="18"/>
          <w:color w:val="757575"/>
          <w:spacing w:val="-71"/>
          <w:w w:val="100"/>
        </w:rPr>
        <w:t> </w:t>
      </w:r>
      <w:r>
        <w:rPr>
          <w:rFonts w:ascii="Courier New" w:hAnsi="Courier New" w:cs="Courier New" w:eastAsia="Courier New"/>
          <w:sz w:val="18"/>
          <w:szCs w:val="18"/>
          <w:color w:val="9A9A9A"/>
          <w:spacing w:val="0"/>
          <w:w w:val="132"/>
        </w:rPr>
        <w:t>--</w:t>
      </w:r>
      <w:r>
        <w:rPr>
          <w:rFonts w:ascii="Courier New" w:hAnsi="Courier New" w:cs="Courier New" w:eastAsia="Courier New"/>
          <w:sz w:val="18"/>
          <w:szCs w:val="18"/>
          <w:color w:val="9A9A9A"/>
          <w:spacing w:val="21"/>
          <w:w w:val="132"/>
        </w:rPr>
        <w:t>+</w:t>
      </w:r>
      <w:r>
        <w:rPr>
          <w:rFonts w:ascii="Courier New" w:hAnsi="Courier New" w:cs="Courier New" w:eastAsia="Courier New"/>
          <w:sz w:val="18"/>
          <w:szCs w:val="18"/>
          <w:color w:val="9A9A9A"/>
          <w:spacing w:val="-60"/>
          <w:w w:val="132"/>
        </w:rPr>
        <w:t>-</w:t>
      </w:r>
      <w:r>
        <w:rPr>
          <w:rFonts w:ascii="Courier New" w:hAnsi="Courier New" w:cs="Courier New" w:eastAsia="Courier New"/>
          <w:sz w:val="18"/>
          <w:szCs w:val="18"/>
          <w:color w:val="757575"/>
          <w:spacing w:val="0"/>
          <w:w w:val="131"/>
        </w:rPr>
        <w:t>--</w:t>
      </w:r>
      <w:r>
        <w:rPr>
          <w:rFonts w:ascii="Courier New" w:hAnsi="Courier New" w:cs="Courier New" w:eastAsia="Courier New"/>
          <w:sz w:val="18"/>
          <w:szCs w:val="18"/>
          <w:color w:val="757575"/>
          <w:spacing w:val="-8"/>
          <w:w w:val="131"/>
        </w:rPr>
        <w:t>-</w:t>
      </w:r>
      <w:r>
        <w:rPr>
          <w:rFonts w:ascii="Courier New" w:hAnsi="Courier New" w:cs="Courier New" w:eastAsia="Courier New"/>
          <w:sz w:val="18"/>
          <w:szCs w:val="18"/>
          <w:color w:val="757575"/>
          <w:spacing w:val="-48"/>
          <w:w w:val="131"/>
        </w:rPr>
        <w:t>+</w:t>
      </w:r>
      <w:r>
        <w:rPr>
          <w:rFonts w:ascii="Courier New" w:hAnsi="Courier New" w:cs="Courier New" w:eastAsia="Courier New"/>
          <w:sz w:val="18"/>
          <w:szCs w:val="18"/>
          <w:color w:val="8C90BF"/>
          <w:spacing w:val="-44"/>
          <w:w w:val="183"/>
        </w:rPr>
        <w:t>/</w:t>
      </w:r>
      <w:r>
        <w:rPr>
          <w:rFonts w:ascii="Courier New" w:hAnsi="Courier New" w:cs="Courier New" w:eastAsia="Courier New"/>
          <w:sz w:val="18"/>
          <w:szCs w:val="18"/>
          <w:color w:val="878787"/>
          <w:spacing w:val="0"/>
          <w:w w:val="111"/>
        </w:rPr>
        <w:t>qlv</w:t>
      </w:r>
      <w:r>
        <w:rPr>
          <w:rFonts w:ascii="Courier New" w:hAnsi="Courier New" w:cs="Courier New" w:eastAsia="Courier New"/>
          <w:sz w:val="18"/>
          <w:szCs w:val="18"/>
          <w:color w:val="000000"/>
          <w:spacing w:val="0"/>
          <w:w w:val="100"/>
        </w:rPr>
      </w:r>
    </w:p>
    <w:p>
      <w:pPr>
        <w:spacing w:before="0" w:after="0" w:line="408" w:lineRule="exact"/>
        <w:ind w:right="740"/>
        <w:jc w:val="right"/>
        <w:rPr>
          <w:rFonts w:ascii="Arial" w:hAnsi="Arial" w:cs="Arial" w:eastAsia="Arial"/>
          <w:sz w:val="41"/>
          <w:szCs w:val="41"/>
        </w:rPr>
      </w:pPr>
      <w:rPr/>
      <w:r>
        <w:rPr>
          <w:rFonts w:ascii="Arial" w:hAnsi="Arial" w:cs="Arial" w:eastAsia="Arial"/>
          <w:sz w:val="41"/>
          <w:szCs w:val="41"/>
          <w:color w:val="727EBF"/>
          <w:spacing w:val="0"/>
          <w:w w:val="127"/>
          <w:i/>
          <w:position w:val="1"/>
        </w:rPr>
        <w:t>[</w:t>
      </w:r>
      <w:r>
        <w:rPr>
          <w:rFonts w:ascii="Arial" w:hAnsi="Arial" w:cs="Arial" w:eastAsia="Arial"/>
          <w:sz w:val="41"/>
          <w:szCs w:val="41"/>
          <w:color w:val="727EBF"/>
          <w:spacing w:val="-70"/>
          <w:w w:val="127"/>
          <w:i/>
          <w:position w:val="1"/>
        </w:rPr>
        <w:t> </w:t>
      </w:r>
      <w:r>
        <w:rPr>
          <w:rFonts w:ascii="Arial" w:hAnsi="Arial" w:cs="Arial" w:eastAsia="Arial"/>
          <w:sz w:val="41"/>
          <w:szCs w:val="41"/>
          <w:color w:val="6970A1"/>
          <w:spacing w:val="0"/>
          <w:w w:val="188"/>
          <w:i/>
          <w:position w:val="1"/>
        </w:rPr>
        <w:t>[</w:t>
      </w:r>
      <w:r>
        <w:rPr>
          <w:rFonts w:ascii="Arial" w:hAnsi="Arial" w:cs="Arial" w:eastAsia="Arial"/>
          <w:sz w:val="41"/>
          <w:szCs w:val="41"/>
          <w:color w:val="6970A1"/>
          <w:spacing w:val="0"/>
          <w:w w:val="189"/>
          <w:i/>
          <w:position w:val="1"/>
        </w:rPr>
        <w:t>)</w:t>
      </w:r>
      <w:r>
        <w:rPr>
          <w:rFonts w:ascii="Arial" w:hAnsi="Arial" w:cs="Arial" w:eastAsia="Arial"/>
          <w:sz w:val="41"/>
          <w:szCs w:val="41"/>
          <w:color w:val="6970A1"/>
          <w:spacing w:val="0"/>
          <w:w w:val="188"/>
          <w:i/>
          <w:position w:val="1"/>
        </w:rPr>
        <w:t>/</w:t>
      </w:r>
      <w:r>
        <w:rPr>
          <w:rFonts w:ascii="Arial" w:hAnsi="Arial" w:cs="Arial" w:eastAsia="Arial"/>
          <w:sz w:val="41"/>
          <w:szCs w:val="41"/>
          <w:color w:val="000000"/>
          <w:spacing w:val="0"/>
          <w:w w:val="100"/>
          <w:position w:val="0"/>
        </w:rPr>
      </w:r>
    </w:p>
    <w:p>
      <w:pPr>
        <w:jc w:val="right"/>
        <w:spacing w:after="0"/>
        <w:sectPr>
          <w:type w:val="continuous"/>
          <w:pgSz w:w="11920" w:h="16860"/>
          <w:pgMar w:top="640" w:bottom="280" w:left="1140" w:right="1680"/>
          <w:cols w:num="2" w:equalWidth="0">
            <w:col w:w="3188" w:space="128"/>
            <w:col w:w="5784"/>
          </w:cols>
        </w:sectPr>
      </w:pPr>
      <w:rPr/>
    </w:p>
    <w:p>
      <w:pPr>
        <w:spacing w:before="82" w:after="0" w:line="240" w:lineRule="auto"/>
        <w:ind w:left="1796" w:right="2536"/>
        <w:jc w:val="center"/>
        <w:tabs>
          <w:tab w:pos="564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/>
        <w:pict>
          <v:group style="position:absolute;margin-left:60.625641pt;margin-top:36.321938pt;width:432.938391pt;height:582.303852pt;mso-position-horizontal-relative:page;mso-position-vertical-relative:page;z-index:-469" coordorigin="1213,726" coordsize="8659,11646">
            <v:group style="position:absolute;left:1236;top:750;width:2824;height:2" coordorigin="1236,750" coordsize="2824,2">
              <v:shape style="position:absolute;left:1236;top:750;width:2824;height:2" coordorigin="1236,750" coordsize="2824,0" path="m1236,750l4061,750e" filled="f" stroked="t" strokeweight=".95099pt" strokecolor="#608CC3">
                <v:path arrowok="t"/>
              </v:shape>
            </v:group>
            <v:group style="position:absolute;left:3129;top:774;width:6733;height:2" coordorigin="3129,774" coordsize="6733,2">
              <v:shape style="position:absolute;left:3129;top:774;width:6733;height:2" coordorigin="3129,774" coordsize="6733,0" path="m3129,774l9862,774e" filled="f" stroked="t" strokeweight=".95099pt" strokecolor="#6490C3">
                <v:path arrowok="t"/>
              </v:shape>
            </v:group>
            <v:group style="position:absolute;left:4070;top:784;width:5544;height:2" coordorigin="4070,784" coordsize="5544,2">
              <v:shape style="position:absolute;left:4070;top:784;width:5544;height:2" coordorigin="4070,784" coordsize="5544,0" path="m4070,784l9615,784e" filled="f" stroked="t" strokeweight=".475495pt" strokecolor="#6490C3">
                <v:path arrowok="t"/>
              </v:shape>
            </v:group>
            <v:group style="position:absolute;left:1246;top:1319;width:742;height:2" coordorigin="1246,1319" coordsize="742,2">
              <v:shape style="position:absolute;left:1246;top:1319;width:742;height:2" coordorigin="1246,1319" coordsize="742,0" path="m1246,1319l1988,1319e" filled="f" stroked="t" strokeweight=".95099pt" strokecolor="#5B7493">
                <v:path arrowok="t"/>
              </v:shape>
            </v:group>
            <v:group style="position:absolute;left:1978;top:1319;width:1341;height:2" coordorigin="1978,1319" coordsize="1341,2">
              <v:shape style="position:absolute;left:1978;top:1319;width:1341;height:2" coordorigin="1978,1319" coordsize="1341,0" path="m1978,1319l3319,1319e" filled="f" stroked="t" strokeweight=".95099pt" strokecolor="#000000">
                <v:path arrowok="t"/>
              </v:shape>
            </v:group>
            <v:group style="position:absolute;left:3290;top:1300;width:6343;height:2" coordorigin="3290,1300" coordsize="6343,2">
              <v:shape style="position:absolute;left:3290;top:1300;width:6343;height:2" coordorigin="3290,1300" coordsize="6343,0" path="m3290,1300l9634,1300e" filled="f" stroked="t" strokeweight=".95099pt" strokecolor="#878787">
                <v:path arrowok="t"/>
              </v:shape>
            </v:group>
            <v:group style="position:absolute;left:1255;top:1309;width:2;height:191" coordorigin="1255,1309" coordsize="2,191">
              <v:shape style="position:absolute;left:1255;top:1309;width:2;height:191" coordorigin="1255,1309" coordsize="0,191" path="m1255,1501l1255,1309e" filled="f" stroked="t" strokeweight="1.426486pt" strokecolor="#5787BF">
                <v:path arrowok="t"/>
              </v:shape>
            </v:group>
            <v:group style="position:absolute;left:2007;top:1348;width:2;height:2829" coordorigin="2007,1348" coordsize="2,2829">
              <v:shape style="position:absolute;left:2007;top:1348;width:2;height:2829" coordorigin="2007,1348" coordsize="0,2829" path="m2007,4177l2007,1348e" filled="f" stroked="t" strokeweight=".95099pt" strokecolor="#8C8C8C">
                <v:path arrowok="t"/>
              </v:shape>
            </v:group>
            <v:group style="position:absolute;left:2701;top:1348;width:2;height:2829" coordorigin="2701,1348" coordsize="2,2829">
              <v:shape style="position:absolute;left:2701;top:1348;width:2;height:2829" coordorigin="2701,1348" coordsize="0,2829" path="m2701,4177l2701,1348e" filled="f" stroked="t" strokeweight=".95099pt" strokecolor="#A3A3A3">
                <v:path arrowok="t"/>
              </v:shape>
            </v:group>
            <v:group style="position:absolute;left:3338;top:1348;width:2;height:182" coordorigin="3338,1348" coordsize="2,182">
              <v:shape style="position:absolute;left:3338;top:1348;width:2;height:182" coordorigin="3338,1348" coordsize="0,182" path="m3338,1529l3338,1348e" filled="f" stroked="t" strokeweight=".475495pt" strokecolor="#777777">
                <v:path arrowok="t"/>
              </v:shape>
            </v:group>
            <v:group style="position:absolute;left:7009;top:1309;width:2;height:2839" coordorigin="7009,1309" coordsize="2,2839">
              <v:shape style="position:absolute;left:7009;top:1309;width:2;height:2839" coordorigin="7009,1309" coordsize="0,2839" path="m7009,4148l7009,1309e" filled="f" stroked="t" strokeweight=".475495pt" strokecolor="#A0A0A0">
                <v:path arrowok="t"/>
              </v:shape>
            </v:group>
            <v:group style="position:absolute;left:7931;top:1357;width:2;height:2820" coordorigin="7931,1357" coordsize="2,2820">
              <v:shape style="position:absolute;left:7931;top:1357;width:2;height:2820" coordorigin="7931,1357" coordsize="0,2820" path="m7931,4177l7931,1357e" filled="f" stroked="t" strokeweight=".95099pt" strokecolor="#8C8C8C">
                <v:path arrowok="t"/>
              </v:shape>
            </v:group>
            <v:group style="position:absolute;left:8882;top:1357;width:2;height:2820" coordorigin="8882,1357" coordsize="2,2820">
              <v:shape style="position:absolute;left:8882;top:1357;width:2;height:2820" coordorigin="8882,1357" coordsize="0,2820" path="m8882,4177l8882,1357e" filled="f" stroked="t" strokeweight=".95099pt" strokecolor="#909090">
                <v:path arrowok="t"/>
              </v:shape>
            </v:group>
            <v:group style="position:absolute;left:9586;top:1357;width:2;height:2791" coordorigin="9586,1357" coordsize="2,2791">
              <v:shape style="position:absolute;left:9586;top:1357;width:2;height:2791" coordorigin="9586,1357" coordsize="0,2791" path="m9586,4148l9586,1357e" filled="f" stroked="t" strokeweight=".95099pt" strokecolor="#AFAFAF">
                <v:path arrowok="t"/>
              </v:shape>
            </v:group>
            <v:group style="position:absolute;left:1227;top:1735;width:8369;height:2" coordorigin="1227,1735" coordsize="8369,2">
              <v:shape style="position:absolute;left:1227;top:1735;width:8369;height:2" coordorigin="1227,1735" coordsize="8369,0" path="m1227,1735l9595,1735e" filled="f" stroked="t" strokeweight="1.426486pt" strokecolor="#9C9CA0">
                <v:path arrowok="t"/>
              </v:shape>
            </v:group>
            <v:group style="position:absolute;left:3343;top:1472;width:2;height:296" coordorigin="3343,1472" coordsize="2,296">
              <v:shape style="position:absolute;left:3343;top:1472;width:2;height:296" coordorigin="3343,1472" coordsize="0,296" path="m3343,1768l3343,1472e" filled="f" stroked="t" strokeweight=".475495pt" strokecolor="#606064">
                <v:path arrowok="t"/>
              </v:shape>
            </v:group>
            <v:group style="position:absolute;left:1246;top:4139;width:1446;height:2" coordorigin="1246,4139" coordsize="1446,2">
              <v:shape style="position:absolute;left:1246;top:4139;width:1446;height:2" coordorigin="1246,4139" coordsize="1446,0" path="m1246,4139l2691,4139e" filled="f" stroked="t" strokeweight=".95099pt" strokecolor="#AFAFB3">
                <v:path arrowok="t"/>
              </v:shape>
            </v:group>
            <v:group style="position:absolute;left:1232;top:736;width:2;height:8220" coordorigin="1232,736" coordsize="2,8220">
              <v:shape style="position:absolute;left:1232;top:736;width:2;height:8220" coordorigin="1232,736" coordsize="0,8220" path="m1232,8956l1232,736e" filled="f" stroked="t" strokeweight=".95099pt" strokecolor="#6490C3">
                <v:path arrowok="t"/>
              </v:shape>
            </v:group>
            <v:group style="position:absolute;left:2672;top:4139;width:6923;height:2" coordorigin="2672,4139" coordsize="6923,2">
              <v:shape style="position:absolute;left:2672;top:4139;width:6923;height:2" coordorigin="2672,4139" coordsize="6923,0" path="m2672,4139l9595,4139e" filled="f" stroked="t" strokeweight=".95099pt" strokecolor="#939397">
                <v:path arrowok="t"/>
              </v:shape>
            </v:group>
            <v:group style="position:absolute;left:3338;top:1682;width:2;height:2495" coordorigin="3338,1682" coordsize="2,2495">
              <v:shape style="position:absolute;left:3338;top:1682;width:2;height:2495" coordorigin="3338,1682" coordsize="0,2495" path="m3338,4177l3338,1682e" filled="f" stroked="t" strokeweight=".95099pt" strokecolor="#8C8C8C">
                <v:path arrowok="t"/>
              </v:shape>
            </v:group>
            <v:group style="position:absolute;left:1246;top:5219;width:751;height:2" coordorigin="1246,5219" coordsize="751,2">
              <v:shape style="position:absolute;left:1246;top:5219;width:751;height:2" coordorigin="1246,5219" coordsize="751,0" path="m1246,5219l1997,5219e" filled="f" stroked="t" strokeweight="1.426486pt" strokecolor="#707070">
                <v:path arrowok="t"/>
              </v:shape>
            </v:group>
            <v:group style="position:absolute;left:1293;top:4784;width:8340;height:2" coordorigin="1293,4784" coordsize="8340,2">
              <v:shape style="position:absolute;left:1293;top:4784;width:8340;height:2" coordorigin="1293,4784" coordsize="8340,0" path="m1293,4784l9634,4784e" filled="f" stroked="t" strokeweight=".95099pt" strokecolor="#838383">
                <v:path arrowok="t"/>
              </v:shape>
            </v:group>
            <v:group style="position:absolute;left:7874;top:4784;width:1027;height:2" coordorigin="7874,4784" coordsize="1027,2">
              <v:shape style="position:absolute;left:7874;top:4784;width:1027;height:2" coordorigin="7874,4784" coordsize="1027,0" path="m7874,4784l8901,4784e" filled="f" stroked="t" strokeweight=".475495pt" strokecolor="#6B6B70">
                <v:path arrowok="t"/>
              </v:shape>
            </v:group>
            <v:group style="position:absolute;left:2696;top:4836;width:2;height:162" coordorigin="2696,4836" coordsize="2,162">
              <v:shape style="position:absolute;left:2696;top:4836;width:2;height:162" coordorigin="2696,4836" coordsize="0,162" path="m2696,4999l2696,4836e" filled="f" stroked="t" strokeweight=".475495pt" strokecolor="#838387">
                <v:path arrowok="t"/>
              </v:shape>
            </v:group>
            <v:group style="position:absolute;left:3343;top:4836;width:2;height:430" coordorigin="3343,4836" coordsize="2,430">
              <v:shape style="position:absolute;left:3343;top:4836;width:2;height:430" coordorigin="3343,4836" coordsize="0,430" path="m3343,5266l3343,4836e" filled="f" stroked="t" strokeweight=".475495pt" strokecolor="#606060">
                <v:path arrowok="t"/>
              </v:shape>
            </v:group>
            <v:group style="position:absolute;left:7009;top:4779;width:2;height:5935" coordorigin="7009,4779" coordsize="2,5935">
              <v:shape style="position:absolute;left:7009;top:4779;width:2;height:5935" coordorigin="7009,4779" coordsize="0,5935" path="m7009,10714l7009,4779e" filled="f" stroked="t" strokeweight=".475495pt" strokecolor="#A0A0A0">
                <v:path arrowok="t"/>
              </v:shape>
            </v:group>
            <v:group style="position:absolute;left:8887;top:4836;width:2;height:430" coordorigin="8887,4836" coordsize="2,430">
              <v:shape style="position:absolute;left:8887;top:4836;width:2;height:430" coordorigin="8887,4836" coordsize="0,430" path="m8887,5266l8887,4836e" filled="f" stroked="t" strokeweight=".475495pt" strokecolor="#606060">
                <v:path arrowok="t"/>
              </v:shape>
            </v:group>
            <v:group style="position:absolute;left:9586;top:4779;width:2;height:191" coordorigin="9586,4779" coordsize="2,191">
              <v:shape style="position:absolute;left:9586;top:4779;width:2;height:191" coordorigin="9586,4779" coordsize="0,191" path="m9586,4970l9586,4779e" filled="f" stroked="t" strokeweight=".95099pt" strokecolor="#9C9C9C">
                <v:path arrowok="t"/>
              </v:shape>
            </v:group>
            <v:group style="position:absolute;left:1969;top:5219;width:7627;height:2" coordorigin="1969,5219" coordsize="7627,2">
              <v:shape style="position:absolute;left:1969;top:5219;width:7627;height:2" coordorigin="1969,5219" coordsize="7627,0" path="m1969,5219l9595,5219e" filled="f" stroked="t" strokeweight="1.901981pt" strokecolor="#909093">
                <v:path arrowok="t"/>
              </v:shape>
            </v:group>
            <v:group style="position:absolute;left:2701;top:4941;width:2;height:5754" coordorigin="2701,4941" coordsize="2,5754">
              <v:shape style="position:absolute;left:2701;top:4941;width:2;height:5754" coordorigin="2701,4941" coordsize="0,5754" path="m2701,10695l2701,4941e" filled="f" stroked="t" strokeweight=".475495pt" strokecolor="#A0A0A0">
                <v:path arrowok="t"/>
              </v:shape>
            </v:group>
            <v:group style="position:absolute;left:9586;top:4970;width:2;height:5744" coordorigin="9586,4970" coordsize="2,5744">
              <v:shape style="position:absolute;left:9586;top:4970;width:2;height:5744" coordorigin="9586,4970" coordsize="0,5744" path="m9586,10714l9586,4970e" filled="f" stroked="t" strokeweight=".95099pt" strokecolor="#B3B3B3">
                <v:path arrowok="t"/>
              </v:shape>
            </v:group>
            <v:group style="position:absolute;left:1246;top:10705;width:2083;height:2" coordorigin="1246,10705" coordsize="2083,2">
              <v:shape style="position:absolute;left:1246;top:10705;width:2083;height:2" coordorigin="1246,10705" coordsize="2083,0" path="m1246,10705l3328,10705e" filled="f" stroked="t" strokeweight=".95099pt" strokecolor="#939393">
                <v:path arrowok="t"/>
              </v:shape>
            </v:group>
            <v:group style="position:absolute;left:1255;top:5209;width:2;height:6882" coordorigin="1255,5209" coordsize="2,6882">
              <v:shape style="position:absolute;left:1255;top:5209;width:2;height:6882" coordorigin="1255,5209" coordsize="0,6882" path="m1255,12091l1255,5209e" filled="f" stroked="t" strokeweight=".475495pt" strokecolor="#000000">
                <v:path arrowok="t"/>
              </v:shape>
            </v:group>
            <v:group style="position:absolute;left:1997;top:4836;width:2;height:5907" coordorigin="1997,4836" coordsize="2,5907">
              <v:shape style="position:absolute;left:1997;top:4836;width:2;height:5907" coordorigin="1997,4836" coordsize="0,5907" path="m1997,10743l1997,4836e" filled="f" stroked="t" strokeweight=".95099pt" strokecolor="#878787">
                <v:path arrowok="t"/>
              </v:shape>
            </v:group>
            <v:group style="position:absolute;left:3338;top:5180;width:2;height:5563" coordorigin="3338,5180" coordsize="2,5563">
              <v:shape style="position:absolute;left:3338;top:5180;width:2;height:5563" coordorigin="3338,5180" coordsize="0,5563" path="m3338,10743l3338,5180e" filled="f" stroked="t" strokeweight=".95099pt" strokecolor="#909090">
                <v:path arrowok="t"/>
              </v:shape>
            </v:group>
            <v:group style="position:absolute;left:3281;top:10690;width:6343;height:2" coordorigin="3281,10690" coordsize="6343,2">
              <v:shape style="position:absolute;left:3281;top:10690;width:6343;height:2" coordorigin="3281,10690" coordsize="6343,0" path="m3281,10690l9624,10690e" filled="f" stroked="t" strokeweight=".95099pt" strokecolor="#A3A3A3">
                <v:path arrowok="t"/>
              </v:shape>
            </v:group>
            <v:group style="position:absolute;left:7922;top:4836;width:2;height:5868" coordorigin="7922,4836" coordsize="2,5868">
              <v:shape style="position:absolute;left:7922;top:4836;width:2;height:5868" coordorigin="7922,4836" coordsize="0,5868" path="m7922,10705l7922,4836e" filled="f" stroked="t" strokeweight=".475495pt" strokecolor="#A0A0A0">
                <v:path arrowok="t"/>
              </v:shape>
            </v:group>
            <v:group style="position:absolute;left:8882;top:5180;width:2;height:5524" coordorigin="8882,5180" coordsize="2,5524">
              <v:shape style="position:absolute;left:8882;top:5180;width:2;height:5524" coordorigin="8882,5180" coordsize="0,5524" path="m8882,10705l8882,5180e" filled="f" stroked="t" strokeweight=".95099pt" strokecolor="#878787">
                <v:path arrowok="t"/>
              </v:shape>
            </v:group>
            <v:group style="position:absolute;left:1255;top:12358;width:1911;height:2" coordorigin="1255,12358" coordsize="1911,2">
              <v:shape style="position:absolute;left:1255;top:12358;width:1911;height:2" coordorigin="1255,12358" coordsize="1911,0" path="m1255,12358l3167,12358e" filled="f" stroked="t" strokeweight=".475495pt" strokecolor="#000000">
                <v:path arrowok="t"/>
              </v:shape>
            </v:group>
            <v:group style="position:absolute;left:1255;top:12081;width:2;height:287" coordorigin="1255,12081" coordsize="2,287">
              <v:shape style="position:absolute;left:1255;top:12081;width:2;height:287" coordorigin="1255,12081" coordsize="0,287" path="m1255,12368l1255,12081e" filled="f" stroked="t" strokeweight=".475495pt" strokecolor="#608CC3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67"/>
        </w:rPr>
        <w:t>0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-29"/>
          <w:w w:val="167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29"/>
        </w:rPr>
        <w:t>•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-4"/>
          <w:w w:val="124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0"/>
          <w:w w:val="124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-9"/>
          <w:w w:val="124"/>
        </w:rPr>
        <w:t>K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-5"/>
          <w:w w:val="124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0"/>
          <w:w w:val="124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-26"/>
          <w:w w:val="124"/>
        </w:rPr>
        <w:t>O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0"/>
          <w:w w:val="124"/>
        </w:rPr>
        <w:t>II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7"/>
          <w:w w:val="124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12"/>
        </w:rPr>
        <w:t>Q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12"/>
        </w:rPr>
        <w:t>IR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8"/>
          <w:w w:val="112"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12"/>
        </w:rPr>
        <w:t>VE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-13"/>
          <w:w w:val="112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6"/>
          <w:w w:val="112"/>
        </w:rPr>
        <w:t>N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12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-7"/>
          <w:w w:val="11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0"/>
          <w:w w:val="112"/>
        </w:rPr>
        <w:t>P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6"/>
          <w:w w:val="112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-1"/>
          <w:w w:val="112"/>
        </w:rPr>
        <w:t>R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0"/>
          <w:w w:val="112"/>
        </w:rPr>
        <w:t>DORI\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0"/>
          <w:w w:val="112"/>
        </w:rPr>
        <w:t>1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8"/>
          <w:w w:val="112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12"/>
        </w:rPr>
        <w:t>MARREVE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12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282628"/>
          <w:spacing w:val="6"/>
          <w:w w:val="112"/>
        </w:rPr>
        <w:t>H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0"/>
          <w:w w:val="112"/>
        </w:rPr>
        <w:t>JEVE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24"/>
          <w:w w:val="11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</w:rPr>
        <w:t>K</w:t>
        <w:tab/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12"/>
        </w:rPr>
        <w:t>F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6"/>
          <w:w w:val="112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17"/>
        </w:rPr>
        <w:t>ZLESE.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24" w:after="0" w:line="240" w:lineRule="auto"/>
        <w:ind w:left="2633" w:right="3395"/>
        <w:jc w:val="center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8"/>
          <w:w w:val="109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0"/>
          <w:w w:val="109"/>
        </w:rPr>
        <w:t>ER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5"/>
          <w:w w:val="109"/>
        </w:rPr>
        <w:t>V</w:t>
      </w:r>
      <w:r>
        <w:rPr>
          <w:rFonts w:ascii="Times New Roman" w:hAnsi="Times New Roman" w:cs="Times New Roman" w:eastAsia="Times New Roman"/>
          <w:sz w:val="12"/>
          <w:szCs w:val="12"/>
          <w:color w:val="282628"/>
          <w:spacing w:val="2"/>
          <w:w w:val="109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9"/>
        </w:rPr>
        <w:t>TCR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8"/>
          <w:w w:val="109"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0"/>
          <w:w w:val="109"/>
        </w:rPr>
        <w:t>V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0"/>
          <w:w w:val="109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5"/>
          <w:w w:val="109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</w:rPr>
        <w:t>OH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282628"/>
          <w:spacing w:val="8"/>
          <w:w w:val="111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11"/>
        </w:rPr>
        <w:t>NT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4"/>
          <w:w w:val="111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8"/>
          <w:w w:val="111"/>
        </w:rPr>
        <w:t>R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11"/>
        </w:rPr>
        <w:t>£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5"/>
          <w:w w:val="11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  <w:t>AV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17"/>
        </w:rPr>
        <w:t>TJERA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72" w:after="0" w:line="260" w:lineRule="exact"/>
        <w:ind w:left="864" w:right="-20"/>
        <w:jc w:val="left"/>
        <w:tabs>
          <w:tab w:pos="5860" w:val="left"/>
          <w:tab w:pos="7920" w:val="left"/>
        </w:tabs>
        <w:rPr>
          <w:rFonts w:ascii="Arial" w:hAnsi="Arial" w:cs="Arial" w:eastAsia="Arial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  <w:position w:val="-5"/>
        </w:rPr>
        <w:t>Data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-28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17"/>
          <w:position w:val="-5"/>
        </w:rPr>
        <w:t>Datae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-5"/>
          <w:w w:val="117"/>
          <w:position w:val="-5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2"/>
          <w:position w:val="-5"/>
        </w:rPr>
        <w:t>Les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-10"/>
          <w:w w:val="103"/>
          <w:position w:val="-5"/>
        </w:rPr>
        <w:t>h</w:t>
      </w:r>
      <w:r>
        <w:rPr>
          <w:rFonts w:ascii="Times New Roman" w:hAnsi="Times New Roman" w:cs="Times New Roman" w:eastAsia="Times New Roman"/>
          <w:sz w:val="12"/>
          <w:szCs w:val="12"/>
          <w:color w:val="B1B1B5"/>
          <w:spacing w:val="0"/>
          <w:w w:val="220"/>
          <w:position w:val="-5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B1B1B5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B1B1B5"/>
          <w:spacing w:val="0"/>
          <w:w w:val="100"/>
          <w:position w:val="-5"/>
        </w:rPr>
      </w:r>
      <w:r>
        <w:rPr>
          <w:rFonts w:ascii="Arial" w:hAnsi="Arial" w:cs="Arial" w:eastAsia="Arial"/>
          <w:sz w:val="23"/>
          <w:szCs w:val="23"/>
          <w:color w:val="B1B1B5"/>
          <w:spacing w:val="0"/>
          <w:w w:val="164"/>
          <w:position w:val="-1"/>
        </w:rPr>
        <w:t>.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0" w:after="0" w:line="187" w:lineRule="exact"/>
        <w:ind w:left="135" w:right="792"/>
        <w:jc w:val="center"/>
        <w:tabs>
          <w:tab w:pos="1480" w:val="left"/>
          <w:tab w:pos="3600" w:val="left"/>
          <w:tab w:pos="5840" w:val="left"/>
          <w:tab w:pos="6740" w:val="left"/>
          <w:tab w:pos="764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7E7E7E"/>
          <w:w w:val="89"/>
          <w:position w:val="6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7E7E7E"/>
          <w:spacing w:val="-9"/>
          <w:w w:val="89"/>
          <w:position w:val="6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B1B1B5"/>
          <w:spacing w:val="-8"/>
          <w:w w:val="126"/>
          <w:position w:val="6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7E7E7E"/>
          <w:spacing w:val="0"/>
          <w:w w:val="87"/>
          <w:position w:val="6"/>
        </w:rPr>
        <w:t>Dok</w:t>
      </w:r>
      <w:r>
        <w:rPr>
          <w:rFonts w:ascii="Times New Roman" w:hAnsi="Times New Roman" w:cs="Times New Roman" w:eastAsia="Times New Roman"/>
          <w:sz w:val="14"/>
          <w:szCs w:val="14"/>
          <w:color w:val="7E7E7E"/>
          <w:spacing w:val="0"/>
          <w:w w:val="100"/>
          <w:position w:val="6"/>
        </w:rPr>
        <w:t>   </w:t>
      </w:r>
      <w:r>
        <w:rPr>
          <w:rFonts w:ascii="Times New Roman" w:hAnsi="Times New Roman" w:cs="Times New Roman" w:eastAsia="Times New Roman"/>
          <w:sz w:val="14"/>
          <w:szCs w:val="14"/>
          <w:color w:val="7E7E7E"/>
          <w:spacing w:val="-4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4"/>
          <w:position w:val="-1"/>
        </w:rPr>
        <w:t>Rcgj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-9"/>
          <w:w w:val="104"/>
          <w:position w:val="-1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9A9A9C"/>
          <w:spacing w:val="-9"/>
          <w:w w:val="156"/>
          <w:position w:val="-1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9"/>
          <w:position w:val="-1"/>
        </w:rPr>
        <w:t>ttimit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2"/>
          <w:szCs w:val="12"/>
          <w:color w:val="9A9A9C"/>
          <w:spacing w:val="-9"/>
          <w:w w:val="111"/>
          <w:position w:val="6"/>
        </w:rPr>
        <w:t>T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11"/>
          <w:position w:val="6"/>
        </w:rPr>
        <w:t>ipi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-32"/>
          <w:w w:val="111"/>
          <w:position w:val="6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  <w:position w:val="6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  <w:position w:val="6"/>
        </w:rPr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  <w:position w:val="5"/>
        </w:rPr>
        <w:t>Pershkrimi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-4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  <w:position w:val="5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  <w:position w:val="5"/>
        </w:rPr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  <w:position w:val="-1"/>
        </w:rPr>
        <w:t>Certiftkates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  <w:position w:val="5"/>
        </w:rPr>
        <w:t>Shenime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4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  <w:position w:val="5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6"/>
          <w:position w:val="5"/>
        </w:rPr>
        <w:t>Firma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671" w:right="2526"/>
        <w:jc w:val="center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7"/>
          <w:w w:val="162"/>
        </w:rPr>
        <w:t>•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-3"/>
          <w:w w:val="126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0"/>
          <w:w w:val="124"/>
        </w:rPr>
        <w:t>EKSIO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0"/>
          <w:w w:val="125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282628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12"/>
          <w:szCs w:val="12"/>
          <w:color w:val="282628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7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-10"/>
          <w:w w:val="107"/>
        </w:rPr>
        <w:t>P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7"/>
        </w:rPr>
        <w:t>OTEK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7"/>
          <w:w w:val="107"/>
        </w:rPr>
        <w:t>A</w:t>
      </w:r>
      <w:r>
        <w:rPr>
          <w:rFonts w:ascii="Arial" w:hAnsi="Arial" w:cs="Arial" w:eastAsia="Arial"/>
          <w:sz w:val="14"/>
          <w:szCs w:val="14"/>
          <w:color w:val="676767"/>
          <w:spacing w:val="0"/>
          <w:w w:val="107"/>
        </w:rPr>
        <w:t>VE.</w:t>
      </w:r>
      <w:r>
        <w:rPr>
          <w:rFonts w:ascii="Arial" w:hAnsi="Arial" w:cs="Arial" w:eastAsia="Arial"/>
          <w:sz w:val="14"/>
          <w:szCs w:val="14"/>
          <w:color w:val="676767"/>
          <w:spacing w:val="-13"/>
          <w:w w:val="107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7"/>
        </w:rPr>
        <w:t>VE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6"/>
          <w:w w:val="107"/>
        </w:rPr>
        <w:t>N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7"/>
        </w:rPr>
        <w:t>D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4"/>
          <w:w w:val="107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0"/>
          <w:w w:val="107"/>
        </w:rPr>
        <w:t>MEV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0"/>
          <w:w w:val="107"/>
        </w:rPr>
        <w:t>£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6"/>
          <w:w w:val="107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13"/>
        </w:rPr>
        <w:t>GJYKATES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14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6"/>
          <w:w w:val="101"/>
        </w:rPr>
        <w:t>U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1"/>
          <w:w w:val="111"/>
        </w:rPr>
        <w:t>F</w:t>
      </w:r>
      <w:r>
        <w:rPr>
          <w:rFonts w:ascii="Times New Roman" w:hAnsi="Times New Roman" w:cs="Times New Roman" w:eastAsia="Times New Roman"/>
          <w:sz w:val="12"/>
          <w:szCs w:val="12"/>
          <w:color w:val="282628"/>
          <w:spacing w:val="4"/>
          <w:w w:val="112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10"/>
        </w:rPr>
        <w:t>ZII\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4"/>
          <w:w w:val="111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5"/>
          <w:w w:val="111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10"/>
        </w:rPr>
        <w:t>VE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0"/>
          <w:w w:val="138"/>
        </w:rPr>
        <w:t>ttj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21" w:lineRule="exact"/>
        <w:ind w:left="855" w:right="-20"/>
        <w:jc w:val="left"/>
        <w:tabs>
          <w:tab w:pos="580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  <w:position w:val="-1"/>
        </w:rPr>
        <w:t>Data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-2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17"/>
          <w:position w:val="-1"/>
        </w:rPr>
        <w:t>Datae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-5"/>
          <w:w w:val="117"/>
          <w:position w:val="-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  <w:position w:val="-1"/>
        </w:rPr>
        <w:t>Lesh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0" w:after="0" w:line="177" w:lineRule="exact"/>
        <w:ind w:left="79" w:right="868"/>
        <w:jc w:val="center"/>
        <w:tabs>
          <w:tab w:pos="1480" w:val="left"/>
          <w:tab w:pos="3540" w:val="left"/>
          <w:tab w:pos="5780" w:val="left"/>
          <w:tab w:pos="6720" w:val="left"/>
          <w:tab w:pos="7580" w:val="left"/>
        </w:tabs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676767"/>
          <w:w w:val="89"/>
          <w:position w:val="5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-9"/>
          <w:w w:val="89"/>
          <w:position w:val="5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9A9A9C"/>
          <w:spacing w:val="-2"/>
          <w:w w:val="189"/>
          <w:position w:val="5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7E7E7E"/>
          <w:spacing w:val="0"/>
          <w:w w:val="87"/>
          <w:position w:val="5"/>
        </w:rPr>
        <w:t>Dok</w:t>
      </w:r>
      <w:r>
        <w:rPr>
          <w:rFonts w:ascii="Times New Roman" w:hAnsi="Times New Roman" w:cs="Times New Roman" w:eastAsia="Times New Roman"/>
          <w:sz w:val="14"/>
          <w:szCs w:val="14"/>
          <w:color w:val="7E7E7E"/>
          <w:spacing w:val="0"/>
          <w:w w:val="100"/>
          <w:position w:val="5"/>
        </w:rPr>
        <w:t>    </w:t>
      </w:r>
      <w:r>
        <w:rPr>
          <w:rFonts w:ascii="Times New Roman" w:hAnsi="Times New Roman" w:cs="Times New Roman" w:eastAsia="Times New Roman"/>
          <w:sz w:val="14"/>
          <w:szCs w:val="14"/>
          <w:color w:val="7E7E7E"/>
          <w:spacing w:val="-1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93"/>
          <w:position w:val="-1"/>
        </w:rPr>
        <w:t>RCS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6"/>
          <w:w w:val="93"/>
          <w:position w:val="-1"/>
        </w:rPr>
        <w:t>J</w:t>
      </w:r>
      <w:r>
        <w:rPr>
          <w:rFonts w:ascii="Times New Roman" w:hAnsi="Times New Roman" w:cs="Times New Roman" w:eastAsia="Times New Roman"/>
          <w:sz w:val="12"/>
          <w:szCs w:val="12"/>
          <w:color w:val="9A9A9C"/>
          <w:spacing w:val="0"/>
          <w:w w:val="93"/>
          <w:position w:val="-1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9A9A9C"/>
          <w:spacing w:val="-8"/>
          <w:w w:val="93"/>
          <w:position w:val="-1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93"/>
          <w:position w:val="-1"/>
        </w:rPr>
        <w:t>trtmtt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-27"/>
          <w:w w:val="93"/>
          <w:position w:val="-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2"/>
          <w:szCs w:val="12"/>
          <w:color w:val="9A9A9C"/>
          <w:spacing w:val="-9"/>
          <w:w w:val="116"/>
          <w:position w:val="5"/>
        </w:rPr>
        <w:t>T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16"/>
          <w:position w:val="5"/>
        </w:rPr>
        <w:t>ipi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-33"/>
          <w:w w:val="116"/>
          <w:position w:val="5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  <w:position w:val="5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  <w:position w:val="5"/>
        </w:rPr>
        <w:t>Pershkrimi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-4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  <w:position w:val="5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  <w:position w:val="5"/>
        </w:rPr>
      </w:r>
      <w:r>
        <w:rPr>
          <w:rFonts w:ascii="Times New Roman" w:hAnsi="Times New Roman" w:cs="Times New Roman" w:eastAsia="Times New Roman"/>
          <w:sz w:val="12"/>
          <w:szCs w:val="12"/>
          <w:color w:val="9A9A9C"/>
          <w:spacing w:val="-10"/>
          <w:w w:val="119"/>
          <w:position w:val="-1"/>
        </w:rPr>
        <w:t>C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6"/>
          <w:position w:val="-1"/>
        </w:rPr>
        <w:t>crttfikat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-10"/>
          <w:w w:val="106"/>
          <w:position w:val="-1"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9A9A9C"/>
          <w:spacing w:val="0"/>
          <w:w w:val="156"/>
          <w:position w:val="-1"/>
        </w:rPr>
        <w:t>s</w:t>
      </w:r>
      <w:r>
        <w:rPr>
          <w:rFonts w:ascii="Times New Roman" w:hAnsi="Times New Roman" w:cs="Times New Roman" w:eastAsia="Times New Roman"/>
          <w:sz w:val="12"/>
          <w:szCs w:val="12"/>
          <w:color w:val="9A9A9C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9A9A9C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12"/>
          <w:position w:val="5"/>
        </w:rPr>
        <w:t>Sh!nime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  <w:position w:val="5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  <w:position w:val="5"/>
        </w:rPr>
      </w:r>
      <w:r>
        <w:rPr>
          <w:rFonts w:ascii="Times New Roman" w:hAnsi="Times New Roman" w:cs="Times New Roman" w:eastAsia="Times New Roman"/>
          <w:sz w:val="12"/>
          <w:szCs w:val="12"/>
          <w:color w:val="9A9A9C"/>
          <w:spacing w:val="-9"/>
          <w:w w:val="111"/>
          <w:position w:val="5"/>
        </w:rPr>
        <w:t>F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5"/>
          <w:position w:val="5"/>
        </w:rPr>
        <w:t>irma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  <w:position w:val="0"/>
        </w:rPr>
      </w:r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52" w:lineRule="exact"/>
        <w:ind w:left="3021" w:right="3548"/>
        <w:jc w:val="center"/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66.277313pt;margin-top:-43.660667pt;width:7.570763pt;height:72pt;mso-position-horizontal-relative:page;mso-position-vertical-relative:paragraph;z-index:-467" type="#_x0000_t202" filled="f" stroked="f">
            <v:textbox inset="0,0,0,0">
              <w:txbxContent>
                <w:p>
                  <w:pPr>
                    <w:spacing w:before="0" w:after="0" w:line="1440" w:lineRule="exact"/>
                    <w:ind w:right="-256"/>
                    <w:jc w:val="left"/>
                    <w:rPr>
                      <w:rFonts w:ascii="Arial" w:hAnsi="Arial" w:cs="Arial" w:eastAsia="Arial"/>
                      <w:sz w:val="144"/>
                      <w:szCs w:val="144"/>
                    </w:rPr>
                  </w:pPr>
                  <w:rPr/>
                  <w:r>
                    <w:rPr>
                      <w:rFonts w:ascii="Arial" w:hAnsi="Arial" w:cs="Arial" w:eastAsia="Arial"/>
                      <w:sz w:val="144"/>
                      <w:szCs w:val="144"/>
                      <w:color w:val="282628"/>
                      <w:spacing w:val="-297"/>
                      <w:w w:val="83"/>
                      <w:position w:val="-1"/>
                    </w:rPr>
                    <w:t>-</w:t>
                  </w:r>
                  <w:r>
                    <w:rPr>
                      <w:rFonts w:ascii="Arial" w:hAnsi="Arial" w:cs="Arial" w:eastAsia="Arial"/>
                      <w:sz w:val="144"/>
                      <w:szCs w:val="144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0"/>
          <w:w w:val="127"/>
        </w:rPr>
        <w:t>REPUBLIK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0"/>
          <w:w w:val="127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35"/>
          <w:w w:val="127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7E7E7E"/>
          <w:spacing w:val="-18"/>
          <w:w w:val="154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464646"/>
          <w:spacing w:val="0"/>
          <w:w w:val="134"/>
        </w:rPr>
        <w:t>HQI</w:t>
      </w:r>
      <w:r>
        <w:rPr>
          <w:rFonts w:ascii="Times New Roman" w:hAnsi="Times New Roman" w:cs="Times New Roman" w:eastAsia="Times New Roman"/>
          <w:sz w:val="14"/>
          <w:szCs w:val="14"/>
          <w:color w:val="464646"/>
          <w:spacing w:val="-10"/>
          <w:w w:val="134"/>
        </w:rPr>
        <w:t>P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0"/>
          <w:w w:val="97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-14"/>
          <w:w w:val="96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464646"/>
          <w:spacing w:val="0"/>
          <w:w w:val="145"/>
        </w:rPr>
        <w:t>RI</w:t>
      </w:r>
      <w:r>
        <w:rPr>
          <w:rFonts w:ascii="Times New Roman" w:hAnsi="Times New Roman" w:cs="Times New Roman" w:eastAsia="Times New Roman"/>
          <w:sz w:val="14"/>
          <w:szCs w:val="14"/>
          <w:color w:val="464646"/>
          <w:spacing w:val="-14"/>
          <w:w w:val="146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0"/>
          <w:w w:val="96"/>
        </w:rPr>
        <w:t>.E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0"/>
          <w:w w:val="96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28"/>
        </w:rPr>
        <w:t>MIN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-6"/>
          <w:w w:val="128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0"/>
          <w:w w:val="128"/>
        </w:rPr>
        <w:t>STRI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0"/>
          <w:w w:val="128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22"/>
          <w:w w:val="128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565657"/>
          <w:spacing w:val="0"/>
          <w:w w:val="92"/>
        </w:rPr>
        <w:t>&lt;;</w:t>
      </w:r>
      <w:r>
        <w:rPr>
          <w:rFonts w:ascii="Times New Roman" w:hAnsi="Times New Roman" w:cs="Times New Roman" w:eastAsia="Times New Roman"/>
          <w:sz w:val="13"/>
          <w:szCs w:val="13"/>
          <w:color w:val="565657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0"/>
          <w:w w:val="126"/>
        </w:rPr>
        <w:t>OREJ'£.ESI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-10"/>
          <w:w w:val="127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56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55"/>
        </w:rPr>
        <w:t>&lt;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7" w:after="0" w:line="144" w:lineRule="exact"/>
        <w:ind w:left="636" w:right="1715" w:firstLine="656"/>
        <w:jc w:val="left"/>
        <w:tabs>
          <w:tab w:pos="6500" w:val="left"/>
        </w:tabs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0"/>
          <w:w w:val="124"/>
        </w:rPr>
        <w:t>Z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6"/>
          <w:w w:val="124"/>
        </w:rPr>
        <w:t>Y</w:t>
      </w:r>
      <w:r>
        <w:rPr>
          <w:rFonts w:ascii="Times New Roman" w:hAnsi="Times New Roman" w:cs="Times New Roman" w:eastAsia="Times New Roman"/>
          <w:sz w:val="14"/>
          <w:szCs w:val="14"/>
          <w:color w:val="464646"/>
          <w:spacing w:val="0"/>
          <w:w w:val="124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464646"/>
          <w:spacing w:val="0"/>
          <w:w w:val="124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464646"/>
          <w:spacing w:val="-3"/>
          <w:w w:val="124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07"/>
        </w:rPr>
        <w:t>Q.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0"/>
          <w:w w:val="124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2"/>
          <w:w w:val="124"/>
        </w:rPr>
        <w:t>D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23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0"/>
          <w:w w:val="129"/>
        </w:rPr>
        <w:t>ORE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-9"/>
          <w:w w:val="129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0"/>
          <w:w w:val="129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-3"/>
          <w:w w:val="129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0"/>
          <w:w w:val="127"/>
        </w:rPr>
        <w:t>RE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3"/>
          <w:w w:val="128"/>
        </w:rPr>
        <w:t>G</w:t>
      </w:r>
      <w:r>
        <w:rPr>
          <w:rFonts w:ascii="Times New Roman" w:hAnsi="Times New Roman" w:cs="Times New Roman" w:eastAsia="Times New Roman"/>
          <w:sz w:val="14"/>
          <w:szCs w:val="14"/>
          <w:color w:val="282628"/>
          <w:spacing w:val="0"/>
          <w:w w:val="174"/>
        </w:rPr>
        <w:t>J</w:t>
      </w:r>
      <w:r>
        <w:rPr>
          <w:rFonts w:ascii="Times New Roman" w:hAnsi="Times New Roman" w:cs="Times New Roman" w:eastAsia="Times New Roman"/>
          <w:sz w:val="14"/>
          <w:szCs w:val="14"/>
          <w:color w:val="282628"/>
          <w:spacing w:val="-6"/>
          <w:w w:val="173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0"/>
          <w:w w:val="136"/>
        </w:rPr>
        <w:t>ST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6"/>
          <w:w w:val="136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93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94"/>
        </w:rPr>
        <w:t>M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96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0"/>
          <w:w w:val="146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-24"/>
          <w:w w:val="146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0"/>
          <w:w w:val="100"/>
        </w:rPr>
        <w:t>T.E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0"/>
          <w:w w:val="126"/>
        </w:rPr>
        <w:t>PASURIVE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-4"/>
          <w:w w:val="126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0"/>
          <w:w w:val="87"/>
        </w:rPr>
        <w:t>T11: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10"/>
          <w:w w:val="87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464646"/>
          <w:spacing w:val="0"/>
          <w:w w:val="125"/>
        </w:rPr>
        <w:t>PA</w:t>
      </w:r>
      <w:r>
        <w:rPr>
          <w:rFonts w:ascii="Times New Roman" w:hAnsi="Times New Roman" w:cs="Times New Roman" w:eastAsia="Times New Roman"/>
          <w:sz w:val="14"/>
          <w:szCs w:val="14"/>
          <w:color w:val="464646"/>
          <w:spacing w:val="4"/>
          <w:w w:val="124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0"/>
          <w:w w:val="114"/>
        </w:rPr>
        <w:t>U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5"/>
          <w:w w:val="114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464646"/>
          <w:spacing w:val="0"/>
          <w:w w:val="150"/>
        </w:rPr>
        <w:t>J</w:t>
      </w:r>
      <w:r>
        <w:rPr>
          <w:rFonts w:ascii="Times New Roman" w:hAnsi="Times New Roman" w:cs="Times New Roman" w:eastAsia="Times New Roman"/>
          <w:sz w:val="14"/>
          <w:szCs w:val="14"/>
          <w:color w:val="464646"/>
          <w:spacing w:val="-16"/>
          <w:w w:val="149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-9"/>
          <w:w w:val="154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464646"/>
          <w:spacing w:val="0"/>
          <w:w w:val="124"/>
        </w:rPr>
        <w:t>HME</w:t>
      </w:r>
      <w:r>
        <w:rPr>
          <w:rFonts w:ascii="Times New Roman" w:hAnsi="Times New Roman" w:cs="Times New Roman" w:eastAsia="Times New Roman"/>
          <w:sz w:val="14"/>
          <w:szCs w:val="14"/>
          <w:color w:val="464646"/>
          <w:spacing w:val="0"/>
          <w:w w:val="124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0"/>
          <w:w w:val="125"/>
        </w:rPr>
        <w:t>ZYR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0"/>
          <w:w w:val="125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1"/>
          <w:w w:val="125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0"/>
          <w:w w:val="125"/>
        </w:rPr>
        <w:t>VENDORE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-11"/>
          <w:w w:val="125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0"/>
          <w:w w:val="125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1"/>
          <w:w w:val="125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0"/>
          <w:w w:val="138"/>
        </w:rPr>
        <w:t>REG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-30"/>
          <w:w w:val="138"/>
        </w:rPr>
        <w:t>.</w:t>
      </w:r>
      <w:r>
        <w:rPr>
          <w:rFonts w:ascii="Times New Roman" w:hAnsi="Times New Roman" w:cs="Times New Roman" w:eastAsia="Times New Roman"/>
          <w:sz w:val="14"/>
          <w:szCs w:val="14"/>
          <w:color w:val="282628"/>
          <w:spacing w:val="0"/>
          <w:w w:val="138"/>
        </w:rPr>
        <w:t>J</w:t>
      </w:r>
      <w:r>
        <w:rPr>
          <w:rFonts w:ascii="Times New Roman" w:hAnsi="Times New Roman" w:cs="Times New Roman" w:eastAsia="Times New Roman"/>
          <w:sz w:val="14"/>
          <w:szCs w:val="14"/>
          <w:color w:val="282628"/>
          <w:spacing w:val="-5"/>
          <w:w w:val="138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-14"/>
          <w:w w:val="138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38"/>
        </w:rPr>
        <w:t>'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-14"/>
          <w:w w:val="138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0"/>
          <w:w w:val="138"/>
        </w:rPr>
        <w:t>'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10"/>
          <w:w w:val="138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38"/>
        </w:rPr>
        <w:t>IM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-1"/>
          <w:w w:val="138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0"/>
          <w:w w:val="138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-18"/>
          <w:w w:val="138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-12"/>
          <w:w w:val="146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color w:val="464646"/>
          <w:spacing w:val="0"/>
          <w:w w:val="69"/>
        </w:rPr>
        <w:t>11</w:t>
      </w:r>
      <w:r>
        <w:rPr>
          <w:rFonts w:ascii="Times New Roman" w:hAnsi="Times New Roman" w:cs="Times New Roman" w:eastAsia="Times New Roman"/>
          <w:sz w:val="14"/>
          <w:szCs w:val="14"/>
          <w:color w:val="464646"/>
          <w:spacing w:val="0"/>
          <w:w w:val="68"/>
        </w:rPr>
        <w:t>:</w:t>
      </w:r>
      <w:r>
        <w:rPr>
          <w:rFonts w:ascii="Times New Roman" w:hAnsi="Times New Roman" w:cs="Times New Roman" w:eastAsia="Times New Roman"/>
          <w:sz w:val="14"/>
          <w:szCs w:val="14"/>
          <w:color w:val="464646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464646"/>
          <w:spacing w:val="0"/>
          <w:w w:val="124"/>
        </w:rPr>
        <w:t>P</w:t>
      </w:r>
      <w:r>
        <w:rPr>
          <w:rFonts w:ascii="Times New Roman" w:hAnsi="Times New Roman" w:cs="Times New Roman" w:eastAsia="Times New Roman"/>
          <w:sz w:val="14"/>
          <w:szCs w:val="14"/>
          <w:color w:val="464646"/>
          <w:spacing w:val="11"/>
          <w:w w:val="124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0"/>
          <w:w w:val="124"/>
        </w:rPr>
        <w:t>SU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-2"/>
          <w:w w:val="124"/>
        </w:rPr>
        <w:t>R</w:t>
      </w:r>
      <w:r>
        <w:rPr>
          <w:rFonts w:ascii="Times New Roman" w:hAnsi="Times New Roman" w:cs="Times New Roman" w:eastAsia="Times New Roman"/>
          <w:sz w:val="14"/>
          <w:szCs w:val="14"/>
          <w:color w:val="464646"/>
          <w:spacing w:val="0"/>
          <w:w w:val="124"/>
        </w:rPr>
        <w:t>JV</w:t>
      </w:r>
      <w:r>
        <w:rPr>
          <w:rFonts w:ascii="Times New Roman" w:hAnsi="Times New Roman" w:cs="Times New Roman" w:eastAsia="Times New Roman"/>
          <w:sz w:val="14"/>
          <w:szCs w:val="14"/>
          <w:color w:val="464646"/>
          <w:spacing w:val="0"/>
          <w:w w:val="124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color w:val="464646"/>
          <w:spacing w:val="-1"/>
          <w:w w:val="124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0"/>
          <w:w w:val="87"/>
        </w:rPr>
        <w:t>T11: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13"/>
          <w:w w:val="87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0"/>
          <w:w w:val="129"/>
        </w:rPr>
        <w:t>PALUAJT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-1"/>
          <w:w w:val="129"/>
        </w:rPr>
        <w:t>S</w:t>
      </w:r>
      <w:r>
        <w:rPr>
          <w:rFonts w:ascii="Times New Roman" w:hAnsi="Times New Roman" w:cs="Times New Roman" w:eastAsia="Times New Roman"/>
          <w:sz w:val="14"/>
          <w:szCs w:val="14"/>
          <w:color w:val="282628"/>
          <w:spacing w:val="0"/>
          <w:w w:val="129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282628"/>
          <w:spacing w:val="-23"/>
          <w:w w:val="129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0"/>
          <w:w w:val="129"/>
        </w:rPr>
        <w:t>ME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-39"/>
          <w:w w:val="129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4"/>
          <w:szCs w:val="14"/>
          <w:color w:val="565657"/>
          <w:spacing w:val="0"/>
          <w:w w:val="100"/>
        </w:rPr>
      </w:r>
      <w:r>
        <w:rPr>
          <w:rFonts w:ascii="Times New Roman" w:hAnsi="Times New Roman" w:cs="Times New Roman" w:eastAsia="Times New Roman"/>
          <w:sz w:val="14"/>
          <w:szCs w:val="14"/>
          <w:color w:val="464646"/>
          <w:spacing w:val="0"/>
          <w:w w:val="441"/>
        </w:rPr>
        <w:t>TI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0" w:after="0" w:line="252" w:lineRule="exact"/>
        <w:ind w:left="3096" w:right="356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9.547394pt;margin-top:8.58539pt;width:117.106824pt;height:6.5pt;mso-position-horizontal-relative:page;mso-position-vertical-relative:paragraph;z-index:-466" type="#_x0000_t202" filled="f" stroked="f">
            <v:textbox inset="0,0,0,0">
              <w:txbxContent>
                <w:p>
                  <w:pPr>
                    <w:spacing w:before="0" w:after="0" w:line="130" w:lineRule="exact"/>
                    <w:ind w:right="-60"/>
                    <w:jc w:val="left"/>
                    <w:tabs>
                      <w:tab w:pos="1740" w:val="left"/>
                      <w:tab w:pos="2140" w:val="left"/>
                    </w:tabs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color w:val="565657"/>
                      <w:spacing w:val="2"/>
                      <w:w w:val="127"/>
                    </w:rPr>
                    <w:t>T</w:t>
                  </w:r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color w:val="363636"/>
                      <w:spacing w:val="0"/>
                      <w:w w:val="84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color w:val="363636"/>
                      <w:spacing w:val="-15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color w:val="565657"/>
                      <w:spacing w:val="0"/>
                      <w:w w:val="98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color w:val="565657"/>
                      <w:spacing w:val="0"/>
                      <w:w w:val="99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color w:val="565657"/>
                      <w:spacing w:val="-20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color w:val="7E7E7E"/>
                      <w:spacing w:val="0"/>
                      <w:w w:val="99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color w:val="7E7E7E"/>
                      <w:spacing w:val="-16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color w:val="464646"/>
                      <w:spacing w:val="-13"/>
                      <w:w w:val="124"/>
                    </w:rPr>
                    <w:t>£</w:t>
                  </w:r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color w:val="7E7E7E"/>
                      <w:spacing w:val="-6"/>
                      <w:w w:val="294"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color w:val="565657"/>
                      <w:spacing w:val="0"/>
                      <w:w w:val="126"/>
                      <w:i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color w:val="565657"/>
                      <w:spacing w:val="0"/>
                      <w:w w:val="125"/>
                      <w:i/>
                    </w:rPr>
                    <w:t>t</w:t>
                  </w:r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color w:val="565657"/>
                      <w:spacing w:val="0"/>
                      <w:w w:val="100"/>
                      <w:i/>
                    </w:rPr>
                    <w:t>  </w:t>
                  </w:r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color w:val="565657"/>
                      <w:spacing w:val="-13"/>
                      <w:w w:val="100"/>
                      <w:i/>
                    </w:rPr>
                    <w:t> </w:t>
                  </w:r>
                  <w:r>
                    <w:rPr>
                      <w:rFonts w:ascii="Arial" w:hAnsi="Arial" w:cs="Arial" w:eastAsia="Arial"/>
                      <w:sz w:val="13"/>
                      <w:szCs w:val="13"/>
                      <w:color w:val="9A9A9C"/>
                      <w:spacing w:val="-58"/>
                      <w:w w:val="151"/>
                      <w:i/>
                    </w:rPr>
                    <w:t>_</w:t>
                  </w:r>
                  <w:r>
                    <w:rPr>
                      <w:rFonts w:ascii="Arial" w:hAnsi="Arial" w:cs="Arial" w:eastAsia="Arial"/>
                      <w:sz w:val="13"/>
                      <w:szCs w:val="13"/>
                      <w:color w:val="676767"/>
                      <w:spacing w:val="0"/>
                      <w:w w:val="102"/>
                      <w:i/>
                    </w:rPr>
                    <w:t>J</w:t>
                  </w:r>
                  <w:r>
                    <w:rPr>
                      <w:rFonts w:ascii="Arial" w:hAnsi="Arial" w:cs="Arial" w:eastAsia="Arial"/>
                      <w:sz w:val="13"/>
                      <w:szCs w:val="13"/>
                      <w:color w:val="676767"/>
                      <w:spacing w:val="-23"/>
                      <w:w w:val="100"/>
                      <w:i/>
                    </w:rPr>
                    <w:t> </w:t>
                  </w:r>
                  <w:r>
                    <w:rPr>
                      <w:rFonts w:ascii="Arial" w:hAnsi="Arial" w:cs="Arial" w:eastAsia="Arial"/>
                      <w:sz w:val="13"/>
                      <w:szCs w:val="13"/>
                      <w:color w:val="9A9A9C"/>
                      <w:spacing w:val="0"/>
                      <w:w w:val="218"/>
                      <w:i/>
                    </w:rPr>
                    <w:t>_</w:t>
                  </w:r>
                  <w:r>
                    <w:rPr>
                      <w:rFonts w:ascii="Arial" w:hAnsi="Arial" w:cs="Arial" w:eastAsia="Arial"/>
                      <w:sz w:val="13"/>
                      <w:szCs w:val="13"/>
                      <w:color w:val="9A9A9C"/>
                      <w:spacing w:val="-5"/>
                      <w:w w:val="217"/>
                      <w:i/>
                    </w:rPr>
                    <w:t>t</w:t>
                  </w:r>
                  <w:r>
                    <w:rPr>
                      <w:rFonts w:ascii="Arial" w:hAnsi="Arial" w:cs="Arial" w:eastAsia="Arial"/>
                      <w:sz w:val="12"/>
                      <w:szCs w:val="12"/>
                      <w:color w:val="9A9A9C"/>
                      <w:spacing w:val="0"/>
                      <w:w w:val="161"/>
                      <w:i/>
                    </w:rPr>
                    <w:t>I</w:t>
                  </w:r>
                  <w:r>
                    <w:rPr>
                      <w:rFonts w:ascii="Arial" w:hAnsi="Arial" w:cs="Arial" w:eastAsia="Arial"/>
                      <w:sz w:val="12"/>
                      <w:szCs w:val="12"/>
                      <w:color w:val="9A9A9C"/>
                      <w:spacing w:val="0"/>
                      <w:w w:val="100"/>
                      <w:i/>
                    </w:rPr>
                    <w:tab/>
                  </w:r>
                  <w:r>
                    <w:rPr>
                      <w:rFonts w:ascii="Arial" w:hAnsi="Arial" w:cs="Arial" w:eastAsia="Arial"/>
                      <w:sz w:val="12"/>
                      <w:szCs w:val="12"/>
                      <w:color w:val="9A9A9C"/>
                      <w:spacing w:val="0"/>
                      <w:w w:val="100"/>
                      <w:i/>
                    </w:rPr>
                  </w:r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color w:val="7E7E7E"/>
                      <w:spacing w:val="0"/>
                      <w:w w:val="133"/>
                    </w:rPr>
                    <w:t>7</w:t>
                  </w:r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color w:val="7E7E7E"/>
                      <w:spacing w:val="0"/>
                      <w:w w:val="100"/>
                    </w:rPr>
                    <w:tab/>
                  </w:r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color w:val="7E7E7E"/>
                      <w:spacing w:val="0"/>
                      <w:w w:val="100"/>
                    </w:rPr>
                  </w:r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color w:val="8583BF"/>
                      <w:spacing w:val="0"/>
                      <w:w w:val="100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color w:val="8583BF"/>
                      <w:spacing w:val="0"/>
                      <w:w w:val="100"/>
                    </w:rPr>
                    <w:t>  </w:t>
                  </w:r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color w:val="8583BF"/>
                      <w:spacing w:val="20"/>
                      <w:w w:val="1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color w:val="8583BF"/>
                      <w:spacing w:val="0"/>
                      <w:w w:val="100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sz w:val="12"/>
                      <w:szCs w:val="12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8"/>
          <w:szCs w:val="28"/>
          <w:color w:val="565657"/>
          <w:spacing w:val="0"/>
          <w:w w:val="100"/>
        </w:rPr>
        <w:t>"'""</w:t>
      </w:r>
      <w:r>
        <w:rPr>
          <w:rFonts w:ascii="Times New Roman" w:hAnsi="Times New Roman" w:cs="Times New Roman" w:eastAsia="Times New Roman"/>
          <w:sz w:val="28"/>
          <w:szCs w:val="28"/>
          <w:color w:val="565657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464646"/>
          <w:spacing w:val="0"/>
          <w:w w:val="107"/>
        </w:rPr>
        <w:t>''</w:t>
      </w:r>
      <w:r>
        <w:rPr>
          <w:rFonts w:ascii="Times New Roman" w:hAnsi="Times New Roman" w:cs="Times New Roman" w:eastAsia="Times New Roman"/>
          <w:sz w:val="28"/>
          <w:szCs w:val="28"/>
          <w:color w:val="464646"/>
          <w:spacing w:val="-20"/>
          <w:w w:val="107"/>
        </w:rPr>
        <w:t>"</w:t>
      </w:r>
      <w:r>
        <w:rPr>
          <w:rFonts w:ascii="Times New Roman" w:hAnsi="Times New Roman" w:cs="Times New Roman" w:eastAsia="Times New Roman"/>
          <w:sz w:val="28"/>
          <w:szCs w:val="28"/>
          <w:color w:val="676767"/>
          <w:spacing w:val="-8"/>
          <w:w w:val="146"/>
        </w:rPr>
        <w:t>"</w:t>
      </w:r>
      <w:r>
        <w:rPr>
          <w:rFonts w:ascii="Times New Roman" w:hAnsi="Times New Roman" w:cs="Times New Roman" w:eastAsia="Times New Roman"/>
          <w:sz w:val="28"/>
          <w:szCs w:val="28"/>
          <w:color w:val="464646"/>
          <w:spacing w:val="3"/>
          <w:w w:val="206"/>
        </w:rPr>
        <w:t>'</w:t>
      </w:r>
      <w:r>
        <w:rPr>
          <w:rFonts w:ascii="Times New Roman" w:hAnsi="Times New Roman" w:cs="Times New Roman" w:eastAsia="Times New Roman"/>
          <w:sz w:val="28"/>
          <w:szCs w:val="28"/>
          <w:color w:val="676767"/>
          <w:spacing w:val="0"/>
          <w:w w:val="102"/>
        </w:rPr>
        <w:t>"""</w:t>
      </w:r>
      <w:r>
        <w:rPr>
          <w:rFonts w:ascii="Times New Roman" w:hAnsi="Times New Roman" w:cs="Times New Roman" w:eastAsia="Times New Roman"/>
          <w:sz w:val="28"/>
          <w:szCs w:val="28"/>
          <w:color w:val="676767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63636"/>
          <w:spacing w:val="0"/>
          <w:w w:val="109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363636"/>
          <w:spacing w:val="-31"/>
          <w:w w:val="109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color w:val="676767"/>
          <w:spacing w:val="0"/>
          <w:w w:val="69"/>
        </w:rPr>
        <w:t>.,,,,</w:t>
      </w:r>
      <w:r>
        <w:rPr>
          <w:rFonts w:ascii="Times New Roman" w:hAnsi="Times New Roman" w:cs="Times New Roman" w:eastAsia="Times New Roman"/>
          <w:sz w:val="28"/>
          <w:szCs w:val="28"/>
          <w:color w:val="676767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464646"/>
          <w:spacing w:val="0"/>
          <w:w w:val="96"/>
        </w:rPr>
        <w:t>n,,</w:t>
      </w:r>
      <w:r>
        <w:rPr>
          <w:rFonts w:ascii="Times New Roman" w:hAnsi="Times New Roman" w:cs="Times New Roman" w:eastAsia="Times New Roman"/>
          <w:sz w:val="28"/>
          <w:szCs w:val="28"/>
          <w:color w:val="464646"/>
          <w:spacing w:val="-37"/>
          <w:w w:val="96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color w:val="676767"/>
          <w:spacing w:val="0"/>
          <w:w w:val="116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0" w:after="0" w:line="215" w:lineRule="exact"/>
        <w:ind w:left="1570" w:right="1422"/>
        <w:jc w:val="center"/>
        <w:tabs>
          <w:tab w:pos="6360" w:val="left"/>
          <w:tab w:pos="690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464646"/>
          <w:spacing w:val="4"/>
          <w:w w:val="125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0"/>
          <w:w w:val="135"/>
        </w:rPr>
        <w:t>£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-13"/>
          <w:w w:val="134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0"/>
          <w:w w:val="127"/>
        </w:rPr>
        <w:t>\</w:t>
      </w:r>
      <w:r>
        <w:rPr>
          <w:rFonts w:ascii="Times New Roman" w:hAnsi="Times New Roman" w:cs="Times New Roman" w:eastAsia="Times New Roman"/>
          <w:sz w:val="14"/>
          <w:szCs w:val="14"/>
          <w:color w:val="363636"/>
          <w:spacing w:val="-7"/>
          <w:w w:val="128"/>
        </w:rPr>
        <w:t>I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0"/>
          <w:w w:val="186"/>
        </w:rPr>
        <w:t>:</w:t>
      </w:r>
      <w:r>
        <w:rPr>
          <w:rFonts w:ascii="Times New Roman" w:hAnsi="Times New Roman" w:cs="Times New Roman" w:eastAsia="Times New Roman"/>
          <w:sz w:val="14"/>
          <w:szCs w:val="14"/>
          <w:color w:val="676767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19"/>
        </w:rPr>
        <w:t>koplt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19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8"/>
          <w:w w:val="119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201"/>
        </w:rPr>
        <w:t>rttlt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-23"/>
          <w:w w:val="201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18"/>
        </w:rPr>
        <w:t>n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18"/>
        </w:rPr>
        <w:t>l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1"/>
          <w:w w:val="118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18"/>
        </w:rPr>
        <w:t>A4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-12"/>
          <w:w w:val="118"/>
        </w:rPr>
        <w:t>.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18"/>
        </w:rPr>
        <w:t>fuq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18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-17"/>
          <w:w w:val="118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50"/>
        </w:rPr>
        <w:t>tl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-16"/>
          <w:w w:val="15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  <w:t>njl!itl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25"/>
          <w:i/>
        </w:rPr>
        <w:t>m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25"/>
          <w:i/>
        </w:rPr>
        <w:t>t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-12"/>
          <w:w w:val="125"/>
          <w:i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</w:rPr>
        <w:t>oril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</w:rPr>
        <w:t>jinot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75"/>
        </w:rPr>
        <w:t>t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-16"/>
          <w:w w:val="175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19"/>
        </w:rPr>
        <w:t>ndodhur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2"/>
          <w:w w:val="119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  <w:t>nf&gt;: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  <w:t>rfn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0"/>
          <w:w w:val="100"/>
        </w:rPr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46"/>
        </w:rPr>
        <w:t>t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</w:r>
      <w:r>
        <w:rPr>
          <w:rFonts w:ascii="Times New Roman" w:hAnsi="Times New Roman" w:cs="Times New Roman" w:eastAsia="Times New Roman"/>
          <w:sz w:val="19"/>
          <w:szCs w:val="19"/>
          <w:color w:val="5459C6"/>
          <w:spacing w:val="0"/>
          <w:w w:val="57"/>
          <w:i/>
        </w:rPr>
        <w:t>c:J</w:t>
      </w:r>
      <w:r>
        <w:rPr>
          <w:rFonts w:ascii="Times New Roman" w:hAnsi="Times New Roman" w:cs="Times New Roman" w:eastAsia="Times New Roman"/>
          <w:sz w:val="19"/>
          <w:szCs w:val="19"/>
          <w:color w:val="5459C6"/>
          <w:spacing w:val="15"/>
          <w:w w:val="57"/>
          <w:i/>
        </w:rPr>
        <w:t> </w:t>
      </w:r>
      <w:r>
        <w:rPr>
          <w:rFonts w:ascii="Arial" w:hAnsi="Arial" w:cs="Arial" w:eastAsia="Arial"/>
          <w:sz w:val="22"/>
          <w:szCs w:val="22"/>
          <w:color w:val="666BC3"/>
          <w:spacing w:val="-13"/>
          <w:w w:val="107"/>
        </w:rPr>
        <w:t>&amp;</w:t>
      </w:r>
      <w:r>
        <w:rPr>
          <w:rFonts w:ascii="Arial" w:hAnsi="Arial" w:cs="Arial" w:eastAsia="Arial"/>
          <w:sz w:val="22"/>
          <w:szCs w:val="22"/>
          <w:color w:val="8583BF"/>
          <w:spacing w:val="0"/>
          <w:w w:val="130"/>
        </w:rPr>
        <w:t>·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22" w:after="0" w:line="240" w:lineRule="auto"/>
        <w:ind w:left="1805" w:right="1809"/>
        <w:jc w:val="center"/>
        <w:tabs>
          <w:tab w:pos="6320" w:val="left"/>
          <w:tab w:pos="690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/>
        <w:pict>
          <v:group style="position:absolute;margin-left:203.036453pt;margin-top:12.21715pt;width:278.1647pt;height:1.667823pt;mso-position-horizontal-relative:page;mso-position-vertical-relative:paragraph;z-index:-468" coordorigin="4061,244" coordsize="5563,33">
            <v:group style="position:absolute;left:4070;top:254;width:4831;height:2" coordorigin="4070,254" coordsize="4831,2">
              <v:shape style="position:absolute;left:4070;top:254;width:4831;height:2" coordorigin="4070,254" coordsize="4831,0" path="m4070,254l8901,254e" filled="f" stroked="t" strokeweight=".95099pt" strokecolor="#648CC3">
                <v:path arrowok="t"/>
              </v:shape>
            </v:group>
            <v:group style="position:absolute;left:4070;top:268;width:5544;height:2" coordorigin="4070,268" coordsize="5544,2">
              <v:shape style="position:absolute;left:4070;top:268;width:5544;height:2" coordorigin="4070,268" coordsize="5544,0" path="m4070,268l9615,268e" filled="f" stroked="t" strokeweight=".95099pt" strokecolor="#648CC3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3"/>
          <w:szCs w:val="13"/>
          <w:color w:val="676767"/>
          <w:spacing w:val="0"/>
          <w:w w:val="100"/>
        </w:rPr>
        <w:t>:'it</w:t>
      </w:r>
      <w:r>
        <w:rPr>
          <w:rFonts w:ascii="Arial" w:hAnsi="Arial" w:cs="Arial" w:eastAsia="Arial"/>
          <w:sz w:val="13"/>
          <w:szCs w:val="13"/>
          <w:color w:val="676767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14"/>
        </w:rPr>
        <w:t>regjistri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14"/>
        </w:rPr>
        <w:t>n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12"/>
          <w:w w:val="114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  <w:t>Vol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  <w:t>    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0"/>
          <w:w w:val="125"/>
        </w:rPr>
        <w:t>Faqt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0"/>
          <w:w w:val="125"/>
        </w:rPr>
        <w:t>  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33"/>
          <w:w w:val="125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  <w:t>115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</w:rPr>
        <w:t>Zona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0"/>
          <w:w w:val="123"/>
        </w:rPr>
        <w:t>Kad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-9"/>
          <w:w w:val="123"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23"/>
        </w:rPr>
        <w:t>stralt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23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16"/>
          <w:w w:val="123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-5"/>
          <w:w w:val="100"/>
        </w:rPr>
        <w:t>8</w:t>
      </w:r>
      <w:r>
        <w:rPr>
          <w:rFonts w:ascii="Times New Roman" w:hAnsi="Times New Roman" w:cs="Times New Roman" w:eastAsia="Times New Roman"/>
          <w:sz w:val="12"/>
          <w:szCs w:val="12"/>
          <w:color w:val="464646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  <w:t>60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0"/>
          <w:w w:val="100"/>
        </w:rPr>
        <w:t>•</w:t>
      </w:r>
      <w:r>
        <w:rPr>
          <w:rFonts w:ascii="Times New Roman" w:hAnsi="Times New Roman" w:cs="Times New Roman" w:eastAsia="Times New Roman"/>
          <w:sz w:val="12"/>
          <w:szCs w:val="12"/>
          <w:color w:val="676767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65657"/>
          <w:spacing w:val="-11"/>
          <w:w w:val="122"/>
        </w:rPr>
        <w:t>Q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22"/>
        </w:rPr>
        <w:t>)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22"/>
        </w:rPr>
        <w:t>1tti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5"/>
          <w:w w:val="122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</w:rPr>
        <w:t>Tlnllf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7E7E7E"/>
          <w:spacing w:val="0"/>
          <w:w w:val="100"/>
        </w:rPr>
      </w:r>
      <w:r>
        <w:rPr>
          <w:rFonts w:ascii="Times New Roman" w:hAnsi="Times New Roman" w:cs="Times New Roman" w:eastAsia="Times New Roman"/>
          <w:sz w:val="12"/>
          <w:szCs w:val="12"/>
          <w:color w:val="8583BF"/>
          <w:spacing w:val="0"/>
          <w:w w:val="163"/>
        </w:rPr>
        <w:t>,</w:t>
      </w:r>
      <w:r>
        <w:rPr>
          <w:rFonts w:ascii="Times New Roman" w:hAnsi="Times New Roman" w:cs="Times New Roman" w:eastAsia="Times New Roman"/>
          <w:sz w:val="12"/>
          <w:szCs w:val="12"/>
          <w:color w:val="8583BF"/>
          <w:spacing w:val="-17"/>
          <w:w w:val="163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583BF"/>
          <w:spacing w:val="0"/>
          <w:w w:val="100"/>
        </w:rPr>
        <w:t>'v</w:t>
      </w:r>
      <w:r>
        <w:rPr>
          <w:rFonts w:ascii="Times New Roman" w:hAnsi="Times New Roman" w:cs="Times New Roman" w:eastAsia="Times New Roman"/>
          <w:sz w:val="13"/>
          <w:szCs w:val="13"/>
          <w:color w:val="8583B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8583BF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3"/>
          <w:szCs w:val="13"/>
          <w:color w:val="8583BF"/>
          <w:spacing w:val="0"/>
          <w:w w:val="100"/>
        </w:rPr>
      </w:r>
      <w:r>
        <w:rPr>
          <w:rFonts w:ascii="Times New Roman" w:hAnsi="Times New Roman" w:cs="Times New Roman" w:eastAsia="Times New Roman"/>
          <w:sz w:val="13"/>
          <w:szCs w:val="13"/>
          <w:color w:val="B1B1B5"/>
          <w:spacing w:val="0"/>
          <w:w w:val="71"/>
        </w:rPr>
        <w:t>_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jc w:val="center"/>
        <w:spacing w:after="0"/>
        <w:sectPr>
          <w:pgSz w:w="11920" w:h="16860"/>
          <w:pgMar w:top="780" w:bottom="280" w:left="1380" w:right="1680"/>
        </w:sectPr>
      </w:pPr>
      <w:rPr/>
    </w:p>
    <w:p>
      <w:pPr>
        <w:spacing w:before="63" w:after="0" w:line="240" w:lineRule="auto"/>
        <w:ind w:left="2186" w:right="-20"/>
        <w:jc w:val="left"/>
        <w:rPr>
          <w:rFonts w:ascii="Arial" w:hAnsi="Arial" w:cs="Arial" w:eastAsia="Arial"/>
          <w:sz w:val="26"/>
          <w:szCs w:val="26"/>
        </w:rPr>
      </w:pPr>
      <w:rPr/>
      <w:r>
        <w:rPr>
          <w:rFonts w:ascii="Arial" w:hAnsi="Arial" w:cs="Arial" w:eastAsia="Arial"/>
          <w:sz w:val="26"/>
          <w:szCs w:val="26"/>
          <w:color w:val="1A1A1A"/>
          <w:spacing w:val="0"/>
          <w:w w:val="88"/>
        </w:rPr>
        <w:t>HARTA</w:t>
      </w:r>
      <w:r>
        <w:rPr>
          <w:rFonts w:ascii="Arial" w:hAnsi="Arial" w:cs="Arial" w:eastAsia="Arial"/>
          <w:sz w:val="26"/>
          <w:szCs w:val="26"/>
          <w:color w:val="1A1A1A"/>
          <w:spacing w:val="0"/>
          <w:w w:val="88"/>
        </w:rPr>
        <w:t> </w:t>
      </w:r>
      <w:r>
        <w:rPr>
          <w:rFonts w:ascii="Arial" w:hAnsi="Arial" w:cs="Arial" w:eastAsia="Arial"/>
          <w:sz w:val="26"/>
          <w:szCs w:val="26"/>
          <w:color w:val="1A1A1A"/>
          <w:spacing w:val="6"/>
          <w:w w:val="88"/>
        </w:rPr>
        <w:t> </w:t>
      </w:r>
      <w:r>
        <w:rPr>
          <w:rFonts w:ascii="Arial" w:hAnsi="Arial" w:cs="Arial" w:eastAsia="Arial"/>
          <w:sz w:val="26"/>
          <w:szCs w:val="26"/>
          <w:color w:val="1A1A1A"/>
          <w:spacing w:val="0"/>
          <w:w w:val="88"/>
        </w:rPr>
        <w:t>TREGUESE</w:t>
      </w:r>
      <w:r>
        <w:rPr>
          <w:rFonts w:ascii="Arial" w:hAnsi="Arial" w:cs="Arial" w:eastAsia="Arial"/>
          <w:sz w:val="26"/>
          <w:szCs w:val="26"/>
          <w:color w:val="1A1A1A"/>
          <w:spacing w:val="-8"/>
          <w:w w:val="88"/>
        </w:rPr>
        <w:t> </w:t>
      </w:r>
      <w:r>
        <w:rPr>
          <w:rFonts w:ascii="Arial" w:hAnsi="Arial" w:cs="Arial" w:eastAsia="Arial"/>
          <w:sz w:val="26"/>
          <w:szCs w:val="26"/>
          <w:color w:val="1A1A1A"/>
          <w:spacing w:val="0"/>
          <w:w w:val="88"/>
        </w:rPr>
        <w:t>E</w:t>
      </w:r>
      <w:r>
        <w:rPr>
          <w:rFonts w:ascii="Arial" w:hAnsi="Arial" w:cs="Arial" w:eastAsia="Arial"/>
          <w:sz w:val="26"/>
          <w:szCs w:val="26"/>
          <w:color w:val="1A1A1A"/>
          <w:spacing w:val="-7"/>
          <w:w w:val="88"/>
        </w:rPr>
        <w:t> </w:t>
      </w:r>
      <w:r>
        <w:rPr>
          <w:rFonts w:ascii="Arial" w:hAnsi="Arial" w:cs="Arial" w:eastAsia="Arial"/>
          <w:sz w:val="26"/>
          <w:szCs w:val="26"/>
          <w:color w:val="1A1A1A"/>
          <w:spacing w:val="0"/>
          <w:w w:val="100"/>
        </w:rPr>
        <w:t>REGJISTRIMIT</w:t>
      </w:r>
      <w:r>
        <w:rPr>
          <w:rFonts w:ascii="Arial" w:hAnsi="Arial" w:cs="Arial" w:eastAsia="Arial"/>
          <w:sz w:val="26"/>
          <w:szCs w:val="26"/>
          <w:color w:val="000000"/>
          <w:spacing w:val="0"/>
          <w:w w:val="100"/>
        </w:rPr>
      </w:r>
    </w:p>
    <w:p>
      <w:pPr>
        <w:spacing w:before="7" w:after="0" w:line="226" w:lineRule="exact"/>
        <w:ind w:right="1956"/>
        <w:jc w:val="righ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646464"/>
          <w:w w:val="109"/>
          <w:position w:val="-1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w w:val="108"/>
          <w:position w:val="-1"/>
        </w:rPr>
        <w:t>fragment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w w:val="109"/>
          <w:position w:val="-1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w w:val="100"/>
          <w:position w:val="0"/>
        </w:rPr>
      </w:r>
    </w:p>
    <w:p>
      <w:pPr>
        <w:jc w:val="right"/>
        <w:spacing w:after="0"/>
        <w:sectPr>
          <w:pgSz w:w="11920" w:h="16860"/>
          <w:pgMar w:top="700" w:bottom="280" w:left="1680" w:right="1180"/>
        </w:sectPr>
      </w:pPr>
      <w:rPr/>
    </w:p>
    <w:p>
      <w:pPr>
        <w:spacing w:before="70" w:after="0" w:line="240" w:lineRule="auto"/>
        <w:ind w:left="974" w:right="499"/>
        <w:jc w:val="center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2B2B2B"/>
          <w:spacing w:val="0"/>
          <w:w w:val="119"/>
        </w:rPr>
        <w:t>lYRA</w:t>
      </w:r>
      <w:r>
        <w:rPr>
          <w:rFonts w:ascii="Arial" w:hAnsi="Arial" w:cs="Arial" w:eastAsia="Arial"/>
          <w:sz w:val="17"/>
          <w:szCs w:val="17"/>
          <w:color w:val="2B2B2B"/>
          <w:spacing w:val="-24"/>
          <w:w w:val="119"/>
        </w:rPr>
        <w:t> </w:t>
      </w:r>
      <w:r>
        <w:rPr>
          <w:rFonts w:ascii="Arial" w:hAnsi="Arial" w:cs="Arial" w:eastAsia="Arial"/>
          <w:sz w:val="17"/>
          <w:szCs w:val="17"/>
          <w:color w:val="3B3B3B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3B3B3B"/>
          <w:spacing w:val="-1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B2B2B"/>
          <w:spacing w:val="0"/>
          <w:w w:val="98"/>
        </w:rPr>
        <w:t>REGJISTRIMIT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228" w:lineRule="exact"/>
        <w:ind w:left="549" w:right="98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85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9"/>
          <w:w w:val="8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85"/>
        </w:rPr>
        <w:t>PASURJVE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£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B2B2B"/>
          <w:spacing w:val="0"/>
          <w:w w:val="90"/>
        </w:rPr>
        <w:t>PAlUAJTSH</w:t>
      </w:r>
      <w:r>
        <w:rPr>
          <w:rFonts w:ascii="Times New Roman" w:hAnsi="Times New Roman" w:cs="Times New Roman" w:eastAsia="Times New Roman"/>
          <w:sz w:val="20"/>
          <w:szCs w:val="20"/>
          <w:color w:val="2B2B2B"/>
          <w:spacing w:val="12"/>
          <w:w w:val="91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565656"/>
          <w:spacing w:val="0"/>
          <w:w w:val="7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9" w:after="0" w:line="208" w:lineRule="exact"/>
        <w:ind w:left="1566" w:right="1063"/>
        <w:jc w:val="center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3B3B3B"/>
          <w:spacing w:val="0"/>
          <w:w w:val="96"/>
          <w:position w:val="-2"/>
        </w:rPr>
        <w:t>nRANE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234" w:lineRule="exact"/>
        <w:ind w:right="-20"/>
        <w:jc w:val="right"/>
        <w:rPr>
          <w:rFonts w:ascii="Arial" w:hAnsi="Arial" w:cs="Arial" w:eastAsia="Arial"/>
          <w:sz w:val="25"/>
          <w:szCs w:val="25"/>
        </w:rPr>
      </w:pPr>
      <w:rPr/>
      <w:r>
        <w:rPr>
          <w:rFonts w:ascii="Arial" w:hAnsi="Arial" w:cs="Arial" w:eastAsia="Arial"/>
          <w:sz w:val="25"/>
          <w:szCs w:val="25"/>
          <w:color w:val="9795CA"/>
          <w:spacing w:val="0"/>
          <w:w w:val="288"/>
          <w:position w:val="1"/>
        </w:rPr>
        <w:t>,</w:t>
      </w:r>
      <w:r>
        <w:rPr>
          <w:rFonts w:ascii="Arial" w:hAnsi="Arial" w:cs="Arial" w:eastAsia="Arial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23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3B3B3B"/>
          <w:w w:val="107"/>
        </w:rPr>
        <w:t>A.</w:t>
      </w:r>
      <w:r>
        <w:rPr>
          <w:rFonts w:ascii="Times New Roman" w:hAnsi="Times New Roman" w:cs="Times New Roman" w:eastAsia="Times New Roman"/>
          <w:sz w:val="18"/>
          <w:szCs w:val="18"/>
          <w:color w:val="3B3B3B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65656"/>
          <w:spacing w:val="-18"/>
          <w:w w:val="92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91"/>
        </w:rPr>
        <w:t>0£HT1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92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65656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iOMI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B2B2B"/>
          <w:spacing w:val="0"/>
          <w:w w:val="100"/>
        </w:rPr>
        <w:t>PASURISE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31" w:lineRule="exact"/>
        <w:ind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646464"/>
          <w:spacing w:val="0"/>
          <w:w w:val="82"/>
          <w:position w:val="-1"/>
        </w:rPr>
        <w:t>ZON</w:t>
      </w:r>
      <w:r>
        <w:rPr>
          <w:rFonts w:ascii="Times New Roman" w:hAnsi="Times New Roman" w:cs="Times New Roman" w:eastAsia="Times New Roman"/>
          <w:sz w:val="21"/>
          <w:szCs w:val="21"/>
          <w:color w:val="646464"/>
          <w:spacing w:val="0"/>
          <w:w w:val="82"/>
          <w:position w:val="-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646464"/>
          <w:spacing w:val="-8"/>
          <w:w w:val="82"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83"/>
          <w:position w:val="-1"/>
        </w:rPr>
        <w:t>KAOASTRAl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84"/>
          <w:position w:val="-1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  <w:position w:val="0"/>
        </w:rPr>
      </w:r>
    </w:p>
    <w:p>
      <w:pPr>
        <w:spacing w:before="0" w:after="0" w:line="214" w:lineRule="exact"/>
        <w:ind w:left="10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17"/>
          <w:szCs w:val="17"/>
          <w:color w:val="3B3B3B"/>
          <w:spacing w:val="-18"/>
          <w:w w:val="120"/>
        </w:rPr>
        <w:t>N</w:t>
      </w:r>
      <w:r>
        <w:rPr>
          <w:rFonts w:ascii="Arial" w:hAnsi="Arial" w:cs="Arial" w:eastAsia="Arial"/>
          <w:sz w:val="17"/>
          <w:szCs w:val="17"/>
          <w:color w:val="565656"/>
          <w:spacing w:val="-8"/>
          <w:w w:val="99"/>
        </w:rPr>
        <w:t>R</w:t>
      </w:r>
      <w:r>
        <w:rPr>
          <w:rFonts w:ascii="Arial" w:hAnsi="Arial" w:cs="Arial" w:eastAsia="Arial"/>
          <w:sz w:val="17"/>
          <w:szCs w:val="17"/>
          <w:color w:val="878789"/>
          <w:spacing w:val="-11"/>
          <w:w w:val="225"/>
        </w:rPr>
        <w:t>.</w:t>
      </w:r>
      <w:r>
        <w:rPr>
          <w:rFonts w:ascii="Arial" w:hAnsi="Arial" w:cs="Arial" w:eastAsia="Arial"/>
          <w:sz w:val="17"/>
          <w:szCs w:val="17"/>
          <w:color w:val="565656"/>
          <w:spacing w:val="-4"/>
          <w:w w:val="237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65656"/>
          <w:spacing w:val="0"/>
          <w:w w:val="84"/>
        </w:rPr>
        <w:t>PASURIS</w:t>
      </w:r>
      <w:r>
        <w:rPr>
          <w:rFonts w:ascii="Times New Roman" w:hAnsi="Times New Roman" w:cs="Times New Roman" w:eastAsia="Times New Roman"/>
          <w:sz w:val="20"/>
          <w:szCs w:val="20"/>
          <w:color w:val="565656"/>
          <w:spacing w:val="-1"/>
          <w:w w:val="8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878789"/>
          <w:spacing w:val="-11"/>
          <w:w w:val="175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6064AF"/>
          <w:spacing w:val="0"/>
          <w:w w:val="275"/>
        </w:rPr>
        <w:t>=-=-'-'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85"/>
        </w:rPr>
        <w:t>VO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84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064AF"/>
          <w:spacing w:val="0"/>
          <w:w w:val="128"/>
          <w:i/>
        </w:rPr>
        <w:t>tJ.</w:t>
      </w:r>
      <w:r>
        <w:rPr>
          <w:rFonts w:ascii="Times New Roman" w:hAnsi="Times New Roman" w:cs="Times New Roman" w:eastAsia="Times New Roman"/>
          <w:sz w:val="22"/>
          <w:szCs w:val="22"/>
          <w:color w:val="6064AF"/>
          <w:spacing w:val="0"/>
          <w:w w:val="128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6064AF"/>
          <w:spacing w:val="12"/>
          <w:w w:val="128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646464"/>
          <w:spacing w:val="0"/>
          <w:w w:val="100"/>
        </w:rPr>
        <w:t>FQ</w:t>
      </w:r>
      <w:r>
        <w:rPr>
          <w:rFonts w:ascii="Times New Roman" w:hAnsi="Times New Roman" w:cs="Times New Roman" w:eastAsia="Times New Roman"/>
          <w:sz w:val="18"/>
          <w:szCs w:val="18"/>
          <w:color w:val="64646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18"/>
          <w:szCs w:val="18"/>
          <w:color w:val="646464"/>
          <w:spacing w:val="22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7277C4"/>
          <w:spacing w:val="0"/>
          <w:w w:val="127"/>
          <w:i/>
        </w:rPr>
        <w:t>l</w:t>
      </w:r>
      <w:r>
        <w:rPr>
          <w:rFonts w:ascii="Arial" w:hAnsi="Arial" w:cs="Arial" w:eastAsia="Arial"/>
          <w:sz w:val="20"/>
          <w:szCs w:val="20"/>
          <w:color w:val="7277C4"/>
          <w:spacing w:val="0"/>
          <w:w w:val="126"/>
          <w:i/>
        </w:rPr>
        <w:t>'</w:t>
      </w:r>
      <w:r>
        <w:rPr>
          <w:rFonts w:ascii="Arial" w:hAnsi="Arial" w:cs="Arial" w:eastAsia="Arial"/>
          <w:sz w:val="20"/>
          <w:szCs w:val="20"/>
          <w:color w:val="7277C4"/>
          <w:spacing w:val="-36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color w:val="4854B8"/>
          <w:spacing w:val="0"/>
          <w:w w:val="145"/>
          <w:i/>
        </w:rPr>
        <w:t>i'S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54" w:after="0" w:line="191" w:lineRule="auto"/>
        <w:ind w:right="45" w:firstLine="10"/>
        <w:jc w:val="left"/>
        <w:tabs>
          <w:tab w:pos="1180" w:val="left"/>
          <w:tab w:pos="2200" w:val="left"/>
          <w:tab w:pos="3000" w:val="left"/>
          <w:tab w:pos="4420" w:val="left"/>
        </w:tabs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7"/>
          <w:szCs w:val="17"/>
          <w:color w:val="646464"/>
          <w:w w:val="104"/>
        </w:rPr>
        <w:t>INOEKSI</w:t>
      </w:r>
      <w:r>
        <w:rPr>
          <w:rFonts w:ascii="Arial" w:hAnsi="Arial" w:cs="Arial" w:eastAsia="Arial"/>
          <w:sz w:val="17"/>
          <w:szCs w:val="17"/>
          <w:color w:val="646464"/>
          <w:spacing w:val="-13"/>
          <w:w w:val="104"/>
        </w:rPr>
        <w:t>I</w:t>
      </w:r>
      <w:r>
        <w:rPr>
          <w:rFonts w:ascii="Arial" w:hAnsi="Arial" w:cs="Arial" w:eastAsia="Arial"/>
          <w:sz w:val="17"/>
          <w:szCs w:val="17"/>
          <w:color w:val="646464"/>
          <w:spacing w:val="0"/>
          <w:w w:val="98"/>
        </w:rPr>
        <w:t>KARTE</w:t>
      </w:r>
      <w:r>
        <w:rPr>
          <w:rFonts w:ascii="Arial" w:hAnsi="Arial" w:cs="Arial" w:eastAsia="Arial"/>
          <w:sz w:val="17"/>
          <w:szCs w:val="17"/>
          <w:color w:val="646464"/>
          <w:spacing w:val="-5"/>
          <w:w w:val="98"/>
        </w:rPr>
        <w:t>S</w:t>
      </w:r>
      <w:r>
        <w:rPr>
          <w:rFonts w:ascii="Arial" w:hAnsi="Arial" w:cs="Arial" w:eastAsia="Arial"/>
          <w:sz w:val="17"/>
          <w:szCs w:val="17"/>
          <w:color w:val="9E9E9C"/>
          <w:spacing w:val="0"/>
          <w:w w:val="168"/>
        </w:rPr>
        <w:t>:</w:t>
      </w:r>
      <w:r>
        <w:rPr>
          <w:rFonts w:ascii="Arial" w:hAnsi="Arial" w:cs="Arial" w:eastAsia="Arial"/>
          <w:sz w:val="17"/>
          <w:szCs w:val="17"/>
          <w:color w:val="9E9E9C"/>
          <w:spacing w:val="0"/>
          <w:w w:val="100"/>
        </w:rPr>
        <w:t>  </w:t>
      </w:r>
      <w:r>
        <w:rPr>
          <w:rFonts w:ascii="Arial" w:hAnsi="Arial" w:cs="Arial" w:eastAsia="Arial"/>
          <w:sz w:val="17"/>
          <w:szCs w:val="17"/>
          <w:color w:val="9E9E9C"/>
          <w:spacing w:val="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4854B8"/>
          <w:spacing w:val="0"/>
          <w:w w:val="227"/>
          <w:i/>
        </w:rPr>
        <w:t>'f'</w:t>
      </w:r>
      <w:r>
        <w:rPr>
          <w:rFonts w:ascii="Arial" w:hAnsi="Arial" w:cs="Arial" w:eastAsia="Arial"/>
          <w:sz w:val="17"/>
          <w:szCs w:val="17"/>
          <w:color w:val="4854B8"/>
          <w:spacing w:val="-1"/>
          <w:w w:val="227"/>
          <w:i/>
        </w:rPr>
        <w:t> </w:t>
      </w:r>
      <w:r>
        <w:rPr>
          <w:rFonts w:ascii="Arial" w:hAnsi="Arial" w:cs="Arial" w:eastAsia="Arial"/>
          <w:sz w:val="17"/>
          <w:szCs w:val="17"/>
          <w:color w:val="4854B8"/>
          <w:spacing w:val="0"/>
          <w:w w:val="227"/>
          <w:i/>
        </w:rPr>
        <w:t>-</w:t>
      </w:r>
      <w:r>
        <w:rPr>
          <w:rFonts w:ascii="Arial" w:hAnsi="Arial" w:cs="Arial" w:eastAsia="Arial"/>
          <w:sz w:val="17"/>
          <w:szCs w:val="17"/>
          <w:color w:val="4854B8"/>
          <w:spacing w:val="-50"/>
          <w:w w:val="227"/>
          <w:i/>
        </w:rPr>
        <w:t> </w:t>
      </w:r>
      <w:r>
        <w:rPr>
          <w:rFonts w:ascii="Arial" w:hAnsi="Arial" w:cs="Arial" w:eastAsia="Arial"/>
          <w:sz w:val="21"/>
          <w:szCs w:val="21"/>
          <w:color w:val="4854B8"/>
          <w:spacing w:val="9"/>
          <w:w w:val="194"/>
          <w:i/>
        </w:rPr>
        <w:t>0</w:t>
      </w:r>
      <w:r>
        <w:rPr>
          <w:rFonts w:ascii="Arial" w:hAnsi="Arial" w:cs="Arial" w:eastAsia="Arial"/>
          <w:sz w:val="21"/>
          <w:szCs w:val="21"/>
          <w:color w:val="6064AF"/>
          <w:spacing w:val="0"/>
          <w:w w:val="106"/>
          <w:i/>
        </w:rPr>
        <w:t>-LJ</w:t>
      </w:r>
      <w:r>
        <w:rPr>
          <w:rFonts w:ascii="Arial" w:hAnsi="Arial" w:cs="Arial" w:eastAsia="Arial"/>
          <w:sz w:val="21"/>
          <w:szCs w:val="21"/>
          <w:color w:val="6064AF"/>
          <w:spacing w:val="0"/>
          <w:w w:val="100"/>
          <w:i/>
        </w:rPr>
        <w:tab/>
      </w:r>
      <w:r>
        <w:rPr>
          <w:rFonts w:ascii="Arial" w:hAnsi="Arial" w:cs="Arial" w:eastAsia="Arial"/>
          <w:sz w:val="21"/>
          <w:szCs w:val="21"/>
          <w:color w:val="6064AF"/>
          <w:spacing w:val="0"/>
          <w:w w:val="102"/>
          <w:i/>
        </w:rPr>
        <w:t>  </w:t>
      </w:r>
      <w:r>
        <w:rPr>
          <w:rFonts w:ascii="Arial" w:hAnsi="Arial" w:cs="Arial" w:eastAsia="Arial"/>
          <w:sz w:val="21"/>
          <w:szCs w:val="21"/>
          <w:color w:val="6064AF"/>
          <w:spacing w:val="0"/>
          <w:w w:val="100"/>
          <w:i/>
        </w:rPr>
      </w:r>
      <w:r>
        <w:rPr>
          <w:rFonts w:ascii="Arial" w:hAnsi="Arial" w:cs="Arial" w:eastAsia="Arial"/>
          <w:sz w:val="17"/>
          <w:szCs w:val="17"/>
          <w:color w:val="646464"/>
          <w:spacing w:val="0"/>
          <w:w w:val="163"/>
        </w:rPr>
        <w:t>KAU</w:t>
      </w:r>
      <w:r>
        <w:rPr>
          <w:rFonts w:ascii="Arial" w:hAnsi="Arial" w:cs="Arial" w:eastAsia="Arial"/>
          <w:sz w:val="17"/>
          <w:szCs w:val="17"/>
          <w:color w:val="646464"/>
          <w:spacing w:val="-26"/>
          <w:w w:val="163"/>
        </w:rPr>
        <w:t>A</w:t>
      </w:r>
      <w:r>
        <w:rPr>
          <w:rFonts w:ascii="Arial" w:hAnsi="Arial" w:cs="Arial" w:eastAsia="Arial"/>
          <w:sz w:val="17"/>
          <w:szCs w:val="17"/>
          <w:color w:val="6064AF"/>
          <w:spacing w:val="0"/>
          <w:w w:val="348"/>
        </w:rPr>
        <w:t>·??</w:t>
      </w:r>
      <w:r>
        <w:rPr>
          <w:rFonts w:ascii="Arial" w:hAnsi="Arial" w:cs="Arial" w:eastAsia="Arial"/>
          <w:sz w:val="17"/>
          <w:szCs w:val="17"/>
          <w:color w:val="6064AF"/>
          <w:spacing w:val="0"/>
          <w:w w:val="34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75"/>
        </w:rPr>
        <w:t>AORES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0"/>
          <w:w w:val="75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565656"/>
          <w:spacing w:val="26"/>
          <w:w w:val="75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646464"/>
          <w:spacing w:val="0"/>
          <w:w w:val="75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646464"/>
          <w:spacing w:val="18"/>
          <w:w w:val="7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65656"/>
          <w:spacing w:val="0"/>
          <w:w w:val="84"/>
        </w:rPr>
        <w:t>PASURlS</w:t>
      </w:r>
      <w:r>
        <w:rPr>
          <w:rFonts w:ascii="Times New Roman" w:hAnsi="Times New Roman" w:cs="Times New Roman" w:eastAsia="Times New Roman"/>
          <w:sz w:val="20"/>
          <w:szCs w:val="20"/>
          <w:color w:val="565656"/>
          <w:spacing w:val="-1"/>
          <w:w w:val="84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9E9E9C"/>
          <w:spacing w:val="8"/>
          <w:w w:val="178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34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34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"/>
          <w:w w:val="135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878789"/>
          <w:spacing w:val="0"/>
          <w:w w:val="85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878789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87"/>
        </w:rPr>
        <w:t>TIRANE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10"/>
          <w:w w:val="87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46464"/>
          <w:spacing w:val="12"/>
          <w:w w:val="100"/>
        </w:rPr>
        <w:t>0</w:t>
      </w:r>
      <w:r>
        <w:rPr>
          <w:rFonts w:ascii="Times New Roman" w:hAnsi="Times New Roman" w:cs="Times New Roman" w:eastAsia="Times New Roman"/>
          <w:sz w:val="23"/>
          <w:szCs w:val="23"/>
          <w:color w:val="646464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3"/>
          <w:szCs w:val="23"/>
          <w:color w:val="64646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3"/>
          <w:szCs w:val="23"/>
          <w:color w:val="64646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46464"/>
          <w:spacing w:val="29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6064AF"/>
          <w:spacing w:val="0"/>
          <w:w w:val="151"/>
          <w:i/>
        </w:rPr>
        <w:t>7</w:t>
      </w:r>
      <w:r>
        <w:rPr>
          <w:rFonts w:ascii="Arial" w:hAnsi="Arial" w:cs="Arial" w:eastAsia="Arial"/>
          <w:sz w:val="20"/>
          <w:szCs w:val="20"/>
          <w:color w:val="6064AF"/>
          <w:spacing w:val="0"/>
          <w:w w:val="151"/>
          <w:i/>
        </w:rPr>
        <w:t>/</w:t>
      </w:r>
      <w:r>
        <w:rPr>
          <w:rFonts w:ascii="Arial" w:hAnsi="Arial" w:cs="Arial" w:eastAsia="Arial"/>
          <w:sz w:val="20"/>
          <w:szCs w:val="20"/>
          <w:color w:val="6064AF"/>
          <w:spacing w:val="-53"/>
          <w:w w:val="151"/>
          <w:i/>
        </w:rPr>
        <w:t> </w:t>
      </w:r>
      <w:r>
        <w:rPr>
          <w:rFonts w:ascii="Arial" w:hAnsi="Arial" w:cs="Arial" w:eastAsia="Arial"/>
          <w:sz w:val="20"/>
          <w:szCs w:val="20"/>
          <w:color w:val="6064AF"/>
          <w:spacing w:val="0"/>
          <w:w w:val="100"/>
          <w:i/>
        </w:rPr>
        <w:tab/>
      </w:r>
      <w:r>
        <w:rPr>
          <w:rFonts w:ascii="Arial" w:hAnsi="Arial" w:cs="Arial" w:eastAsia="Arial"/>
          <w:sz w:val="20"/>
          <w:szCs w:val="20"/>
          <w:color w:val="6064AF"/>
          <w:spacing w:val="0"/>
          <w:w w:val="100"/>
          <w:i/>
        </w:rPr>
      </w:r>
      <w:r>
        <w:rPr>
          <w:rFonts w:ascii="Times New Roman" w:hAnsi="Times New Roman" w:cs="Times New Roman" w:eastAsia="Times New Roman"/>
          <w:sz w:val="17"/>
          <w:szCs w:val="17"/>
          <w:color w:val="6064AF"/>
          <w:spacing w:val="0"/>
          <w:w w:val="151"/>
        </w:rPr>
        <w:t>c</w:t>
      </w:r>
      <w:r>
        <w:rPr>
          <w:rFonts w:ascii="Times New Roman" w:hAnsi="Times New Roman" w:cs="Times New Roman" w:eastAsia="Times New Roman"/>
          <w:sz w:val="17"/>
          <w:szCs w:val="17"/>
          <w:color w:val="6064AF"/>
          <w:spacing w:val="0"/>
          <w:w w:val="15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646464"/>
          <w:spacing w:val="0"/>
          <w:w w:val="69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646464"/>
          <w:spacing w:val="-8"/>
          <w:w w:val="70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878789"/>
          <w:spacing w:val="0"/>
          <w:w w:val="136"/>
        </w:rPr>
        <w:t>/l</w:t>
      </w:r>
      <w:r>
        <w:rPr>
          <w:rFonts w:ascii="Times New Roman" w:hAnsi="Times New Roman" w:cs="Times New Roman" w:eastAsia="Times New Roman"/>
          <w:sz w:val="25"/>
          <w:szCs w:val="25"/>
          <w:color w:val="878789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5"/>
          <w:szCs w:val="25"/>
          <w:color w:val="878789"/>
          <w:spacing w:val="0"/>
          <w:w w:val="100"/>
        </w:rPr>
      </w:r>
      <w:r>
        <w:rPr>
          <w:rFonts w:ascii="Arial" w:hAnsi="Arial" w:cs="Arial" w:eastAsia="Arial"/>
          <w:sz w:val="19"/>
          <w:szCs w:val="19"/>
          <w:color w:val="565656"/>
          <w:spacing w:val="-18"/>
          <w:w w:val="101"/>
        </w:rPr>
        <w:t>P</w:t>
      </w:r>
      <w:r>
        <w:rPr>
          <w:rFonts w:ascii="Arial" w:hAnsi="Arial" w:cs="Arial" w:eastAsia="Arial"/>
          <w:sz w:val="19"/>
          <w:szCs w:val="19"/>
          <w:color w:val="878789"/>
          <w:spacing w:val="-19"/>
          <w:w w:val="180"/>
        </w:rPr>
        <w:t>/</w:t>
      </w:r>
      <w:r>
        <w:rPr>
          <w:rFonts w:ascii="Arial" w:hAnsi="Arial" w:cs="Arial" w:eastAsia="Arial"/>
          <w:sz w:val="19"/>
          <w:szCs w:val="19"/>
          <w:color w:val="646464"/>
          <w:spacing w:val="0"/>
          <w:w w:val="106"/>
        </w:rPr>
        <w:t>G</w:t>
      </w:r>
      <w:r>
        <w:rPr>
          <w:rFonts w:ascii="Arial" w:hAnsi="Arial" w:cs="Arial" w:eastAsia="Arial"/>
          <w:sz w:val="19"/>
          <w:szCs w:val="19"/>
          <w:color w:val="646464"/>
          <w:spacing w:val="0"/>
          <w:w w:val="100"/>
        </w:rPr>
        <w:tab/>
      </w:r>
      <w:r>
        <w:rPr>
          <w:rFonts w:ascii="Arial" w:hAnsi="Arial" w:cs="Arial" w:eastAsia="Arial"/>
          <w:sz w:val="19"/>
          <w:szCs w:val="19"/>
          <w:color w:val="646464"/>
          <w:spacing w:val="0"/>
          <w:w w:val="100"/>
        </w:rPr>
        <w:t>SH</w:t>
      </w:r>
      <w:r>
        <w:rPr>
          <w:rFonts w:ascii="Arial" w:hAnsi="Arial" w:cs="Arial" w:eastAsia="Arial"/>
          <w:sz w:val="19"/>
          <w:szCs w:val="19"/>
          <w:color w:val="646464"/>
          <w:spacing w:val="0"/>
          <w:w w:val="100"/>
        </w:rPr>
        <w:tab/>
      </w:r>
      <w:r>
        <w:rPr>
          <w:rFonts w:ascii="Arial" w:hAnsi="Arial" w:cs="Arial" w:eastAsia="Arial"/>
          <w:sz w:val="19"/>
          <w:szCs w:val="19"/>
          <w:color w:val="646464"/>
          <w:spacing w:val="0"/>
          <w:w w:val="57"/>
        </w:rPr>
        <w:t>I</w:t>
      </w:r>
      <w:r>
        <w:rPr>
          <w:rFonts w:ascii="Arial" w:hAnsi="Arial" w:cs="Arial" w:eastAsia="Arial"/>
          <w:sz w:val="19"/>
          <w:szCs w:val="19"/>
          <w:color w:val="646464"/>
          <w:spacing w:val="6"/>
          <w:w w:val="58"/>
        </w:rPr>
        <w:t>C</w:t>
      </w:r>
      <w:r>
        <w:rPr>
          <w:rFonts w:ascii="Arial" w:hAnsi="Arial" w:cs="Arial" w:eastAsia="Arial"/>
          <w:sz w:val="19"/>
          <w:szCs w:val="19"/>
          <w:color w:val="878789"/>
          <w:spacing w:val="6"/>
          <w:w w:val="382"/>
        </w:rPr>
        <w:t>_</w:t>
      </w:r>
      <w:r>
        <w:rPr>
          <w:rFonts w:ascii="Arial" w:hAnsi="Arial" w:cs="Arial" w:eastAsia="Arial"/>
          <w:sz w:val="19"/>
          <w:szCs w:val="19"/>
          <w:color w:val="646464"/>
          <w:spacing w:val="0"/>
          <w:w w:val="102"/>
        </w:rPr>
        <w:t>A9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680" w:right="1180"/>
          <w:cols w:num="2" w:equalWidth="0">
            <w:col w:w="3366" w:space="902"/>
            <w:col w:w="4792"/>
          </w:cols>
        </w:sectPr>
      </w:pPr>
      <w:rPr/>
    </w:p>
    <w:p>
      <w:pPr>
        <w:spacing w:before="7" w:after="0" w:line="180" w:lineRule="exact"/>
        <w:jc w:val="left"/>
        <w:rPr>
          <w:sz w:val="18"/>
          <w:szCs w:val="18"/>
        </w:rPr>
      </w:pPr>
      <w:rPr/>
      <w:r>
        <w:rPr/>
        <w:pict>
          <v:group style="position:absolute;margin-left:54.720001pt;margin-top:65.492126pt;width:478.477572pt;height:558.507889pt;mso-position-horizontal-relative:page;mso-position-vertical-relative:page;z-index:-465" coordorigin="1094,1310" coordsize="9570,11170">
            <v:shape style="position:absolute;left:1094;top:1805;width:9427;height:10675" type="#_x0000_t75">
              <v:imagedata r:id="rId11" o:title=""/>
            </v:shape>
            <v:shape style="position:absolute;left:8544;top:3744;width:1862;height:288" type="#_x0000_t75">
              <v:imagedata r:id="rId12" o:title=""/>
            </v:shape>
            <v:group style="position:absolute;left:2178;top:1348;width:8472;height:2" coordorigin="2178,1348" coordsize="8472,2">
              <v:shape style="position:absolute;left:2178;top:1348;width:8472;height:2" coordorigin="2178,1348" coordsize="8472,0" path="m2178,1348l10650,1348e" filled="f" stroked="t" strokeweight="1.43913pt" strokecolor="#77777C">
                <v:path arrowok="t"/>
              </v:shape>
            </v:group>
            <v:group style="position:absolute;left:10640;top:1324;width:2;height:3474" coordorigin="10640,1324" coordsize="2,3474">
              <v:shape style="position:absolute;left:10640;top:1324;width:2;height:3474" coordorigin="10640,1324" coordsize="0,3474" path="m10640,4798l10640,1324e" filled="f" stroked="t" strokeweight="1.43913pt" strokecolor="#747474">
                <v:path arrowok="t"/>
              </v:shape>
            </v:group>
            <v:group style="position:absolute;left:5920;top:1334;width:2;height:3090" coordorigin="5920,1334" coordsize="2,3090">
              <v:shape style="position:absolute;left:5920;top:1334;width:2;height:3090" coordorigin="5920,1334" coordsize="0,3090" path="m5920,4424l5920,1334e" filled="f" stroked="t" strokeweight="1.43913pt" strokecolor="#7C7C7C">
                <v:path arrowok="t"/>
              </v:shape>
            </v:group>
            <v:group style="position:absolute;left:1242;top:1363;width:2;height:3445" coordorigin="1242,1363" coordsize="2,3445">
              <v:shape style="position:absolute;left:1242;top:1363;width:2;height:3445" coordorigin="1242,1363" coordsize="0,3445" path="m1242,4808l1242,1363e" filled="f" stroked="t" strokeweight="1.43913pt" strokecolor="#808080">
                <v:path arrowok="t"/>
              </v:shape>
            </v:group>
            <v:group style="position:absolute;left:6126;top:3557;width:1941;height:2" coordorigin="6126,3557" coordsize="1941,2">
              <v:shape style="position:absolute;left:6126;top:3557;width:1941;height:2" coordorigin="6126,3557" coordsize="1941,0" path="m6126,3557l8067,3557e" filled="f" stroked="t" strokeweight=".560pt" strokecolor="#868688">
                <v:path arrowok="t"/>
              </v:shape>
            </v:group>
            <v:group style="position:absolute;left:7504;top:4058;width:779;height:2" coordorigin="7504,4058" coordsize="779,2">
              <v:shape style="position:absolute;left:7504;top:4058;width:779;height:2" coordorigin="7504,4058" coordsize="779,0" path="m7504,4058l8283,4058e" filled="f" stroked="t" strokeweight=".882pt" strokecolor="#868688">
                <v:path arrowok="t"/>
              </v:shape>
            </v:group>
            <w10:wrap type="none"/>
          </v:group>
        </w:pict>
      </w:r>
      <w:r>
        <w:rPr>
          <w:sz w:val="18"/>
          <w:szCs w:val="18"/>
        </w:rPr>
      </w:r>
    </w:p>
    <w:p>
      <w:pPr>
        <w:spacing w:before="34" w:after="0" w:line="240" w:lineRule="auto"/>
        <w:ind w:left="4278" w:right="-20"/>
        <w:jc w:val="left"/>
        <w:tabs>
          <w:tab w:pos="688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-16"/>
          <w:w w:val="138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color w:val="565656"/>
          <w:spacing w:val="0"/>
          <w:w w:val="178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565656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KUFIZIMET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</w:r>
      <w:r>
        <w:rPr>
          <w:rFonts w:ascii="Arial" w:hAnsi="Arial" w:cs="Arial" w:eastAsia="Arial"/>
          <w:sz w:val="19"/>
          <w:szCs w:val="19"/>
          <w:color w:val="3B3B3B"/>
          <w:spacing w:val="0"/>
          <w:w w:val="100"/>
        </w:rPr>
        <w:t>C</w:t>
      </w:r>
      <w:r>
        <w:rPr>
          <w:rFonts w:ascii="Arial" w:hAnsi="Arial" w:cs="Arial" w:eastAsia="Arial"/>
          <w:sz w:val="19"/>
          <w:szCs w:val="19"/>
          <w:color w:val="3B3B3B"/>
          <w:spacing w:val="0"/>
          <w:w w:val="100"/>
        </w:rPr>
        <w:t>.</w:t>
      </w:r>
      <w:r>
        <w:rPr>
          <w:rFonts w:ascii="Arial" w:hAnsi="Arial" w:cs="Arial" w:eastAsia="Arial"/>
          <w:sz w:val="19"/>
          <w:szCs w:val="19"/>
          <w:color w:val="3B3B3B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B3B3B"/>
          <w:spacing w:val="0"/>
          <w:w w:val="100"/>
        </w:rPr>
        <w:t>PRONARI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98" w:after="0" w:line="240" w:lineRule="auto"/>
        <w:ind w:left="4237" w:right="4498"/>
        <w:jc w:val="center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646464"/>
          <w:spacing w:val="-34"/>
          <w:w w:val="92"/>
        </w:rPr>
        <w:t>v</w:t>
      </w:r>
      <w:r>
        <w:rPr>
          <w:rFonts w:ascii="Times New Roman" w:hAnsi="Times New Roman" w:cs="Times New Roman" w:eastAsia="Times New Roman"/>
          <w:sz w:val="28"/>
          <w:szCs w:val="28"/>
          <w:color w:val="878789"/>
          <w:spacing w:val="0"/>
          <w:w w:val="159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97" w:after="0" w:line="347" w:lineRule="exact"/>
        <w:ind w:left="4021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646464"/>
          <w:w w:val="491"/>
          <w:position w:val="9"/>
        </w:rPr>
        <w:t>l</w:t>
      </w:r>
      <w:r>
        <w:rPr>
          <w:rFonts w:ascii="Arial" w:hAnsi="Arial" w:cs="Arial" w:eastAsia="Arial"/>
          <w:sz w:val="20"/>
          <w:szCs w:val="20"/>
          <w:color w:val="646464"/>
          <w:spacing w:val="-35"/>
          <w:w w:val="100"/>
          <w:position w:val="9"/>
        </w:rPr>
        <w:t> </w:t>
      </w:r>
      <w:r>
        <w:rPr>
          <w:rFonts w:ascii="Arial" w:hAnsi="Arial" w:cs="Arial" w:eastAsia="Arial"/>
          <w:sz w:val="20"/>
          <w:szCs w:val="20"/>
          <w:color w:val="878789"/>
          <w:spacing w:val="-3"/>
          <w:w w:val="193"/>
          <w:position w:val="9"/>
        </w:rPr>
        <w:t>.</w:t>
      </w:r>
      <w:r>
        <w:rPr>
          <w:rFonts w:ascii="Arial" w:hAnsi="Arial" w:cs="Arial" w:eastAsia="Arial"/>
          <w:sz w:val="20"/>
          <w:szCs w:val="20"/>
          <w:color w:val="878789"/>
          <w:spacing w:val="-102"/>
          <w:w w:val="194"/>
          <w:position w:val="9"/>
        </w:rPr>
        <w:t>_</w:t>
      </w:r>
      <w:r>
        <w:rPr>
          <w:rFonts w:ascii="Arial" w:hAnsi="Arial" w:cs="Arial" w:eastAsia="Arial"/>
          <w:sz w:val="28"/>
          <w:szCs w:val="28"/>
          <w:color w:val="646464"/>
          <w:spacing w:val="-99"/>
          <w:w w:val="202"/>
          <w:position w:val="-7"/>
        </w:rPr>
        <w:t>_</w:t>
      </w:r>
      <w:r>
        <w:rPr>
          <w:rFonts w:ascii="Arial" w:hAnsi="Arial" w:cs="Arial" w:eastAsia="Arial"/>
          <w:sz w:val="20"/>
          <w:szCs w:val="20"/>
          <w:color w:val="878789"/>
          <w:spacing w:val="0"/>
          <w:w w:val="194"/>
          <w:position w:val="9"/>
        </w:rPr>
        <w:t>-</w:t>
      </w:r>
      <w:r>
        <w:rPr>
          <w:rFonts w:ascii="Arial" w:hAnsi="Arial" w:cs="Arial" w:eastAsia="Arial"/>
          <w:sz w:val="20"/>
          <w:szCs w:val="20"/>
          <w:color w:val="878789"/>
          <w:spacing w:val="-26"/>
          <w:w w:val="100"/>
          <w:position w:val="9"/>
        </w:rPr>
        <w:t> </w:t>
      </w:r>
      <w:r>
        <w:rPr>
          <w:rFonts w:ascii="Arial" w:hAnsi="Arial" w:cs="Arial" w:eastAsia="Arial"/>
          <w:sz w:val="20"/>
          <w:szCs w:val="20"/>
          <w:color w:val="878789"/>
          <w:spacing w:val="-1"/>
          <w:w w:val="194"/>
          <w:position w:val="9"/>
        </w:rPr>
        <w:t>-</w:t>
      </w:r>
      <w:r>
        <w:rPr>
          <w:rFonts w:ascii="Arial" w:hAnsi="Arial" w:cs="Arial" w:eastAsia="Arial"/>
          <w:sz w:val="20"/>
          <w:szCs w:val="20"/>
          <w:color w:val="878789"/>
          <w:spacing w:val="-68"/>
          <w:w w:val="193"/>
          <w:position w:val="9"/>
        </w:rPr>
        <w:t>:</w:t>
      </w:r>
      <w:r>
        <w:rPr>
          <w:rFonts w:ascii="Arial" w:hAnsi="Arial" w:cs="Arial" w:eastAsia="Arial"/>
          <w:sz w:val="20"/>
          <w:szCs w:val="20"/>
          <w:color w:val="878789"/>
          <w:spacing w:val="-94"/>
          <w:w w:val="193"/>
          <w:position w:val="9"/>
        </w:rPr>
        <w:t>!</w:t>
      </w:r>
      <w:r>
        <w:rPr>
          <w:rFonts w:ascii="Arial" w:hAnsi="Arial" w:cs="Arial" w:eastAsia="Arial"/>
          <w:sz w:val="20"/>
          <w:szCs w:val="20"/>
          <w:color w:val="878789"/>
          <w:spacing w:val="0"/>
          <w:w w:val="193"/>
          <w:position w:val="9"/>
        </w:rPr>
        <w:t>"</w:t>
      </w:r>
      <w:r>
        <w:rPr>
          <w:rFonts w:ascii="Arial" w:hAnsi="Arial" w:cs="Arial" w:eastAsia="Arial"/>
          <w:sz w:val="20"/>
          <w:szCs w:val="20"/>
          <w:color w:val="878789"/>
          <w:spacing w:val="-41"/>
          <w:w w:val="100"/>
          <w:position w:val="9"/>
        </w:rPr>
        <w:t> </w:t>
      </w:r>
      <w:r>
        <w:rPr>
          <w:rFonts w:ascii="Arial" w:hAnsi="Arial" w:cs="Arial" w:eastAsia="Arial"/>
          <w:sz w:val="20"/>
          <w:szCs w:val="20"/>
          <w:color w:val="878789"/>
          <w:spacing w:val="0"/>
          <w:w w:val="193"/>
          <w:position w:val="9"/>
        </w:rPr>
        <w:t>"</w:t>
      </w:r>
      <w:r>
        <w:rPr>
          <w:rFonts w:ascii="Arial" w:hAnsi="Arial" w:cs="Arial" w:eastAsia="Arial"/>
          <w:sz w:val="20"/>
          <w:szCs w:val="20"/>
          <w:color w:val="878789"/>
          <w:spacing w:val="-39"/>
          <w:w w:val="100"/>
          <w:position w:val="9"/>
        </w:rPr>
        <w:t> </w:t>
      </w:r>
      <w:r>
        <w:rPr>
          <w:rFonts w:ascii="Arial" w:hAnsi="Arial" w:cs="Arial" w:eastAsia="Arial"/>
          <w:sz w:val="28"/>
          <w:szCs w:val="28"/>
          <w:color w:val="878789"/>
          <w:spacing w:val="0"/>
          <w:w w:val="84"/>
          <w:position w:val="-7"/>
        </w:rPr>
        <w:t>...</w:t>
      </w:r>
      <w:r>
        <w:rPr>
          <w:rFonts w:ascii="Arial" w:hAnsi="Arial" w:cs="Arial" w:eastAsia="Arial"/>
          <w:sz w:val="28"/>
          <w:szCs w:val="28"/>
          <w:color w:val="878789"/>
          <w:spacing w:val="-150"/>
          <w:w w:val="85"/>
          <w:position w:val="-7"/>
        </w:rPr>
        <w:t>_</w:t>
      </w:r>
      <w:r>
        <w:rPr>
          <w:rFonts w:ascii="Arial" w:hAnsi="Arial" w:cs="Arial" w:eastAsia="Arial"/>
          <w:sz w:val="20"/>
          <w:szCs w:val="20"/>
          <w:color w:val="878789"/>
          <w:spacing w:val="0"/>
          <w:w w:val="193"/>
          <w:position w:val="9"/>
        </w:rPr>
        <w:t>,-----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216" w:lineRule="exact"/>
        <w:ind w:left="4297" w:right="-20"/>
        <w:jc w:val="left"/>
        <w:tabs>
          <w:tab w:pos="6380" w:val="left"/>
        </w:tabs>
        <w:rPr>
          <w:rFonts w:ascii="Times New Roman" w:hAnsi="Times New Roman" w:cs="Times New Roman" w:eastAsia="Times New Roman"/>
          <w:sz w:val="27"/>
          <w:szCs w:val="27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565656"/>
          <w:spacing w:val="-14"/>
          <w:w w:val="70"/>
          <w:position w:val="2"/>
        </w:rPr>
        <w:t>P</w:t>
      </w:r>
      <w:r>
        <w:rPr>
          <w:rFonts w:ascii="Times New Roman" w:hAnsi="Times New Roman" w:cs="Times New Roman" w:eastAsia="Times New Roman"/>
          <w:sz w:val="27"/>
          <w:szCs w:val="27"/>
          <w:color w:val="878789"/>
          <w:spacing w:val="0"/>
          <w:w w:val="112"/>
          <w:position w:val="2"/>
        </w:rPr>
        <w:t>._..,L</w:t>
      </w:r>
      <w:r>
        <w:rPr>
          <w:rFonts w:ascii="Times New Roman" w:hAnsi="Times New Roman" w:cs="Times New Roman" w:eastAsia="Times New Roman"/>
          <w:sz w:val="27"/>
          <w:szCs w:val="27"/>
          <w:color w:val="878789"/>
          <w:spacing w:val="0"/>
          <w:w w:val="100"/>
          <w:position w:val="2"/>
        </w:rPr>
      </w:r>
      <w:r>
        <w:rPr>
          <w:rFonts w:ascii="Times New Roman" w:hAnsi="Times New Roman" w:cs="Times New Roman" w:eastAsia="Times New Roman"/>
          <w:sz w:val="27"/>
          <w:szCs w:val="27"/>
          <w:color w:val="878789"/>
          <w:spacing w:val="0"/>
          <w:w w:val="100"/>
          <w:u w:val="single" w:color="868688"/>
          <w:position w:val="2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878789"/>
          <w:spacing w:val="0"/>
          <w:w w:val="100"/>
          <w:u w:val="single" w:color="868688"/>
          <w:position w:val="2"/>
        </w:rPr>
        <w:tab/>
      </w:r>
      <w:r>
        <w:rPr>
          <w:rFonts w:ascii="Times New Roman" w:hAnsi="Times New Roman" w:cs="Times New Roman" w:eastAsia="Times New Roman"/>
          <w:sz w:val="27"/>
          <w:szCs w:val="27"/>
          <w:color w:val="878789"/>
          <w:spacing w:val="0"/>
          <w:w w:val="100"/>
          <w:u w:val="single" w:color="868688"/>
          <w:position w:val="2"/>
        </w:rPr>
      </w:r>
      <w:r>
        <w:rPr>
          <w:rFonts w:ascii="Times New Roman" w:hAnsi="Times New Roman" w:cs="Times New Roman" w:eastAsia="Times New Roman"/>
          <w:sz w:val="27"/>
          <w:szCs w:val="27"/>
          <w:color w:val="878789"/>
          <w:spacing w:val="0"/>
          <w:w w:val="100"/>
          <w:position w:val="2"/>
        </w:rPr>
      </w:r>
      <w:r>
        <w:rPr>
          <w:rFonts w:ascii="Times New Roman" w:hAnsi="Times New Roman" w:cs="Times New Roman" w:eastAsia="Times New Roman"/>
          <w:sz w:val="27"/>
          <w:szCs w:val="27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680" w:right="11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sectPr>
      <w:pgSz w:w="12240" w:h="1584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image" Target="media/image3.jpg"/><Relationship Id="rId8" Type="http://schemas.openxmlformats.org/officeDocument/2006/relationships/image" Target="media/image4.jpg"/><Relationship Id="rId9" Type="http://schemas.openxmlformats.org/officeDocument/2006/relationships/image" Target="media/image5.jpg"/><Relationship Id="rId10" Type="http://schemas.openxmlformats.org/officeDocument/2006/relationships/image" Target="media/image6.jpg"/><Relationship Id="rId11" Type="http://schemas.openxmlformats.org/officeDocument/2006/relationships/image" Target="media/image7.jpg"/><Relationship Id="rId12" Type="http://schemas.openxmlformats.org/officeDocument/2006/relationships/image" Target="media/image8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2017-12-18T14:33:38Z</dcterms:created>
  <dcterms:modified xsi:type="dcterms:W3CDTF">2017-12-18T14:33:38Z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2017-10-09T00:00:00Z</vt:filetime>
  </property>
  <property fmtid="{D5CDD505-2E9C-101B-9397-08002B2CF9AE}" pid="3" name="LastSaved">
    <vt:filetime>2017-12-18T00:00:00Z</vt:filetime>
  </property>
</Properties>
</file>