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224" w:right="422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621" w:right="362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538,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4.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0.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20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82" w:right="8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DET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DRE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TOR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ËRG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US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100" w:right="55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9863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28.1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200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ujq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vil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61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4192" w:right="419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</w:rPr>
        <w:t>ND</w:t>
      </w:r>
      <w:r>
        <w:rPr>
          <w:rFonts w:ascii="Garamond" w:hAnsi="Garamond" w:cs="Garamond" w:eastAsia="Garamond"/>
          <w:sz w:val="24"/>
          <w:szCs w:val="24"/>
          <w:spacing w:val="-3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68" w:lineRule="exact"/>
        <w:ind w:left="100" w:right="62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kjo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left="383" w:right="65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right="97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1" w:after="0" w:line="240" w:lineRule="auto"/>
        <w:ind w:right="98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sectPr>
      <w:type w:val="continuous"/>
      <w:pgSz w:w="12240" w:h="15840"/>
      <w:pgMar w:top="1360" w:bottom="280" w:left="134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dcterms:created xsi:type="dcterms:W3CDTF">2017-12-18T14:33:53Z</dcterms:created>
  <dcterms:modified xsi:type="dcterms:W3CDTF">2017-12-18T14:33:53Z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2017-10-09T00:00:00Z</vt:filetime>
  </property>
  <property fmtid="{D5CDD505-2E9C-101B-9397-08002B2CF9AE}" pid="3" name="LastSaved">
    <vt:filetime>2017-12-18T00:00:00Z</vt:filetime>
  </property>
</Properties>
</file>