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4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540,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543" w:right="5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0/2016,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vijim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18,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11.1.2017,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Kujd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2017-12-18T15:03:28Z</dcterms:created>
  <dcterms:modified xsi:type="dcterms:W3CDTF">2017-12-18T15:03:28Z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