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6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83" w:right="37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54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53" w:right="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TERES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613" w:right="5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UGËS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8561,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22.12.1999,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28" w:right="4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9" w:lineRule="exact"/>
        <w:ind w:left="75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0" w:lineRule="exact"/>
        <w:ind w:left="73" w:right="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m²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ll,”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1"/>
        </w:rPr>
        <w:t>2</w:t>
      </w:r>
      <w:r>
        <w:rPr>
          <w:rFonts w:ascii="Garamond" w:hAnsi="Garamond" w:cs="Garamond" w:eastAsia="Garamond"/>
          <w:sz w:val="14"/>
          <w:szCs w:val="14"/>
          <w:spacing w:val="31"/>
          <w:w w:val="100"/>
          <w:position w:val="1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932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552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932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552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ind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mijë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ind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5" w:right="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58" w:right="4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0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m²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ll”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1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1"/>
        </w:rPr>
        <w:t> </w:t>
      </w:r>
      <w:r>
        <w:rPr>
          <w:rFonts w:ascii="Garamond" w:hAnsi="Garamond" w:cs="Garamond" w:eastAsia="Garamond"/>
          <w:sz w:val="14"/>
          <w:szCs w:val="14"/>
          <w:spacing w:val="11"/>
          <w:w w:val="100"/>
          <w:position w:val="1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9.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9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3" w:after="0" w:line="224" w:lineRule="exact"/>
        <w:ind w:left="1371" w:right="805" w:firstLine="-511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TA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ONA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DO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1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RRU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G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MOR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1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OROVO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1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.199997" w:type="dxa"/>
      </w:tblPr>
      <w:tblGrid/>
      <w:tr>
        <w:trPr>
          <w:trHeight w:val="617" w:hRule="exact"/>
        </w:trPr>
        <w:tc>
          <w:tcPr>
            <w:tcW w:w="4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44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2" w:lineRule="exact"/>
              <w:ind w:left="102" w:right="51" w:firstLine="19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Zo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85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2" w:lineRule="exact"/>
              <w:ind w:left="102" w:right="56" w:firstLine="137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2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2" w:after="0" w:line="202" w:lineRule="exact"/>
              <w:ind w:left="102" w:right="53" w:firstLine="221"/>
              <w:jc w:val="left"/>
              <w:rPr>
                <w:rFonts w:ascii="Garamond" w:hAnsi="Garamond" w:cs="Garamond" w:eastAsia="Garamond"/>
                <w:sz w:val="12"/>
                <w:szCs w:val="12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position w:val="0"/>
              </w:rPr>
            </w:r>
          </w:p>
        </w:tc>
        <w:tc>
          <w:tcPr>
            <w:tcW w:w="11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2" w:lineRule="exact"/>
              <w:ind w:left="102" w:right="51" w:firstLine="14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t/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9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2" w:lineRule="exact"/>
              <w:ind w:left="102" w:right="56" w:firstLine="122"/>
              <w:jc w:val="left"/>
              <w:rPr>
                <w:rFonts w:ascii="Garamond" w:hAnsi="Garamond" w:cs="Garamond" w:eastAsia="Garamond"/>
                <w:sz w:val="12"/>
                <w:szCs w:val="12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position w:val="0"/>
              </w:rPr>
            </w:r>
          </w:p>
        </w:tc>
        <w:tc>
          <w:tcPr>
            <w:tcW w:w="107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2" w:lineRule="exact"/>
              <w:ind w:left="102" w:right="53" w:firstLine="118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2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306" w:right="286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0" w:after="0" w:line="202" w:lineRule="exact"/>
              <w:ind w:left="69" w:right="48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th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99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  <w:p>
            <w:pPr>
              <w:spacing w:before="0" w:after="0" w:line="202" w:lineRule="exact"/>
              <w:ind w:left="366" w:right="346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47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3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2" w:lineRule="exact"/>
              <w:ind w:left="287" w:right="224" w:firstLine="218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211" w:hRule="exact"/>
        </w:trPr>
        <w:tc>
          <w:tcPr>
            <w:tcW w:w="47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29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44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fije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il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la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99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544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1420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85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22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122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02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right="82"/>
              <w:jc w:val="righ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position w:val="1"/>
              </w:rPr>
              <w:t>18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1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678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1015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9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right="85"/>
              <w:jc w:val="righ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position w:val="1"/>
              </w:rPr>
              <w:t>26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07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376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35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558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931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552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47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position w:val="1"/>
              </w:rPr>
              <w:t>ës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  <w:tr>
        <w:trPr>
          <w:trHeight w:val="214" w:hRule="exact"/>
        </w:trPr>
        <w:tc>
          <w:tcPr>
            <w:tcW w:w="47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4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2" w:lineRule="exact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4001" w:type="dxa"/>
            <w:gridSpan w:val="4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07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2" w:lineRule="exact"/>
              <w:ind w:left="558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932</w:t>
            </w:r>
            <w:r>
              <w:rPr>
                <w:rFonts w:ascii="Garamond" w:hAnsi="Garamond" w:cs="Garamond" w:eastAsia="Garamond"/>
                <w:sz w:val="18"/>
                <w:szCs w:val="18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552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47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sectPr>
      <w:pgSz w:w="12240" w:h="15840"/>
      <w:pgMar w:top="1480" w:bottom="280" w:left="7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2017-12-18T15:04:08Z</dcterms:created>
  <dcterms:modified xsi:type="dcterms:W3CDTF">2017-12-18T15:04:08Z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