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6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542,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53" w:right="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TERES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496" w:right="4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UGËS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””,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8561,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22.12.1999,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28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894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349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58" w:right="43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tme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vor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92" w:after="0" w:line="240" w:lineRule="auto"/>
        <w:ind w:left="323" w:right="302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TA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ONA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DO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TR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ON</w:t>
      </w:r>
      <w:r>
        <w:rPr>
          <w:rFonts w:ascii="Garamond" w:hAnsi="Garamond" w:cs="Garamond" w:eastAsia="Garamond"/>
          <w:sz w:val="20"/>
          <w:szCs w:val="20"/>
          <w:spacing w:val="-1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RRU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G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“U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ME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””,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BA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G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RO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99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6.199999" w:type="dxa"/>
      </w:tblPr>
      <w:tblGrid/>
      <w:tr>
        <w:trPr>
          <w:trHeight w:val="617" w:hRule="exact"/>
        </w:trPr>
        <w:tc>
          <w:tcPr>
            <w:tcW w:w="55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70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150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98" w:after="0" w:line="241" w:lineRule="auto"/>
              <w:ind w:left="181" w:right="128" w:firstLine="19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Zo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98" w:after="0" w:line="241" w:lineRule="auto"/>
              <w:ind w:left="169" w:right="121" w:firstLine="137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8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98" w:after="0" w:line="241" w:lineRule="auto"/>
              <w:ind w:left="181" w:right="135" w:firstLine="221"/>
              <w:jc w:val="left"/>
              <w:rPr>
                <w:rFonts w:ascii="Garamond" w:hAnsi="Garamond" w:cs="Garamond" w:eastAsia="Garamond"/>
                <w:sz w:val="12"/>
                <w:szCs w:val="12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position w:val="0"/>
              </w:rPr>
            </w:r>
          </w:p>
        </w:tc>
        <w:tc>
          <w:tcPr>
            <w:tcW w:w="13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98" w:after="0" w:line="241" w:lineRule="auto"/>
              <w:ind w:left="191" w:right="140" w:firstLine="14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41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402" w:right="382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65" w:right="144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</w:rPr>
              <w:t>th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99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1" w:lineRule="exact"/>
              <w:ind w:left="462" w:right="442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274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98" w:after="0" w:line="241" w:lineRule="auto"/>
              <w:ind w:left="189" w:right="125" w:firstLine="218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10" w:hRule="exact"/>
        </w:trPr>
        <w:tc>
          <w:tcPr>
            <w:tcW w:w="552" w:type="dxa"/>
            <w:tcBorders>
              <w:top w:val="single" w:sz="4.640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1" w:right="18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9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Ba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50" w:type="dxa"/>
            <w:tcBorders>
              <w:top w:val="single" w:sz="4.640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66" w:right="349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8541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70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88" w:type="dxa"/>
            <w:tcBorders>
              <w:top w:val="single" w:sz="4.640" w:space="0" w:color="000000"/>
              <w:bottom w:val="nil" w:sz="6" w:space="0" w:color="auto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29" w:right="409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894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08" w:type="dxa"/>
            <w:tcBorders>
              <w:top w:val="single" w:sz="4.640" w:space="0" w:color="000000"/>
              <w:bottom w:val="nil" w:sz="6" w:space="0" w:color="auto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45" w:right="428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4865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414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59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349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310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274" w:type="dxa"/>
            <w:tcBorders>
              <w:top w:val="single" w:sz="4.640" w:space="0" w:color="000000"/>
              <w:bottom w:val="nil" w:sz="6" w:space="0" w:color="auto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39" w:lineRule="auto"/>
              <w:ind w:left="335" w:right="273" w:firstLine="-1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239" w:hRule="exact"/>
        </w:trPr>
        <w:tc>
          <w:tcPr>
            <w:tcW w:w="9576" w:type="dxa"/>
            <w:gridSpan w:val="8"/>
            <w:tcBorders>
              <w:top w:val="nil" w:sz="6" w:space="0" w:color="auto"/>
              <w:bottom w:val="nil" w:sz="6" w:space="0" w:color="auto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96" w:lineRule="exact"/>
              <w:ind w:left="65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40" w:hRule="exact"/>
        </w:trPr>
        <w:tc>
          <w:tcPr>
            <w:tcW w:w="9576" w:type="dxa"/>
            <w:gridSpan w:val="8"/>
            <w:tcBorders>
              <w:top w:val="nil" w:sz="6" w:space="0" w:color="auto"/>
              <w:bottom w:val="nil" w:sz="6" w:space="0" w:color="auto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30" w:after="0" w:line="240" w:lineRule="auto"/>
              <w:ind w:left="65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a</w:t>
            </w:r>
          </w:p>
        </w:tc>
      </w:tr>
      <w:tr>
        <w:trPr>
          <w:trHeight w:val="203" w:hRule="exact"/>
        </w:trPr>
        <w:tc>
          <w:tcPr>
            <w:tcW w:w="9576" w:type="dxa"/>
            <w:gridSpan w:val="8"/>
            <w:tcBorders>
              <w:top w:val="nil" w:sz="6" w:space="0" w:color="auto"/>
              <w:bottom w:val="nil" w:sz="6" w:space="0" w:color="auto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97" w:lineRule="exact"/>
              <w:ind w:left="65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02" w:hRule="exact"/>
        </w:trPr>
        <w:tc>
          <w:tcPr>
            <w:tcW w:w="9576" w:type="dxa"/>
            <w:gridSpan w:val="8"/>
            <w:tcBorders>
              <w:top w:val="nil" w:sz="6" w:space="0" w:color="auto"/>
              <w:bottom w:val="nil" w:sz="6" w:space="0" w:color="auto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96" w:lineRule="exact"/>
              <w:ind w:left="65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10" w:hRule="exact"/>
        </w:trPr>
        <w:tc>
          <w:tcPr>
            <w:tcW w:w="9576" w:type="dxa"/>
            <w:gridSpan w:val="8"/>
            <w:tcBorders>
              <w:top w:val="nil" w:sz="6" w:space="0" w:color="auto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96" w:lineRule="exact"/>
              <w:ind w:left="65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il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14" w:hRule="exact"/>
        </w:trPr>
        <w:tc>
          <w:tcPr>
            <w:tcW w:w="55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0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150" w:type="dxa"/>
            <w:tcBorders>
              <w:top w:val="single" w:sz="4.640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982" w:type="dxa"/>
            <w:tcBorders>
              <w:top w:val="single" w:sz="4.640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188" w:type="dxa"/>
            <w:tcBorders>
              <w:top w:val="single" w:sz="4.640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308" w:type="dxa"/>
            <w:tcBorders>
              <w:top w:val="single" w:sz="4.640" w:space="0" w:color="000000"/>
              <w:bottom w:val="single" w:sz="4.648" w:space="0" w:color="000000"/>
              <w:left w:val="nil" w:sz="6" w:space="0" w:color="auto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633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349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sectPr>
      <w:pgSz w:w="12240" w:h="15840"/>
      <w:pgMar w:top="148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2017-12-18T15:04:18Z</dcterms:created>
  <dcterms:modified xsi:type="dcterms:W3CDTF">2017-12-18T15:04:18Z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