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19" w:right="38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85" w:right="3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287" w:right="2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KALAJ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93" w:right="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a”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2080" w:right="306" w:firstLine="-1723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TA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RORE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1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UR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TË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DO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N: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Ç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RRUGA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RRUGA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1.809998" w:type="dxa"/>
      </w:tblPr>
      <w:tblGrid/>
      <w:tr>
        <w:trPr>
          <w:trHeight w:val="830" w:hRule="exact"/>
        </w:trPr>
        <w:tc>
          <w:tcPr>
            <w:tcW w:w="490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2" w:lineRule="exact"/>
              <w:ind w:left="9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2" w:lineRule="exact"/>
              <w:ind w:left="47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ër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631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1" w:lineRule="auto"/>
              <w:ind w:left="97" w:right="64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Zo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660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1" w:lineRule="auto"/>
              <w:ind w:left="165" w:right="118" w:firstLine="24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7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71" w:right="54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16" w:right="97" w:firstLine="1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</w:rPr>
              <w:t>m²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78" w:right="59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89" w:right="72" w:firstLine="1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</w:rPr>
              <w:t>m²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7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1" w:lineRule="auto"/>
              <w:ind w:left="119" w:right="57" w:firstLine="-12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Ç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²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787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1" w:lineRule="auto"/>
              <w:ind w:left="114" w:right="61" w:firstLine="46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62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2" w:lineRule="exact"/>
              <w:ind w:left="129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Ko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ZV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PP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-5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Kr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23" w:hRule="exact"/>
        </w:trPr>
        <w:tc>
          <w:tcPr>
            <w:tcW w:w="490" w:type="dxa"/>
            <w:tcBorders>
              <w:top w:val="single" w:sz="8.472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28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8.472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ind w:left="9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631" w:type="dxa"/>
            <w:tcBorders>
              <w:top w:val="single" w:sz="8.472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17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8621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660" w:type="dxa"/>
            <w:tcBorders>
              <w:top w:val="single" w:sz="8.472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ind w:left="11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266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22" w:type="dxa"/>
            <w:tcBorders>
              <w:top w:val="single" w:sz="8.472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35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214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34" w:type="dxa"/>
            <w:tcBorders>
              <w:top w:val="single" w:sz="8.472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323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25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61" w:type="dxa"/>
            <w:tcBorders>
              <w:top w:val="single" w:sz="8.472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ind w:left="30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4011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87" w:type="dxa"/>
            <w:tcBorders>
              <w:top w:val="single" w:sz="8.472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126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102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281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2621" w:type="dxa"/>
            <w:tcBorders>
              <w:top w:val="single" w:sz="8.472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9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-s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21" w:hRule="exact"/>
        </w:trPr>
        <w:tc>
          <w:tcPr>
            <w:tcW w:w="490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28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ind w:left="9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ije</w:t>
            </w:r>
            <w:r>
              <w:rPr>
                <w:rFonts w:ascii="Garamond" w:hAnsi="Garamond" w:cs="Garamond" w:eastAsia="Garamond"/>
                <w:sz w:val="18"/>
                <w:szCs w:val="18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631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17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8621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660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ind w:left="11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267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22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117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3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448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ind w:left="30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4011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87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210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60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165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262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9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-s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23" w:hRule="exact"/>
        </w:trPr>
        <w:tc>
          <w:tcPr>
            <w:tcW w:w="490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2" w:lineRule="exact"/>
              <w:ind w:left="28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2" w:lineRule="exact"/>
              <w:ind w:left="9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631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2" w:lineRule="exact"/>
              <w:ind w:left="17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8621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660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2" w:lineRule="exact"/>
              <w:ind w:left="11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200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2" w:lineRule="exact"/>
              <w:ind w:left="35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146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3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2" w:lineRule="exact"/>
              <w:ind w:left="323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21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2" w:lineRule="exact"/>
              <w:ind w:left="30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4011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87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2" w:lineRule="exact"/>
              <w:ind w:left="210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85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033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262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02" w:lineRule="exact"/>
              <w:ind w:left="9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imi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-s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23" w:hRule="exact"/>
        </w:trPr>
        <w:tc>
          <w:tcPr>
            <w:tcW w:w="5407" w:type="dxa"/>
            <w:gridSpan w:val="6"/>
            <w:tcBorders>
              <w:top w:val="single" w:sz="8.48" w:space="0" w:color="000000"/>
              <w:bottom w:val="nil" w:sz="6" w:space="0" w:color="auto"/>
              <w:left w:val="nil" w:sz="6" w:space="0" w:color="auto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ind w:left="23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787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200" w:lineRule="exact"/>
              <w:ind w:left="119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247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479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2621" w:type="dxa"/>
            <w:tcBorders>
              <w:top w:val="single" w:sz="8.48" w:space="0" w:color="000000"/>
              <w:bottom w:val="nil" w:sz="6" w:space="0" w:color="auto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</w:tr>
    </w:tbl>
    <w:sectPr>
      <w:pgSz w:w="12240" w:h="15840"/>
      <w:pgMar w:top="136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2017-12-18T15:04:28Z</dcterms:created>
  <dcterms:modified xsi:type="dcterms:W3CDTF">2017-12-18T15:04:28Z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