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32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3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38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6698" w:space="1116"/>
        <w:col w:w="17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2017-12-18T15:05:48Z</dcterms:created>
  <dcterms:modified xsi:type="dcterms:W3CDTF">2017-12-18T15:05:48Z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