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52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68" w:lineRule="exact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0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23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7180" w:space="633"/>
        <w:col w:w="17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2017-12-18T15:06:12Z</dcterms:created>
  <dcterms:modified xsi:type="dcterms:W3CDTF">2017-12-18T15:06:12Z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