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67" w:right="366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232" w:right="32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EMËRI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03,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1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423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68" w:lineRule="exact"/>
        <w:ind w:left="383" w:right="-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/>
        <w:br w:type="column"/>
      </w:r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64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2" w:equalWidth="0">
        <w:col w:w="7427" w:space="386"/>
        <w:col w:w="176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2017-12-18T15:06:42Z</dcterms:created>
  <dcterms:modified xsi:type="dcterms:W3CDTF">2017-12-18T15:06:42Z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2017-10-12T00:00:00Z</vt:filetime>
  </property>
  <property fmtid="{D5CDD505-2E9C-101B-9397-08002B2CF9AE}" pid="3" name="LastSaved">
    <vt:filetime>2017-12-18T00:00:00Z</vt:filetime>
  </property>
</Properties>
</file>