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6537" w:space="1277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2017-12-18T15:09:29Z</dcterms:created>
  <dcterms:modified xsi:type="dcterms:W3CDTF">2017-12-18T15:09:29Z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