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68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0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14" w:after="0" w:line="420" w:lineRule="atLeast"/>
        <w:ind w:left="383" w:right="-60" w:firstLine="384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5332" w:space="2481"/>
        <w:col w:w="17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2017-12-18T15:11:28Z</dcterms:created>
  <dcterms:modified xsi:type="dcterms:W3CDTF">2017-12-18T15:11:28Z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