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70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0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3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8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/>
        <w:br w:type="column"/>
      </w: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  <w:cols w:num="2" w:equalWidth="0">
        <w:col w:w="7127" w:space="686"/>
        <w:col w:w="176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2017-12-18T15:12:10Z</dcterms:created>
  <dcterms:modified xsi:type="dcterms:W3CDTF">2017-12-18T15:12:10Z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