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47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829" w:space="1985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2017-12-18T15:12:21Z</dcterms:created>
  <dcterms:modified xsi:type="dcterms:W3CDTF">2017-12-18T15:12:21Z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