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3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67" w:right="36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72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9.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232" w:right="32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EMËRI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.1.2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03,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0" w:after="0" w:line="263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23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3" w:right="-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648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40" w:right="1320"/>
      <w:cols w:num="2" w:equalWidth="0">
        <w:col w:w="7730" w:space="84"/>
        <w:col w:w="176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2017-12-18T15:12:33Z</dcterms:created>
  <dcterms:modified xsi:type="dcterms:W3CDTF">2017-12-18T15:12:33Z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2017-10-12T00:00:00Z</vt:filetime>
  </property>
  <property fmtid="{D5CDD505-2E9C-101B-9397-08002B2CF9AE}" pid="3" name="LastSaved">
    <vt:filetime>2017-12-18T00:00:00Z</vt:filetime>
  </property>
</Properties>
</file>