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237" w:right="42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22" w:right="36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315" w:right="330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31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64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2" w:equalWidth="0">
        <w:col w:w="7628" w:space="188"/>
        <w:col w:w="176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2017-12-18T15:50:46Z</dcterms:created>
  <dcterms:modified xsi:type="dcterms:W3CDTF">2017-12-18T15:50:46Z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2017-10-24T00:00:00Z</vt:filetime>
  </property>
  <property fmtid="{D5CDD505-2E9C-101B-9397-08002B2CF9AE}" pid="3" name="LastSaved">
    <vt:filetime>2017-12-18T00:00:00Z</vt:filetime>
  </property>
</Properties>
</file>