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21" w:right="36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49" w:right="1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ETY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ËTAR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6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0.2013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83" w:right="477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2017-12-18T15:20:40Z</dcterms:created>
  <dcterms:modified xsi:type="dcterms:W3CDTF">2017-12-18T15:20:40Z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LastSaved">
    <vt:filetime>2017-12-18T00:00:00Z</vt:filetime>
  </property>
</Properties>
</file>