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24" w:right="422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573" w:right="357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577,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3.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0.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725" w:right="72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DET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TAT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DËS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onja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62" w:right="6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9180,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5.2.2004,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vijim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15,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62" w:right="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999,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25.10.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013,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illit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it,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illit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hilli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176" w:right="417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</w:rPr>
        <w:t>NDOS</w:t>
      </w:r>
      <w:r>
        <w:rPr>
          <w:rFonts w:ascii="Garamond" w:hAnsi="Garamond" w:cs="Garamond" w:eastAsia="Garamond"/>
          <w:sz w:val="24"/>
          <w:szCs w:val="24"/>
          <w:spacing w:val="-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illit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mi,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left="62" w:right="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4,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10,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9180,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5.2.20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hil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koll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.200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63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right="99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right="100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Ra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type w:val="continuous"/>
      <w:pgSz w:w="12240" w:h="15840"/>
      <w:pgMar w:top="136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2017-12-18T15:20:49Z</dcterms:created>
  <dcterms:modified xsi:type="dcterms:W3CDTF">2017-12-18T15:20:49Z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2017-10-17T00:00:00Z</vt:filetime>
  </property>
  <property fmtid="{D5CDD505-2E9C-101B-9397-08002B2CF9AE}" pid="3" name="LastSaved">
    <vt:filetime>2017-12-18T00:00:00Z</vt:filetime>
  </property>
</Properties>
</file>