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24" w:right="422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573" w:right="357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579,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3.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0.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217" w:right="217" w:firstLine="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289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06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ËS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IT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RAV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E,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212" w:right="21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IZIM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RIM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/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DË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TIM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(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Z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10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46,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482,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16.2.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006,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in,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opozi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1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hilli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176" w:right="417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</w:rPr>
        <w:t>NDOS</w:t>
      </w:r>
      <w:r>
        <w:rPr>
          <w:rFonts w:ascii="Garamond" w:hAnsi="Garamond" w:cs="Garamond" w:eastAsia="Garamond"/>
          <w:sz w:val="24"/>
          <w:szCs w:val="24"/>
          <w:spacing w:val="-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68" w:lineRule="exact"/>
        <w:ind w:left="100" w:right="59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289,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17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5.2006,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vijon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1.</w:t>
      </w:r>
      <w:r>
        <w:rPr>
          <w:rFonts w:ascii="Garamond" w:hAnsi="Garamond" w:cs="Garamond" w:eastAsia="Garamond"/>
          <w:sz w:val="24"/>
          <w:szCs w:val="24"/>
          <w:spacing w:val="5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5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t,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5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6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publi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Shqi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lik,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2.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villim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villimit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63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botoh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right="99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right="100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  <w:position w:val="1"/>
        </w:rPr>
        <w:t>Ra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sectPr>
      <w:type w:val="continuous"/>
      <w:pgSz w:w="12240" w:h="15840"/>
      <w:pgMar w:top="1360" w:bottom="280" w:left="134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2017-12-18T15:21:42Z</dcterms:created>
  <dcterms:modified xsi:type="dcterms:W3CDTF">2017-12-18T15:21:42Z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2017-10-17T00:00:00Z</vt:filetime>
  </property>
  <property fmtid="{D5CDD505-2E9C-101B-9397-08002B2CF9AE}" pid="3" name="LastSaved">
    <vt:filetime>2017-12-18T00:00:00Z</vt:filetime>
  </property>
</Properties>
</file>