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580,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36" w:right="4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967" w:right="29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113,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482,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5.7.2017,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2017-12-18T15:21:52Z</dcterms:created>
  <dcterms:modified xsi:type="dcterms:W3CDTF">2017-12-18T15:21:52Z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