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g" ContentType="image/jp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88" w:right="48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83" w:right="42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53" w:right="63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RRE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RRE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714" w:right="519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5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44" w:right="48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13" w:right="555" w:firstLine="283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13" w:right="553" w:firstLine="283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451" w:right="4328" w:firstLine="-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59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59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505.570938pt;height:366.1125pt;mso-position-horizontal-relative:char;mso-position-vertical-relative:line" type="#_x0000_t75">
            <v:imagedata r:id="rId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520"/>
        </w:sectPr>
      </w:pPr>
      <w:rPr/>
    </w:p>
    <w:p>
      <w:pPr>
        <w:spacing w:before="1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183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pict>
          <v:shape style="position:absolute;margin-left:290.703003pt;margin-top:25.824146pt;width:214.144994pt;height:249.15pt;mso-position-horizontal-relative:page;mso-position-vertical-relative:paragraph;z-index:-324" type="#_x0000_t75">
            <v:imagedata r:id="rId7" o:title=""/>
          </v:shape>
        </w:pic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OORDINA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Ë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Q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NDR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Ë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HI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ORI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Ë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HA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ANINË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207.688607pt;height:473.7525pt;mso-position-horizontal-relative:char;mso-position-vertical-relative:line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pgMar w:header="750" w:footer="0" w:top="980" w:bottom="280" w:left="1300" w:right="1100"/>
          <w:headerReference w:type="default" r:id="rId6"/>
          <w:pgSz w:w="11920" w:h="16860"/>
        </w:sectPr>
      </w:pPr>
      <w:rPr/>
    </w:p>
    <w:p>
      <w:pPr>
        <w:spacing w:before="1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75" w:lineRule="auto"/>
        <w:ind w:left="4364" w:right="55" w:firstLine="-3444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pict>
          <v:shape style="position:absolute;margin-left:304.104004pt;margin-top:46.123035pt;width:213.401999pt;height:190.08pt;mso-position-horizontal-relative:page;mso-position-vertical-relative:paragraph;z-index:-323" type="#_x0000_t75">
            <v:imagedata r:id="rId10" o:title=""/>
          </v:shape>
        </w:pic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OORDINA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NË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b/>
          <w:bCs/>
        </w:rPr>
        <w:t>Ë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UR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Ë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HA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ANINË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50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202.45250pt;height:513.4200pt;mso-position-horizontal-relative:char;mso-position-vertical-relative:line" type="#_x0000_t75">
            <v:imagedata r:id="rId11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pgMar w:header="750" w:footer="0" w:top="980" w:bottom="280" w:left="1300" w:right="1440"/>
          <w:headerReference w:type="default" r:id="rId9"/>
          <w:pgSz w:w="11920" w:h="16860"/>
        </w:sectPr>
      </w:pPr>
      <w:rPr/>
    </w:p>
    <w:p>
      <w:pPr>
        <w:spacing w:before="79" w:after="0" w:line="240" w:lineRule="auto"/>
        <w:ind w:left="3934" w:right="391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RRE</w:t>
      </w:r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37" w:right="2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72" w:right="365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6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782" w:right="27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142" w:right="312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Qe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2" w:right="11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756" w:right="273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center"/>
        <w:spacing w:after="0"/>
        <w:sectPr>
          <w:pgMar w:header="0" w:footer="0" w:top="1360" w:bottom="280" w:left="1320" w:right="1320"/>
          <w:headerReference w:type="default" r:id="rId12"/>
          <w:pgSz w:w="12240" w:h="15840"/>
        </w:sectPr>
      </w:pPr>
      <w:rPr/>
    </w:p>
    <w:p>
      <w:pPr>
        <w:spacing w:before="0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159" w:right="31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606" w:right="158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center"/>
        <w:spacing w:after="0"/>
        <w:sectPr>
          <w:pgMar w:header="0" w:footer="0" w:top="1480" w:bottom="280" w:left="1320" w:right="1320"/>
          <w:headerReference w:type="default" r:id="rId13"/>
          <w:pgSz w:w="12240" w:h="15840"/>
        </w:sectPr>
      </w:pPr>
      <w:rPr/>
    </w:p>
    <w:p>
      <w:pPr>
        <w:spacing w:before="0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68" w:lineRule="exact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3" w:after="0" w:line="268" w:lineRule="exact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8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Komb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3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772" w:right="27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63" w:firstLine="283"/>
        <w:jc w:val="left"/>
        <w:tabs>
          <w:tab w:pos="8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8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3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115" w:right="311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tabs>
          <w:tab w:pos="8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80" w:right="75" w:firstLine="-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pgMar w:header="0" w:footer="0" w:top="1480" w:bottom="280" w:left="1340" w:right="1320"/>
          <w:headerReference w:type="default" r:id="rId14"/>
          <w:pgSz w:w="12240" w:h="15840"/>
        </w:sectPr>
      </w:pPr>
      <w:rPr/>
    </w:p>
    <w:p>
      <w:pPr>
        <w:spacing w:before="79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140" w:right="31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5" w:firstLine="283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542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151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39" w:right="6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390" w:right="43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eça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3" w:after="0" w:line="268" w:lineRule="exact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3" w:after="0" w:line="268" w:lineRule="exact"/>
        <w:ind w:left="120" w:right="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inxh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1" w:after="0" w:line="239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pgMar w:header="0" w:footer="0" w:top="1360" w:bottom="280" w:left="1320" w:right="1320"/>
          <w:headerReference w:type="default" r:id="rId15"/>
          <w:pgSz w:w="12240" w:h="15840"/>
        </w:sectPr>
      </w:pPr>
      <w:rPr/>
    </w:p>
    <w:p>
      <w:pPr>
        <w:spacing w:before="79" w:after="0" w:line="240" w:lineRule="auto"/>
        <w:ind w:left="1593" w:right="159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6" w:firstLine="283"/>
        <w:jc w:val="left"/>
        <w:tabs>
          <w:tab w:pos="8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8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(KK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8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00" w:right="6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(KK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8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391" w:right="33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9048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8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506" w:right="350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5" w:firstLine="283"/>
        <w:jc w:val="left"/>
        <w:tabs>
          <w:tab w:pos="8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8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707" w:right="271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00" w:right="51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Mar w:header="0" w:footer="0" w:top="1360" w:bottom="280" w:left="1340" w:right="1320"/>
          <w:headerReference w:type="default" r:id="rId16"/>
          <w:pgSz w:w="12240" w:h="1584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2" w:firstLine="283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032" w:right="300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0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8" w:right="383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6" w:firstLine="283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Mar w:header="0" w:footer="0" w:top="1360" w:bottom="280" w:left="1320" w:right="1320"/>
      <w:headerReference w:type="default" r:id="rId17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800003pt;margin-top:36.503895pt;width:60.440003pt;height:14pt;mso-position-horizontal-relative:page;mso-position-vertical-relative:page;z-index:-324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  <w:b/>
                    <w:bCs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  <w:b/>
                    <w:bCs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  <w:b/>
                    <w:bCs/>
                  </w:rPr>
                  <w:t>BEL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  <w:b/>
                    <w:bCs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  <w:b/>
                    <w:bCs/>
                  </w:rPr>
                  <w:t>1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800003pt;margin-top:36.503895pt;width:66.800003pt;height:14pt;mso-position-horizontal-relative:page;mso-position-vertical-relative:page;z-index:-323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  <w:b/>
                    <w:bCs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  <w:b/>
                    <w:bCs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  <w:b/>
                    <w:bCs/>
                  </w:rPr>
                  <w:t>BEL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  <w:b/>
                    <w:bCs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  <w:b/>
                    <w:bCs/>
                  </w:rPr>
                  <w:t>II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g"/><Relationship Id="rId6" Type="http://schemas.openxmlformats.org/officeDocument/2006/relationships/header" Target="header1.xml"/><Relationship Id="rId7" Type="http://schemas.openxmlformats.org/officeDocument/2006/relationships/image" Target="media/image2.jpg"/><Relationship Id="rId8" Type="http://schemas.openxmlformats.org/officeDocument/2006/relationships/image" Target="media/image3.jpg"/><Relationship Id="rId9" Type="http://schemas.openxmlformats.org/officeDocument/2006/relationships/header" Target="header2.xml"/><Relationship Id="rId10" Type="http://schemas.openxmlformats.org/officeDocument/2006/relationships/image" Target="media/image4.jpg"/><Relationship Id="rId11" Type="http://schemas.openxmlformats.org/officeDocument/2006/relationships/image" Target="media/image5.jpg"/><Relationship Id="rId12" Type="http://schemas.openxmlformats.org/officeDocument/2006/relationships/header" Target="header3.xml"/><Relationship Id="rId13" Type="http://schemas.openxmlformats.org/officeDocument/2006/relationships/header" Target="header4.xml"/><Relationship Id="rId14" Type="http://schemas.openxmlformats.org/officeDocument/2006/relationships/header" Target="header5.xml"/><Relationship Id="rId15" Type="http://schemas.openxmlformats.org/officeDocument/2006/relationships/header" Target="header6.xml"/><Relationship Id="rId16" Type="http://schemas.openxmlformats.org/officeDocument/2006/relationships/header" Target="header7.xml"/><Relationship Id="rId17" Type="http://schemas.openxmlformats.org/officeDocument/2006/relationships/header" Target="header8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2017-12-18T15:23:15Z</dcterms:created>
  <dcterms:modified xsi:type="dcterms:W3CDTF">2017-12-18T15:23:15Z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2017-10-17T00:00:00Z</vt:filetime>
  </property>
  <property fmtid="{D5CDD505-2E9C-101B-9397-08002B2CF9AE}" pid="3" name="LastSaved">
    <vt:filetime>2017-12-18T00:00:00Z</vt:filetime>
  </property>
</Properties>
</file>