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388" w:right="43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73" w:right="37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85" w:right="3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RIVAT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EAL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IZIM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376" w:right="13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ABIL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9936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856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12.199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44" w:right="43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4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righ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45" w:after="0" w:line="176" w:lineRule="exact"/>
        <w:ind w:left="2136" w:right="-20"/>
        <w:jc w:val="lef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PA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QË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K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GA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OJ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K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: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habi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it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ndr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hatit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B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rata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j”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6.999998" w:type="dxa"/>
      </w:tblPr>
      <w:tblGrid/>
      <w:tr>
        <w:trPr>
          <w:trHeight w:val="821" w:hRule="exact"/>
        </w:trPr>
        <w:tc>
          <w:tcPr>
            <w:tcW w:w="47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2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2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17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k.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85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5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02" w:lineRule="exact"/>
              <w:ind w:left="102" w:right="56" w:firstLine="137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2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Ad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782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2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92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5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02" w:lineRule="exact"/>
              <w:ind w:left="366" w:right="51" w:firstLine="-262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q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92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5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02" w:lineRule="exact"/>
              <w:ind w:left="131" w:right="54" w:firstLine="-29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q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48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Ç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mi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0" w:after="0" w:line="202" w:lineRule="exact"/>
              <w:ind w:left="11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ek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²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92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87" w:right="68" w:firstLine="-1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Ç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99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ek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²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72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left="87" w:right="68" w:firstLine="-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ek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92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87" w:right="68" w:firstLine="-1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99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ek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39" w:lineRule="auto"/>
              <w:ind w:left="151" w:right="130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1" w:after="0" w:line="202" w:lineRule="exact"/>
              <w:ind w:left="81" w:right="6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99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99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01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2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7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1428" w:hRule="exact"/>
        </w:trPr>
        <w:tc>
          <w:tcPr>
            <w:tcW w:w="47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2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80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2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1265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85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2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3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478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73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2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0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</w:rPr>
              <w:t>aj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782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2" w:lineRule="exact"/>
              <w:ind w:left="99" w:right="81" w:firstLine="-3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iro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99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lla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</w:rPr>
              <w:t>aj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92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2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94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185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m2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92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2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63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75m2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2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51" w:right="233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</w:rPr>
              <w:t>384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92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2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25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000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72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2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24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71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040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92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2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21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181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468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2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252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508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1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ind w:left="145" w:right="126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zim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2" w:after="0" w:line="239" w:lineRule="auto"/>
              <w:ind w:left="159" w:right="141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</w:rPr>
              <w:t>të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0" w:after="0" w:line="202" w:lineRule="exact"/>
              <w:ind w:left="71" w:right="50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28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12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99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2016,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146" w:right="125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0" w:after="0" w:line="202" w:lineRule="exact"/>
              <w:ind w:left="194" w:right="175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89,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0" w:after="0" w:line="202" w:lineRule="exact"/>
              <w:ind w:left="172" w:right="157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16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</w:tbl>
    <w:p>
      <w:pPr>
        <w:jc w:val="center"/>
        <w:spacing w:after="0"/>
        <w:sectPr>
          <w:pgSz w:w="12240" w:h="15840"/>
          <w:pgMar w:top="1480" w:bottom="280" w:left="720" w:right="720"/>
        </w:sectPr>
      </w:pPr>
      <w:rPr/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720" w:right="-20"/>
        <w:jc w:val="lef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V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: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o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: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Ç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m</w:t>
      </w:r>
      <w:r>
        <w:rPr>
          <w:rFonts w:ascii="Garamond" w:hAnsi="Garamond" w:cs="Garamond" w:eastAsia="Garamond"/>
          <w:sz w:val="16"/>
          <w:szCs w:val="16"/>
          <w:spacing w:val="-3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m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et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e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t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r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u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a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l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l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t</w:t>
      </w:r>
      <w:r>
        <w:rPr>
          <w:rFonts w:ascii="Garamond" w:hAnsi="Garamond" w:cs="Garamond" w:eastAsia="Garamond"/>
          <w:sz w:val="16"/>
          <w:szCs w:val="16"/>
          <w:spacing w:val="2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V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K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M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89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,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d</w:t>
      </w:r>
      <w:r>
        <w:rPr>
          <w:rFonts w:ascii="Garamond" w:hAnsi="Garamond" w:cs="Garamond" w:eastAsia="Garamond"/>
          <w:sz w:val="16"/>
          <w:szCs w:val="16"/>
          <w:spacing w:val="-3"/>
          <w:w w:val="100"/>
        </w:rPr>
        <w:t>a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t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ë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3</w:t>
      </w:r>
      <w:r>
        <w:rPr>
          <w:rFonts w:ascii="Garamond" w:hAnsi="Garamond" w:cs="Garamond" w:eastAsia="Garamond"/>
          <w:sz w:val="16"/>
          <w:szCs w:val="16"/>
          <w:spacing w:val="-2"/>
          <w:w w:val="100"/>
        </w:rPr>
        <w:t>.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2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.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2016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spacing w:before="0" w:after="0" w:line="240" w:lineRule="auto"/>
        <w:ind w:left="720" w:right="-64"/>
        <w:jc w:val="lef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Ç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m</w:t>
      </w:r>
      <w:r>
        <w:rPr>
          <w:rFonts w:ascii="Garamond" w:hAnsi="Garamond" w:cs="Garamond" w:eastAsia="Garamond"/>
          <w:sz w:val="16"/>
          <w:szCs w:val="16"/>
          <w:spacing w:val="-3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m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n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d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ë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r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t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e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s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ës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n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ga</w:t>
      </w:r>
      <w:r>
        <w:rPr>
          <w:rFonts w:ascii="Garamond" w:hAnsi="Garamond" w:cs="Garamond" w:eastAsia="Garamond"/>
          <w:sz w:val="16"/>
          <w:szCs w:val="16"/>
          <w:spacing w:val="-2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u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d</w:t>
      </w:r>
      <w:r>
        <w:rPr>
          <w:rFonts w:ascii="Garamond" w:hAnsi="Garamond" w:cs="Garamond" w:eastAsia="Garamond"/>
          <w:sz w:val="16"/>
          <w:szCs w:val="16"/>
          <w:spacing w:val="-3"/>
          <w:w w:val="100"/>
        </w:rPr>
        <w:t>h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ë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z</w:t>
      </w:r>
      <w:r>
        <w:rPr>
          <w:rFonts w:ascii="Garamond" w:hAnsi="Garamond" w:cs="Garamond" w:eastAsia="Garamond"/>
          <w:sz w:val="16"/>
          <w:szCs w:val="16"/>
          <w:spacing w:val="-3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m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K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M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n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r</w:t>
      </w:r>
      <w:r>
        <w:rPr>
          <w:rFonts w:ascii="Garamond" w:hAnsi="Garamond" w:cs="Garamond" w:eastAsia="Garamond"/>
          <w:sz w:val="16"/>
          <w:szCs w:val="16"/>
          <w:spacing w:val="-2"/>
          <w:w w:val="100"/>
        </w:rPr>
        <w:t>.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3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,</w:t>
      </w:r>
      <w:r>
        <w:rPr>
          <w:rFonts w:ascii="Garamond" w:hAnsi="Garamond" w:cs="Garamond" w:eastAsia="Garamond"/>
          <w:sz w:val="16"/>
          <w:szCs w:val="16"/>
          <w:spacing w:val="2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d</w:t>
      </w:r>
      <w:r>
        <w:rPr>
          <w:rFonts w:ascii="Garamond" w:hAnsi="Garamond" w:cs="Garamond" w:eastAsia="Garamond"/>
          <w:sz w:val="16"/>
          <w:szCs w:val="16"/>
          <w:spacing w:val="-3"/>
          <w:w w:val="100"/>
        </w:rPr>
        <w:t>a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t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ë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28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.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12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.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2016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spacing w:before="0" w:after="0" w:line="178" w:lineRule="exact"/>
        <w:ind w:right="-20"/>
        <w:jc w:val="left"/>
        <w:tabs>
          <w:tab w:pos="3460" w:val="left"/>
        </w:tabs>
        <w:rPr>
          <w:rFonts w:ascii="Garamond" w:hAnsi="Garamond" w:cs="Garamond" w:eastAsia="Garamond"/>
          <w:sz w:val="16"/>
          <w:szCs w:val="16"/>
        </w:rPr>
      </w:pPr>
      <w:rPr/>
      <w:r>
        <w:rPr/>
        <w:br w:type="column"/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position w:val="1"/>
        </w:rPr>
        <w:t>TOT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position w:val="1"/>
        </w:rPr>
        <w:t>HP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position w:val="1"/>
        </w:rPr>
        <w:t>T</w:t>
        <w:tab/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position w:val="1"/>
        </w:rPr>
        <w:t>2,252,</w:t>
      </w:r>
      <w:r>
        <w:rPr>
          <w:rFonts w:ascii="Garamond" w:hAnsi="Garamond" w:cs="Garamond" w:eastAsia="Garamond"/>
          <w:sz w:val="16"/>
          <w:szCs w:val="16"/>
          <w:spacing w:val="2"/>
          <w:w w:val="100"/>
          <w:b/>
          <w:bCs/>
          <w:position w:val="1"/>
        </w:rPr>
        <w:t>5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position w:val="1"/>
        </w:rPr>
        <w:t>0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position w:val="1"/>
        </w:rPr>
        <w:t>8</w:t>
      </w:r>
      <w:r>
        <w:rPr>
          <w:rFonts w:ascii="Garamond" w:hAnsi="Garamond" w:cs="Garamond" w:eastAsia="Garamond"/>
          <w:sz w:val="16"/>
          <w:szCs w:val="16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position w:val="1"/>
        </w:rPr>
        <w:t>kë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position w:val="0"/>
        </w:rPr>
      </w:r>
    </w:p>
    <w:sectPr>
      <w:type w:val="continuous"/>
      <w:pgSz w:w="12240" w:h="15840"/>
      <w:pgMar w:top="640" w:bottom="280" w:left="720" w:right="720"/>
      <w:cols w:num="2" w:equalWidth="0">
        <w:col w:w="4292" w:space="1396"/>
        <w:col w:w="511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2017-12-18T15:23:33Z</dcterms:created>
  <dcterms:modified xsi:type="dcterms:W3CDTF">2017-12-18T15:23:33Z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2017-10-17T00:00:00Z</vt:filetime>
  </property>
  <property fmtid="{D5CDD505-2E9C-101B-9397-08002B2CF9AE}" pid="3" name="LastSaved">
    <vt:filetime>2017-12-18T00:00:00Z</vt:filetime>
  </property>
</Properties>
</file>