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21" w:right="36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010" w:right="30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IRIM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RIMIN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ETYR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710" w:right="7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83" w:right="2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2017-12-18T15:50:58Z</dcterms:created>
  <dcterms:modified xsi:type="dcterms:W3CDTF">2017-12-18T15:50:58Z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LastSaved">
    <vt:filetime>2017-12-18T00:00:00Z</vt:filetime>
  </property>
</Properties>
</file>