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878" w:right="28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33" w:right="1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61" w:right="9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154" w:right="31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8" w:right="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YTË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HTET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150" w:right="4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173" w:right="31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8" w:lineRule="exact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ar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55" w:right="55" w:firstLine="-1135"/>
        <w:jc w:val="left"/>
        <w:tabs>
          <w:tab w:pos="12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u w:val="single" w:color="0000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idh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55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55" w:right="94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u w:val="single" w:color="0000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u w:val="single" w:color="0000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u w:val="single" w:color="0000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u w:val="single" w:color="0000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u w:val="single" w:color="0000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u w:val="single" w:color="0000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u w:val="single" w:color="0000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73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ERPRETI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388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4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4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  <w:position w:val="1"/>
        </w:rPr>
        <w:t>“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-4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3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4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5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8"/>
          <w:w w:val="96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96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96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96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96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96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5" w:after="0" w:line="234" w:lineRule="auto"/>
        <w:ind w:left="120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5"/>
          <w:i/>
        </w:rPr>
        <w:t>(</w:t>
      </w:r>
      <w:r>
        <w:rPr>
          <w:rFonts w:ascii="Garamond" w:hAnsi="Garamond" w:cs="Garamond" w:eastAsia="Garamond"/>
          <w:sz w:val="25"/>
          <w:szCs w:val="25"/>
          <w:spacing w:val="-18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8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d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5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u</w:t>
      </w:r>
      <w:r>
        <w:rPr>
          <w:rFonts w:ascii="Garamond" w:hAnsi="Garamond" w:cs="Garamond" w:eastAsia="Garamond"/>
          <w:sz w:val="25"/>
          <w:szCs w:val="25"/>
          <w:spacing w:val="-3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10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13"/>
          <w:w w:val="95"/>
        </w:rPr>
        <w:t>m</w:t>
      </w:r>
      <w:r>
        <w:rPr>
          <w:rFonts w:ascii="Garamond" w:hAnsi="Garamond" w:cs="Garamond" w:eastAsia="Garamond"/>
          <w:sz w:val="25"/>
          <w:szCs w:val="25"/>
          <w:spacing w:val="7"/>
          <w:w w:val="95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5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95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95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337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2017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22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@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8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221" w:right="42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714" w:right="27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EVR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2933" w:right="2931"/>
        <w:jc w:val="center"/>
        <w:tabs>
          <w:tab w:pos="4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6" w:right="3095"/>
        <w:jc w:val="center"/>
        <w:tabs>
          <w:tab w:pos="51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(N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01" w:right="2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25" w:right="31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2969" w:right="29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198.720001pt;margin-top:-.113197pt;width:214.56pt;height:.1pt;mso-position-horizontal-relative:page;mso-position-vertical-relative:paragraph;z-index:-127" coordorigin="3974,-2" coordsize="4291,2">
            <v:shape style="position:absolute;left:3974;top:-2;width:4291;height:2" coordorigin="3974,-2" coordsize="4291,0" path="m3974,-2l8266,-2e" filled="f" stroked="t" strokeweight=".710007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40" w:right="39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2017-12-18T15:51:10Z</dcterms:created>
  <dcterms:modified xsi:type="dcterms:W3CDTF">2017-12-18T15:51:10Z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