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236" w:right="424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621" w:right="362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89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8.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20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804" w:right="79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EMËRI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ETYR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REJ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BËTA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352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62" w:right="5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18.11.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010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kult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ult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63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40" w:right="1320"/>
        </w:sectPr>
      </w:pPr>
      <w:rPr/>
    </w:p>
    <w:p>
      <w:pPr>
        <w:spacing w:before="34" w:after="0" w:line="400" w:lineRule="atLeast"/>
        <w:ind w:left="383" w:right="-60" w:firstLine="3847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/>
        <w:br w:type="column"/>
      </w: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6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ZËVE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1" w:after="0" w:line="240" w:lineRule="auto"/>
        <w:ind w:left="1697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sectPr>
      <w:type w:val="continuous"/>
      <w:pgSz w:w="12240" w:h="15840"/>
      <w:pgMar w:top="1360" w:bottom="280" w:left="1340" w:right="1320"/>
      <w:cols w:num="2" w:equalWidth="0">
        <w:col w:w="5332" w:space="1233"/>
        <w:col w:w="3015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dcterms:created xsi:type="dcterms:W3CDTF">2017-12-18T15:51:31Z</dcterms:created>
  <dcterms:modified xsi:type="dcterms:W3CDTF">2017-12-18T15:51:31Z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2017-10-24T00:00:00Z</vt:filetime>
  </property>
  <property fmtid="{D5CDD505-2E9C-101B-9397-08002B2CF9AE}" pid="3" name="LastSaved">
    <vt:filetime>2017-12-18T00:00:00Z</vt:filetime>
  </property>
</Properties>
</file>