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2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802" w:right="18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RBËRJ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BËT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5860" w:val="left"/>
          <w:tab w:pos="6160" w:val="left"/>
          <w:tab w:pos="7220" w:val="left"/>
          <w:tab w:pos="7560" w:val="left"/>
          <w:tab w:pos="91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tabs>
          <w:tab w:pos="2980" w:val="left"/>
          <w:tab w:pos="87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5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202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2017-12-18T15:51:44Z</dcterms:created>
  <dcterms:modified xsi:type="dcterms:W3CDTF">2017-12-18T15:51:44Z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LastSaved">
    <vt:filetime>2017-12-18T00:00:00Z</vt:filetime>
  </property>
</Properties>
</file>