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90" w:right="28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8" w:right="3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RAV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78" w:right="28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X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2017-12-18T15:51:55Z</dcterms:created>
  <dcterms:modified xsi:type="dcterms:W3CDTF">2017-12-18T15:51:55Z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