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4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97" w:right="2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RAV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13" w:right="2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RITEREV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9355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65" w:right="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7.12.2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20" w:right="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5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…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…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…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…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…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79" w:right="96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2017-12-18T15:52:07Z</dcterms:created>
  <dcterms:modified xsi:type="dcterms:W3CDTF">2017-12-18T15:52:07Z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2017-12-18T00:00:00Z</vt:filetime>
  </property>
</Properties>
</file>