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8" w:after="0" w:line="240" w:lineRule="auto"/>
        <w:ind w:left="4388" w:right="437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73" w:right="375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94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8.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544" w:right="52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TER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RIVAT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EAL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IZIM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340" w:right="32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IRA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ATI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/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BIL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3982" w:right="396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”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”,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267" w:right="325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AR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8561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22.12.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999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ubl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344" w:right="43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8" w:lineRule="exact"/>
        <w:ind w:left="113" w:right="51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4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²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-qi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3" w:right="4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²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0" w:after="0" w:line="268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3" w:right="51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1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92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ZËVE</w:t>
      </w:r>
      <w:r>
        <w:rPr>
          <w:rFonts w:ascii="Garamond" w:hAnsi="Garamond" w:cs="Garamond" w:eastAsia="Garamond"/>
          <w:sz w:val="24"/>
          <w:szCs w:val="24"/>
          <w:spacing w:val="-5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right="93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right"/>
        <w:spacing w:after="0"/>
        <w:sectPr>
          <w:type w:val="continuous"/>
          <w:pgSz w:w="11920" w:h="16860"/>
          <w:pgMar w:top="640" w:bottom="280" w:left="1020" w:right="1020"/>
        </w:sectPr>
      </w:pPr>
      <w:rPr/>
    </w:p>
    <w:p>
      <w:pPr>
        <w:spacing w:before="64" w:after="0" w:line="248" w:lineRule="exact"/>
        <w:ind w:left="636" w:right="618"/>
        <w:jc w:val="center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SON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DHE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QË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DO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SH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SOH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LI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Z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“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RI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FI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TË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LT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S,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GA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TR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FI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FI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Z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/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DON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“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SHO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Y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”,</w:t>
      </w:r>
    </w:p>
    <w:p>
      <w:pPr>
        <w:spacing w:before="8" w:after="0" w:line="241" w:lineRule="exact"/>
        <w:ind w:left="2672" w:right="2598"/>
        <w:jc w:val="center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GA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KE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“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SHO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Y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””</w:t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2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hkia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1.389999" w:type="dxa"/>
      </w:tblPr>
      <w:tblGrid/>
      <w:tr>
        <w:trPr>
          <w:trHeight w:val="415" w:hRule="exact"/>
        </w:trPr>
        <w:tc>
          <w:tcPr>
            <w:tcW w:w="478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2" w:lineRule="exact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  <w:tc>
          <w:tcPr>
            <w:tcW w:w="1822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2" w:lineRule="exact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i,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  <w:position w:val="1"/>
              </w:rPr>
              <w:t>mb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  <w:tc>
          <w:tcPr>
            <w:tcW w:w="996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00" w:lineRule="exact"/>
              <w:ind w:left="258" w:right="241"/>
              <w:jc w:val="center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w w:val="99"/>
                <w:b/>
                <w:bCs/>
                <w:position w:val="1"/>
              </w:rPr>
              <w:t>Zo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  <w:p>
            <w:pPr>
              <w:spacing w:before="1" w:after="0" w:line="202" w:lineRule="exact"/>
              <w:ind w:left="69" w:right="51"/>
              <w:jc w:val="center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b/>
                <w:bCs/>
                <w:position w:val="1"/>
              </w:rPr>
              <w:t>ka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b/>
                <w:bCs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99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99"/>
                <w:b/>
                <w:bCs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99"/>
                <w:b/>
                <w:bCs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99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99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  <w:tc>
          <w:tcPr>
            <w:tcW w:w="1013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00" w:lineRule="exact"/>
              <w:ind w:left="287" w:right="269"/>
              <w:jc w:val="center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  <w:p>
            <w:pPr>
              <w:spacing w:before="1" w:after="0" w:line="202" w:lineRule="exact"/>
              <w:ind w:left="150" w:right="135"/>
              <w:jc w:val="center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-1"/>
                <w:b/>
                <w:bCs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99"/>
                <w:b/>
                <w:bCs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99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99"/>
                <w:b/>
                <w:bCs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99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  <w:tc>
          <w:tcPr>
            <w:tcW w:w="926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00" w:lineRule="exact"/>
              <w:ind w:left="215" w:right="195"/>
              <w:jc w:val="center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99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  <w:p>
            <w:pPr>
              <w:spacing w:before="1" w:after="0" w:line="202" w:lineRule="exact"/>
              <w:ind w:left="69" w:right="52"/>
              <w:jc w:val="center"/>
              <w:rPr>
                <w:rFonts w:ascii="Garamond" w:hAnsi="Garamond" w:cs="Garamond" w:eastAsia="Garamond"/>
                <w:sz w:val="12"/>
                <w:szCs w:val="12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-1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b/>
                <w:bCs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99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99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99"/>
                <w:b/>
                <w:bCs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99"/>
                <w:b/>
                <w:bCs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2"/>
                <w:szCs w:val="12"/>
                <w:spacing w:val="0"/>
                <w:w w:val="99"/>
                <w:b/>
                <w:bCs/>
                <w:position w:val="5"/>
              </w:rPr>
              <w:t>2</w:t>
            </w:r>
            <w:r>
              <w:rPr>
                <w:rFonts w:ascii="Garamond" w:hAnsi="Garamond" w:cs="Garamond" w:eastAsia="Garamond"/>
                <w:sz w:val="12"/>
                <w:szCs w:val="12"/>
                <w:spacing w:val="0"/>
                <w:w w:val="100"/>
                <w:position w:val="0"/>
              </w:rPr>
            </w:r>
          </w:p>
        </w:tc>
        <w:tc>
          <w:tcPr>
            <w:tcW w:w="1205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00" w:lineRule="exact"/>
              <w:ind w:left="251" w:right="233"/>
              <w:jc w:val="center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Ç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  <w:p>
            <w:pPr>
              <w:spacing w:before="1" w:after="0" w:line="202" w:lineRule="exact"/>
              <w:ind w:left="131" w:right="117"/>
              <w:jc w:val="center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-1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b/>
                <w:bCs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99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99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99"/>
                <w:b/>
                <w:bCs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99"/>
                <w:b/>
                <w:bCs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99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99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  <w:tc>
          <w:tcPr>
            <w:tcW w:w="1666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00" w:lineRule="exact"/>
              <w:ind w:left="527" w:right="509"/>
              <w:jc w:val="center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99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  <w:p>
            <w:pPr>
              <w:spacing w:before="1" w:after="0" w:line="202" w:lineRule="exact"/>
              <w:ind w:left="83" w:right="67"/>
              <w:jc w:val="center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-1"/>
                <w:b/>
                <w:bCs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99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99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99"/>
                <w:b/>
                <w:bCs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99"/>
                <w:b/>
                <w:bCs/>
                <w:position w:val="1"/>
              </w:rPr>
              <w:t>th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99"/>
                <w:b/>
                <w:bCs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99"/>
                <w:b/>
                <w:bCs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99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99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99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  <w:tc>
          <w:tcPr>
            <w:tcW w:w="1471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00" w:lineRule="exact"/>
              <w:ind w:left="472" w:right="449"/>
              <w:jc w:val="center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  <w:p>
            <w:pPr>
              <w:spacing w:before="1" w:after="0" w:line="202" w:lineRule="exact"/>
              <w:ind w:left="253" w:right="232"/>
              <w:jc w:val="center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-1"/>
                <w:b/>
                <w:bCs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99"/>
                <w:b/>
                <w:bCs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99"/>
                <w:b/>
                <w:bCs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99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99"/>
                <w:b/>
                <w:bCs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99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99"/>
                <w:b/>
                <w:bCs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</w:tr>
      <w:tr>
        <w:trPr>
          <w:trHeight w:val="223" w:hRule="exact"/>
        </w:trPr>
        <w:tc>
          <w:tcPr>
            <w:tcW w:w="47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7" w:after="0" w:line="240" w:lineRule="auto"/>
              <w:ind w:left="29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1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182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ira</w:t>
            </w:r>
            <w:r>
              <w:rPr>
                <w:rFonts w:ascii="Garamond" w:hAnsi="Garamond" w:cs="Garamond" w:eastAsia="Garamond"/>
                <w:sz w:val="18"/>
                <w:szCs w:val="18"/>
                <w:spacing w:val="-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ir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X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iz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</w:p>
        </w:tc>
        <w:tc>
          <w:tcPr>
            <w:tcW w:w="99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" w:after="0" w:line="240" w:lineRule="auto"/>
              <w:ind w:left="544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1420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101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" w:after="0" w:line="240" w:lineRule="auto"/>
              <w:ind w:left="47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154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92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7" w:after="0" w:line="240" w:lineRule="auto"/>
              <w:ind w:right="82"/>
              <w:jc w:val="righ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99"/>
              </w:rPr>
              <w:t>15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1205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7" w:after="0" w:line="240" w:lineRule="auto"/>
              <w:ind w:left="621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43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580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166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" w:after="0" w:line="240" w:lineRule="auto"/>
              <w:ind w:left="1000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653</w:t>
            </w:r>
            <w:r>
              <w:rPr>
                <w:rFonts w:ascii="Garamond" w:hAnsi="Garamond" w:cs="Garamond" w:eastAsia="Garamond"/>
                <w:sz w:val="18"/>
                <w:szCs w:val="18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703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147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7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ës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</w:tr>
      <w:tr>
        <w:trPr>
          <w:trHeight w:val="324" w:hRule="exact"/>
        </w:trPr>
        <w:tc>
          <w:tcPr>
            <w:tcW w:w="47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82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2" w:lineRule="exact"/>
              <w:ind w:left="558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  <w:tc>
          <w:tcPr>
            <w:tcW w:w="2009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92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1205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66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2" w:lineRule="exact"/>
              <w:ind w:left="1000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653</w:t>
            </w:r>
            <w:r>
              <w:rPr>
                <w:rFonts w:ascii="Garamond" w:hAnsi="Garamond" w:cs="Garamond" w:eastAsia="Garamond"/>
                <w:sz w:val="18"/>
                <w:szCs w:val="18"/>
                <w:spacing w:val="-3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703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  <w:tc>
          <w:tcPr>
            <w:tcW w:w="147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</w:tr>
    </w:tbl>
    <w:sectPr>
      <w:pgSz w:w="12240" w:h="15840"/>
      <w:pgMar w:top="1480" w:bottom="280" w:left="1220" w:right="12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2017-12-18T15:52:27Z</dcterms:created>
  <dcterms:modified xsi:type="dcterms:W3CDTF">2017-12-18T15:52:27Z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2017-10-24T00:00:00Z</vt:filetime>
  </property>
  <property fmtid="{D5CDD505-2E9C-101B-9397-08002B2CF9AE}" pid="3" name="LastSaved">
    <vt:filetime>2017-12-18T00:00:00Z</vt:filetime>
  </property>
</Properties>
</file>