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88" w:right="43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73" w:right="37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503" w:right="4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RIVAT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IZIM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685" w:right="6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REJ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3179" w:right="31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856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999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44" w:right="43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²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²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²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²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75" w:right="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71" w:after="0" w:line="248" w:lineRule="exact"/>
        <w:ind w:left="1037" w:right="1019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SON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SOH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OQE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OGU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(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ZY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S,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660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hkia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9.390001" w:type="dxa"/>
      </w:tblPr>
      <w:tblGrid/>
      <w:tr>
        <w:trPr>
          <w:trHeight w:val="535" w:hRule="exact"/>
        </w:trPr>
        <w:tc>
          <w:tcPr>
            <w:tcW w:w="420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Nr.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Emr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7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99" w:after="0" w:line="156" w:lineRule="exact"/>
              <w:ind w:left="129" w:right="89" w:firstLine="149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5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99" w:after="0" w:line="156" w:lineRule="exact"/>
              <w:ind w:left="121" w:right="87" w:firstLine="108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Nr.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sur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99" w:after="0" w:line="156" w:lineRule="exact"/>
              <w:ind w:left="102" w:right="59" w:firstLine="154"/>
              <w:jc w:val="left"/>
              <w:rPr>
                <w:rFonts w:ascii="Garamond" w:hAnsi="Garamond" w:cs="Garamond" w:eastAsia="Garamond"/>
                <w:sz w:val="9"/>
                <w:szCs w:val="9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p.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tru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/m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b/>
                <w:bCs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position w:val="0"/>
              </w:rPr>
            </w:r>
          </w:p>
        </w:tc>
        <w:tc>
          <w:tcPr>
            <w:tcW w:w="929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99" w:after="0" w:line="156" w:lineRule="exact"/>
              <w:ind w:left="102" w:right="60" w:firstLine="115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tru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/l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5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99" w:after="0" w:line="156" w:lineRule="exact"/>
              <w:ind w:left="248" w:right="84" w:firstLine="-122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lera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lekë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0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99" w:after="0" w:line="156" w:lineRule="exact"/>
              <w:ind w:left="102" w:right="61" w:firstLine="132"/>
              <w:jc w:val="left"/>
              <w:rPr>
                <w:rFonts w:ascii="Garamond" w:hAnsi="Garamond" w:cs="Garamond" w:eastAsia="Garamond"/>
                <w:sz w:val="9"/>
                <w:szCs w:val="9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p.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ndërt.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b/>
                <w:bCs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position w:val="0"/>
              </w:rPr>
            </w:r>
          </w:p>
        </w:tc>
        <w:tc>
          <w:tcPr>
            <w:tcW w:w="967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99" w:after="0" w:line="156" w:lineRule="exact"/>
              <w:ind w:left="145" w:right="101" w:firstLine="91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rt.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lekë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99" w:after="0" w:line="156" w:lineRule="exact"/>
              <w:ind w:left="102" w:right="63" w:firstLine="55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lera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kë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318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99" w:after="0" w:line="156" w:lineRule="exact"/>
              <w:ind w:left="102" w:right="61" w:firstLine="346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lera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shm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/l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kë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37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51" w:after="0" w:line="239" w:lineRule="auto"/>
              <w:ind w:left="157" w:right="101" w:firstLine="18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ji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kum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pr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482" w:hRule="exact"/>
        </w:trPr>
        <w:tc>
          <w:tcPr>
            <w:tcW w:w="42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5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56" w:lineRule="exact"/>
              <w:ind w:left="25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5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7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5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5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5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56" w:lineRule="exact"/>
              <w:ind w:left="30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5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2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5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56" w:lineRule="exact"/>
              <w:ind w:left="5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5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5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56" w:lineRule="exact"/>
              <w:ind w:left="2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0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5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56" w:lineRule="exact"/>
              <w:ind w:right="8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67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5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56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32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  <w:p>
            <w:pPr>
              <w:spacing w:before="1" w:after="0" w:line="156" w:lineRule="exact"/>
              <w:ind w:left="32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31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5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56" w:lineRule="exact"/>
              <w:ind w:left="7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37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56" w:right="14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  <w:position w:val="1"/>
              </w:rPr>
              <w:t>Ko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99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241" w:lineRule="auto"/>
              <w:ind w:left="119" w:right="105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b/>
                <w:bCs/>
              </w:rPr>
              <w:t>PP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ja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238" w:hRule="exact"/>
        </w:trPr>
        <w:tc>
          <w:tcPr>
            <w:tcW w:w="42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9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68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TOTALI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157" w:type="dxa"/>
            <w:gridSpan w:val="5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0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31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68" w:after="0" w:line="240" w:lineRule="auto"/>
              <w:ind w:left="7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37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/>
            <w:rPr/>
          </w:p>
        </w:tc>
      </w:tr>
    </w:tbl>
    <w:sectPr>
      <w:pgSz w:w="12240" w:h="15840"/>
      <w:pgMar w:top="1360" w:bottom="280" w:left="78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2017-12-18T15:52:42Z</dcterms:created>
  <dcterms:modified xsi:type="dcterms:W3CDTF">2017-12-18T15:52:42Z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2017-10-24T00:00:00Z</vt:filetime>
  </property>
  <property fmtid="{D5CDD505-2E9C-101B-9397-08002B2CF9AE}" pid="3" name="LastSaved">
    <vt:filetime>2017-12-18T00:00:00Z</vt:filetime>
  </property>
</Properties>
</file>