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3" w:right="3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85" w:right="3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RIVAT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30" w:right="3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ABIL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1" w:right="38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LIÇAN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5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9" w:after="0" w:line="240" w:lineRule="auto"/>
        <w:ind w:left="3893" w:right="1182" w:firstLine="-26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8561,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2.1999,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12.2015,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89,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2.2016,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285.840515pt;margin-top:21.801807pt;width:.1pt;height:187.32pt;mso-position-horizontal-relative:page;mso-position-vertical-relative:paragraph;z-index:-807" coordorigin="5717,436" coordsize="2,3746">
            <v:shape style="position:absolute;left:5717;top:436;width:2;height:3746" coordorigin="5717,436" coordsize="0,3746" path="m5717,436l5717,4182e" filled="f" stroked="t" strokeweight=".581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401,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10.1989,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" w:type="dxa"/>
      </w:tblPr>
      <w:tblGrid/>
      <w:tr>
        <w:trPr>
          <w:trHeight w:val="475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6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ari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73" w:lineRule="auto"/>
              <w:ind w:left="136" w:right="94" w:firstLine="12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8" w:after="0" w:line="273" w:lineRule="auto"/>
              <w:ind w:left="141" w:right="99" w:firstLine="9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73" w:lineRule="auto"/>
              <w:ind w:left="153" w:right="113" w:firstLine="4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loji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8" w:after="0" w:line="273" w:lineRule="auto"/>
              <w:ind w:left="148" w:right="310" w:firstLine="38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-14" w:right="-2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4" w:right="-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113" w:right="10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8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77" w:lineRule="auto"/>
              <w:ind w:left="220" w:right="178" w:firstLine="3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m²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8" w:after="0" w:line="273" w:lineRule="auto"/>
              <w:ind w:left="167" w:right="-3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77" w:lineRule="auto"/>
              <w:ind w:left="325" w:right="156" w:firstLine="-13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73" w:lineRule="auto"/>
              <w:ind w:left="117" w:right="73" w:firstLine="4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fir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75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6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6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6" w:after="0" w:line="240" w:lineRule="auto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2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621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nil" w:sz="6" w:space="0" w:color="auto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1058" w:type="dxa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nil" w:sz="6" w:space="0" w:color="auto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nil" w:sz="6" w:space="0" w:color="auto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5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62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44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74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90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16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58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single" w:sz="4.640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8" w:type="dxa"/>
            <w:tcBorders>
              <w:top w:val="nil" w:sz="6" w:space="0" w:color="auto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62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44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nil" w:sz="6" w:space="0" w:color="auto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74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90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3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1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319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dh</w:t>
            </w:r>
          </w:p>
          <w:p>
            <w:pPr>
              <w:spacing w:before="2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5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75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5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322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8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78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40" w:lineRule="auto"/>
              <w:ind w:left="1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8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78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78" w:after="0" w:line="240" w:lineRule="auto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8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8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319" w:hRule="exact"/>
        </w:trPr>
        <w:tc>
          <w:tcPr>
            <w:tcW w:w="3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5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75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1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5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4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75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5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5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3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0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8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ulj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0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0" w:after="0" w:line="240" w:lineRule="auto"/>
              <w:ind w:left="2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105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80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4.640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8" w:type="dxa"/>
            <w:tcBorders>
              <w:top w:val="single" w:sz="4.640" w:space="0" w:color="000000"/>
              <w:bottom w:val="single" w:sz="4.648" w:space="0" w:color="000000"/>
              <w:left w:val="nil" w:sz="6" w:space="0" w:color="auto"/>
              <w:right w:val="single" w:sz="4.648" w:space="0" w:color="000000"/>
            </w:tcBorders>
          </w:tcPr>
          <w:p>
            <w:pPr>
              <w:spacing w:before="80" w:after="0" w:line="240" w:lineRule="auto"/>
              <w:ind w:left="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2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0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0" w:after="0" w:line="240" w:lineRule="auto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0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16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04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08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58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8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2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12" w:type="dxa"/>
            <w:gridSpan w:val="2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166" w:hRule="exact"/>
        </w:trPr>
        <w:tc>
          <w:tcPr>
            <w:tcW w:w="3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16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804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481" w:type="dxa"/>
            <w:gridSpan w:val="3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74" w:right="-4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8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2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44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8" w:type="dxa"/>
            <w:tcBorders>
              <w:top w:val="single" w:sz="4.648" w:space="0" w:color="000000"/>
              <w:bottom w:val="single" w:sz="4.648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7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</w:tbl>
    <w:sectPr>
      <w:pgSz w:w="12240" w:h="15840"/>
      <w:pgMar w:top="13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2017-12-18T15:52:54Z</dcterms:created>
  <dcterms:modified xsi:type="dcterms:W3CDTF">2017-12-18T15:52:54Z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