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73" w:right="37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26" w:right="4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RIVAT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EAL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974" w:right="29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994" w:right="9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8561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75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936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0" w:after="0" w:line="248" w:lineRule="exact"/>
        <w:ind w:left="1608" w:right="307" w:firstLine="-1346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+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“SK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8572</w:t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i: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989996" w:type="dxa"/>
      </w:tblPr>
      <w:tblGrid/>
      <w:tr>
        <w:trPr>
          <w:trHeight w:val="430" w:hRule="exact"/>
        </w:trPr>
        <w:tc>
          <w:tcPr>
            <w:tcW w:w="47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17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44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Zo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ka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7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9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5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3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15" w:hRule="exact"/>
        </w:trPr>
        <w:tc>
          <w:tcPr>
            <w:tcW w:w="478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57" w:right="13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338" w:right="320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82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17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46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Dri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02" w:lineRule="exact"/>
              <w:ind w:left="508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+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44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510" w:right="49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</w:rPr>
              <w:t>8572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2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39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ll</w:t>
            </w:r>
          </w:p>
        </w:tc>
        <w:tc>
          <w:tcPr>
            <w:tcW w:w="71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0" w:after="0" w:line="240" w:lineRule="auto"/>
              <w:ind w:left="218" w:right="19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-4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position w:val="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75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22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28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8954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92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  <w:t>226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14" w:hRule="exact"/>
        </w:trPr>
        <w:tc>
          <w:tcPr>
            <w:tcW w:w="47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9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217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44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22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678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HU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</w:tr>
    </w:tbl>
    <w:sectPr>
      <w:pgSz w:w="12240" w:h="15840"/>
      <w:pgMar w:top="1480" w:bottom="280" w:left="13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2017-12-18T15:53:07Z</dcterms:created>
  <dcterms:modified xsi:type="dcterms:W3CDTF">2017-12-18T15:53:07Z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