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73" w:right="37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544" w:right="5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RIVAT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402" w:right="3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RIVIT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8561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75" w:right="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936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.6.2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hnj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8" w:lineRule="exact"/>
        <w:ind w:left="2886" w:right="709" w:firstLine="-2124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“KON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”,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ONA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8571</w:t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5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i: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430" w:hRule="exact"/>
        </w:trPr>
        <w:tc>
          <w:tcPr>
            <w:tcW w:w="4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DADADA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9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DADADA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2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82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DADADA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37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i,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mb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4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DADADA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Zo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ka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26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shd w:val="clear" w:color="auto" w:fill="DADADA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1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71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DADADA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DADADA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DADADA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53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Ç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3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shd w:val="clear" w:color="auto" w:fill="DADADA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11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360" w:hRule="exact"/>
        </w:trPr>
        <w:tc>
          <w:tcPr>
            <w:tcW w:w="47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left="157" w:right="137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</w:rPr>
              <w:t>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9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2" w:after="0" w:line="240" w:lineRule="auto"/>
              <w:ind w:left="330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18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19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82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left="22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iri</w:t>
            </w:r>
          </w:p>
        </w:tc>
        <w:tc>
          <w:tcPr>
            <w:tcW w:w="14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2" w:after="0" w:line="240" w:lineRule="auto"/>
              <w:ind w:left="510" w:right="493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</w:rPr>
              <w:t>8571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26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left="386" w:right="368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w w:val="99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99"/>
              </w:rPr>
              <w:t>u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ll</w:t>
            </w:r>
          </w:p>
        </w:tc>
        <w:tc>
          <w:tcPr>
            <w:tcW w:w="71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1" w:after="0" w:line="240" w:lineRule="auto"/>
              <w:ind w:left="220" w:right="199"/>
              <w:jc w:val="center"/>
              <w:rPr>
                <w:rFonts w:ascii="Garamond" w:hAnsi="Garamond" w:cs="Garamond" w:eastAsia="Garamond"/>
                <w:sz w:val="12"/>
                <w:szCs w:val="12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  <w:position w:val="-4"/>
              </w:rPr>
              <w:t>m</w:t>
            </w:r>
            <w:r>
              <w:rPr>
                <w:rFonts w:ascii="Garamond" w:hAnsi="Garamond" w:cs="Garamond" w:eastAsia="Garamond"/>
                <w:sz w:val="12"/>
                <w:szCs w:val="12"/>
                <w:spacing w:val="0"/>
                <w:w w:val="99"/>
                <w:position w:val="0"/>
              </w:rPr>
              <w:t>2</w:t>
            </w:r>
            <w:r>
              <w:rPr>
                <w:rFonts w:ascii="Garamond" w:hAnsi="Garamond" w:cs="Garamond" w:eastAsia="Garamond"/>
                <w:sz w:val="12"/>
                <w:szCs w:val="12"/>
                <w:spacing w:val="0"/>
                <w:w w:val="100"/>
                <w:position w:val="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left="215" w:right="195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</w:rPr>
              <w:t>33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2" w:after="0" w:line="240" w:lineRule="auto"/>
              <w:ind w:left="316" w:right="301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99"/>
              </w:rPr>
              <w:t>9709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03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2" w:after="0" w:line="240" w:lineRule="auto"/>
              <w:ind w:left="41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  <w:t>320397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214" w:hRule="exact"/>
        </w:trPr>
        <w:tc>
          <w:tcPr>
            <w:tcW w:w="47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99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824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3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26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13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28" w:type="dxa"/>
            <w:gridSpan w:val="2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126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HU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8"/>
                <w:szCs w:val="18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8"/>
                <w:szCs w:val="18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  <w:tc>
          <w:tcPr>
            <w:tcW w:w="103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00" w:lineRule="exact"/>
              <w:ind w:left="412" w:right="-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Pr/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b/>
                <w:bCs/>
                <w:position w:val="1"/>
              </w:rPr>
              <w:t>320397</w:t>
            </w:r>
            <w:r>
              <w:rPr>
                <w:rFonts w:ascii="Garamond" w:hAnsi="Garamond" w:cs="Garamond" w:eastAsia="Garamond"/>
                <w:sz w:val="18"/>
                <w:szCs w:val="18"/>
                <w:spacing w:val="0"/>
                <w:w w:val="100"/>
                <w:position w:val="0"/>
              </w:rPr>
            </w:r>
          </w:p>
        </w:tc>
      </w:tr>
    </w:tbl>
    <w:sectPr>
      <w:pgSz w:w="12240" w:h="15840"/>
      <w:pgMar w:top="148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2017-12-18T15:53:18Z</dcterms:created>
  <dcterms:modified xsi:type="dcterms:W3CDTF">2017-12-18T15:53:18Z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LastSaved">
    <vt:filetime>2017-12-18T00:00:00Z</vt:filetime>
  </property>
</Properties>
</file>