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8" w:after="0" w:line="240" w:lineRule="auto"/>
        <w:ind w:left="4388" w:right="437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73" w:right="375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8.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385" w:right="37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TER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RIVAT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EAL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IZIM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2991" w:right="297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IK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180" w:right="21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TR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TR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EC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13" w:right="5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8561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22.1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.199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9936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26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6.20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4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130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2017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44" w:right="43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468.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13" w:right="5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51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2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ZËVE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93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right"/>
        <w:spacing w:after="0"/>
        <w:sectPr>
          <w:type w:val="continuous"/>
          <w:pgSz w:w="11920" w:h="16860"/>
          <w:pgMar w:top="640" w:bottom="280" w:left="1020" w:right="1020"/>
        </w:sectPr>
      </w:pPr>
      <w:rPr/>
    </w:p>
    <w:p>
      <w:pPr>
        <w:spacing w:before="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30" w:after="0" w:line="248" w:lineRule="exact"/>
        <w:ind w:left="5464" w:right="897" w:firstLine="-451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LI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ON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QË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NGA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“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RI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ON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KS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UG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ND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RI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(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)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”</w:t>
      </w:r>
    </w:p>
    <w:p>
      <w:pPr>
        <w:spacing w:before="8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1.389999" w:type="dxa"/>
      </w:tblPr>
      <w:tblGrid/>
      <w:tr>
        <w:trPr>
          <w:trHeight w:val="370" w:hRule="exact"/>
        </w:trPr>
        <w:tc>
          <w:tcPr>
            <w:tcW w:w="408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629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178" w:lineRule="exact"/>
              <w:ind w:left="75" w:right="55"/>
              <w:jc w:val="center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Prona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  <w:p>
            <w:pPr>
              <w:spacing w:before="0" w:after="0" w:line="240" w:lineRule="auto"/>
              <w:ind w:left="226" w:right="207"/>
              <w:jc w:val="center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ri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08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74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Z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ona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34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178" w:lineRule="exact"/>
              <w:ind w:left="99" w:right="79"/>
              <w:jc w:val="center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6"/>
                <w:szCs w:val="16"/>
                <w:spacing w:val="-2"/>
                <w:w w:val="100"/>
                <w:b/>
                <w:bCs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ri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  <w:p>
            <w:pPr>
              <w:spacing w:before="0" w:after="0" w:line="240" w:lineRule="auto"/>
              <w:ind w:left="305" w:right="288"/>
              <w:jc w:val="center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526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818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79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761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77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461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30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178" w:lineRule="exact"/>
              <w:ind w:left="23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To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  <w:p>
            <w:pPr>
              <w:spacing w:before="0" w:after="0" w:line="240" w:lineRule="auto"/>
              <w:ind w:left="23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trua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677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761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9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le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ra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90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100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</w:tr>
      <w:tr>
        <w:trPr>
          <w:trHeight w:val="550" w:hRule="exact"/>
        </w:trPr>
        <w:tc>
          <w:tcPr>
            <w:tcW w:w="40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70" w:right="49"/>
              <w:jc w:val="center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Nr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45" w:right="126"/>
              <w:jc w:val="center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64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8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41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ri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629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270" w:right="89" w:firstLine="-132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At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si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10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01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bi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ri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57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227" w:right="69" w:firstLine="-11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ada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s.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34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323" w:right="70" w:firstLine="-206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pasuris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526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178" w:lineRule="exact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Sip.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  <w:p>
            <w:pPr>
              <w:spacing w:before="0" w:after="0" w:line="240" w:lineRule="auto"/>
              <w:ind w:left="102" w:right="61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total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65" w:right="242"/>
              <w:jc w:val="center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Sip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67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8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33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o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j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1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41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Ç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-2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mi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67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5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le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ra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46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85" w:right="65"/>
              <w:jc w:val="center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Sip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71" w:right="152"/>
              <w:jc w:val="center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8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74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Ç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-2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mi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677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8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55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le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ra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1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8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tota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9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333" w:right="87" w:firstLine="-199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on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f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ir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me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210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8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43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ni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370" w:hRule="exact"/>
        </w:trPr>
        <w:tc>
          <w:tcPr>
            <w:tcW w:w="408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629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08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74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734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526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818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178" w:lineRule="exact"/>
              <w:ind w:left="116" w:right="92"/>
              <w:jc w:val="center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shpron.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  <w:p>
            <w:pPr>
              <w:spacing w:before="0" w:after="0" w:line="179" w:lineRule="exact"/>
              <w:ind w:left="281" w:right="260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  <w:position w:val="5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position w:val="0"/>
              </w:rPr>
            </w:r>
          </w:p>
        </w:tc>
        <w:tc>
          <w:tcPr>
            <w:tcW w:w="679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178" w:lineRule="exact"/>
              <w:ind w:left="92" w:right="70"/>
              <w:jc w:val="center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pasuri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  <w:p>
            <w:pPr>
              <w:spacing w:before="0" w:after="0" w:line="240" w:lineRule="auto"/>
              <w:ind w:left="231" w:right="210"/>
              <w:jc w:val="center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së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1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178" w:lineRule="exact"/>
              <w:ind w:left="130" w:right="113"/>
              <w:jc w:val="center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  <w:position w:val="1"/>
              </w:rPr>
              <w:t>(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1"/>
              </w:rPr>
              <w:t>le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1"/>
              </w:rPr>
              <w:t>ë/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  <w:p>
            <w:pPr>
              <w:spacing w:before="0" w:after="0" w:line="240" w:lineRule="auto"/>
              <w:ind w:left="224" w:right="202"/>
              <w:jc w:val="center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1"/>
                <w:w w:val="100"/>
                <w:b/>
                <w:bCs/>
                <w:position w:val="4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0"/>
              </w:rPr>
              <w:t>)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</w:tc>
        <w:tc>
          <w:tcPr>
            <w:tcW w:w="677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38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(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le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ë)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461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78" w:lineRule="exact"/>
              <w:ind w:left="73" w:right="53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  <w:position w:val="1"/>
              </w:rPr>
              <w:t>(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  <w:position w:val="5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position w:val="0"/>
              </w:rPr>
            </w:r>
          </w:p>
          <w:p>
            <w:pPr>
              <w:spacing w:before="0" w:after="0" w:line="240" w:lineRule="auto"/>
              <w:ind w:left="164" w:right="144"/>
              <w:jc w:val="center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)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178" w:lineRule="exact"/>
              <w:ind w:left="75" w:right="56"/>
              <w:jc w:val="center"/>
              <w:rPr>
                <w:rFonts w:ascii="Garamond" w:hAnsi="Garamond" w:cs="Garamond" w:eastAsia="Garamond"/>
                <w:sz w:val="10"/>
                <w:szCs w:val="10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  <w:position w:val="1"/>
              </w:rPr>
              <w:t>(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1"/>
              </w:rPr>
              <w:t>le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b/>
                <w:bCs/>
                <w:position w:val="5"/>
              </w:rPr>
              <w:t>2</w:t>
            </w:r>
            <w:r>
              <w:rPr>
                <w:rFonts w:ascii="Garamond" w:hAnsi="Garamond" w:cs="Garamond" w:eastAsia="Garamond"/>
                <w:sz w:val="10"/>
                <w:szCs w:val="10"/>
                <w:spacing w:val="0"/>
                <w:w w:val="100"/>
                <w:position w:val="0"/>
              </w:rPr>
            </w:r>
          </w:p>
          <w:p>
            <w:pPr>
              <w:spacing w:before="0" w:after="0" w:line="240" w:lineRule="auto"/>
              <w:ind w:left="349" w:right="329"/>
              <w:jc w:val="center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)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677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38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(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le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ë)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61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237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le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90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100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</w:tr>
      <w:tr>
        <w:trPr>
          <w:trHeight w:val="370" w:hRule="exact"/>
        </w:trPr>
        <w:tc>
          <w:tcPr>
            <w:tcW w:w="408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220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1</w:t>
            </w:r>
          </w:p>
        </w:tc>
        <w:tc>
          <w:tcPr>
            <w:tcW w:w="643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178" w:lineRule="exact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ria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k</w:t>
            </w:r>
          </w:p>
        </w:tc>
        <w:tc>
          <w:tcPr>
            <w:tcW w:w="629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t</w:t>
            </w:r>
          </w:p>
        </w:tc>
        <w:tc>
          <w:tcPr>
            <w:tcW w:w="1008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Ja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pllari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574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31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8581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34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7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265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526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49" w:right="132"/>
              <w:jc w:val="center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23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8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296" w:right="278"/>
              <w:jc w:val="center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23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679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178" w:lineRule="exact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ë</w:t>
            </w:r>
          </w:p>
        </w:tc>
        <w:tc>
          <w:tcPr>
            <w:tcW w:w="761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273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32381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677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1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7447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3</w:t>
            </w:r>
          </w:p>
        </w:tc>
        <w:tc>
          <w:tcPr>
            <w:tcW w:w="461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30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677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761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90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100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178" w:lineRule="exact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uar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në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or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-2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ce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llari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372" w:hRule="exact"/>
        </w:trPr>
        <w:tc>
          <w:tcPr>
            <w:tcW w:w="408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20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2</w:t>
            </w:r>
          </w:p>
        </w:tc>
        <w:tc>
          <w:tcPr>
            <w:tcW w:w="643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40" w:lineRule="auto"/>
              <w:ind w:left="102" w:right="54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ria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k</w:t>
            </w:r>
          </w:p>
        </w:tc>
        <w:tc>
          <w:tcPr>
            <w:tcW w:w="629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t</w:t>
            </w:r>
          </w:p>
        </w:tc>
        <w:tc>
          <w:tcPr>
            <w:tcW w:w="1008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Ja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pllari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574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31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8581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34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7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266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526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2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5</w:t>
            </w:r>
          </w:p>
        </w:tc>
        <w:tc>
          <w:tcPr>
            <w:tcW w:w="818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43" w:right="219"/>
              <w:jc w:val="center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5</w:t>
            </w:r>
          </w:p>
        </w:tc>
        <w:tc>
          <w:tcPr>
            <w:tcW w:w="679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40" w:lineRule="auto"/>
              <w:ind w:left="102" w:right="8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ë</w:t>
            </w:r>
          </w:p>
        </w:tc>
        <w:tc>
          <w:tcPr>
            <w:tcW w:w="761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73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32381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677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40" w:lineRule="auto"/>
              <w:ind w:right="83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6961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1</w:t>
            </w:r>
          </w:p>
          <w:p>
            <w:pPr>
              <w:spacing w:before="0" w:after="0" w:line="240" w:lineRule="auto"/>
              <w:ind w:right="80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.5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461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30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677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761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90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100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</w:tr>
      <w:tr>
        <w:trPr>
          <w:trHeight w:val="370" w:hRule="exact"/>
        </w:trPr>
        <w:tc>
          <w:tcPr>
            <w:tcW w:w="408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220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3</w:t>
            </w:r>
          </w:p>
        </w:tc>
        <w:tc>
          <w:tcPr>
            <w:tcW w:w="643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178" w:lineRule="exact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ria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k</w:t>
            </w:r>
          </w:p>
        </w:tc>
        <w:tc>
          <w:tcPr>
            <w:tcW w:w="629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t</w:t>
            </w:r>
          </w:p>
        </w:tc>
        <w:tc>
          <w:tcPr>
            <w:tcW w:w="1008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Ja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pllari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574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31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8581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34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7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267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526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2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5</w:t>
            </w:r>
          </w:p>
        </w:tc>
        <w:tc>
          <w:tcPr>
            <w:tcW w:w="818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243" w:right="219"/>
              <w:jc w:val="center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5</w:t>
            </w:r>
          </w:p>
        </w:tc>
        <w:tc>
          <w:tcPr>
            <w:tcW w:w="679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178" w:lineRule="exact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ë</w:t>
            </w:r>
          </w:p>
        </w:tc>
        <w:tc>
          <w:tcPr>
            <w:tcW w:w="761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273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32381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677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78" w:lineRule="exact"/>
              <w:ind w:right="83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6961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9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  <w:p>
            <w:pPr>
              <w:spacing w:before="0" w:after="0" w:line="240" w:lineRule="auto"/>
              <w:ind w:right="80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.5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461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30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677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761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90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100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</w:tr>
      <w:tr>
        <w:trPr>
          <w:trHeight w:val="370" w:hRule="exact"/>
        </w:trPr>
        <w:tc>
          <w:tcPr>
            <w:tcW w:w="40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220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4</w:t>
            </w:r>
          </w:p>
        </w:tc>
        <w:tc>
          <w:tcPr>
            <w:tcW w:w="64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178" w:lineRule="exact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ria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k</w:t>
            </w:r>
          </w:p>
        </w:tc>
        <w:tc>
          <w:tcPr>
            <w:tcW w:w="629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t</w:t>
            </w:r>
          </w:p>
        </w:tc>
        <w:tc>
          <w:tcPr>
            <w:tcW w:w="10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Ja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pllari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57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31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8581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34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7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268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526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2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5</w:t>
            </w:r>
          </w:p>
        </w:tc>
        <w:tc>
          <w:tcPr>
            <w:tcW w:w="81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243" w:right="219"/>
              <w:jc w:val="center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21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5</w:t>
            </w:r>
          </w:p>
        </w:tc>
        <w:tc>
          <w:tcPr>
            <w:tcW w:w="67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178" w:lineRule="exact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ë</w:t>
            </w:r>
          </w:p>
        </w:tc>
        <w:tc>
          <w:tcPr>
            <w:tcW w:w="761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273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32381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67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78" w:lineRule="exact"/>
              <w:ind w:right="83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6961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9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  <w:p>
            <w:pPr>
              <w:spacing w:before="0" w:after="0" w:line="240" w:lineRule="auto"/>
              <w:ind w:right="80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.5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46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677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761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9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10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</w:tr>
      <w:tr>
        <w:trPr>
          <w:trHeight w:val="370" w:hRule="exact"/>
        </w:trPr>
        <w:tc>
          <w:tcPr>
            <w:tcW w:w="408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220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5</w:t>
            </w:r>
          </w:p>
        </w:tc>
        <w:tc>
          <w:tcPr>
            <w:tcW w:w="643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178" w:lineRule="exact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ria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k</w:t>
            </w:r>
          </w:p>
        </w:tc>
        <w:tc>
          <w:tcPr>
            <w:tcW w:w="629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t</w:t>
            </w:r>
          </w:p>
        </w:tc>
        <w:tc>
          <w:tcPr>
            <w:tcW w:w="1008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Ja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pllari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574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31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8581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34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89" w:after="0" w:line="240" w:lineRule="auto"/>
              <w:ind w:left="17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269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526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89" w:after="0" w:line="240" w:lineRule="auto"/>
              <w:ind w:left="149" w:right="132"/>
              <w:jc w:val="center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23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8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9" w:after="0" w:line="240" w:lineRule="auto"/>
              <w:ind w:left="296" w:right="278"/>
              <w:jc w:val="center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23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679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178" w:lineRule="exact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ë</w:t>
            </w:r>
          </w:p>
        </w:tc>
        <w:tc>
          <w:tcPr>
            <w:tcW w:w="761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273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32381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677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1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7447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3</w:t>
            </w:r>
          </w:p>
        </w:tc>
        <w:tc>
          <w:tcPr>
            <w:tcW w:w="461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30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677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761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90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100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178" w:lineRule="exact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uar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në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f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or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llo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ollari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370" w:hRule="exact"/>
        </w:trPr>
        <w:tc>
          <w:tcPr>
            <w:tcW w:w="408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220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6</w:t>
            </w:r>
          </w:p>
        </w:tc>
        <w:tc>
          <w:tcPr>
            <w:tcW w:w="643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178" w:lineRule="exact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bo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na</w:t>
            </w:r>
          </w:p>
        </w:tc>
        <w:tc>
          <w:tcPr>
            <w:tcW w:w="629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9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l</w:t>
            </w:r>
          </w:p>
        </w:tc>
        <w:tc>
          <w:tcPr>
            <w:tcW w:w="1008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78" w:lineRule="exact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c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ori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(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)</w:t>
            </w:r>
          </w:p>
        </w:tc>
        <w:tc>
          <w:tcPr>
            <w:tcW w:w="574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31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8581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34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178" w:lineRule="exact"/>
              <w:ind w:left="113" w:right="96"/>
              <w:jc w:val="center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5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375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  <w:p>
            <w:pPr>
              <w:spacing w:before="0" w:after="0" w:line="240" w:lineRule="auto"/>
              <w:ind w:left="229" w:right="209"/>
              <w:jc w:val="center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N1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526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2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23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5</w:t>
            </w:r>
          </w:p>
        </w:tc>
        <w:tc>
          <w:tcPr>
            <w:tcW w:w="818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243" w:right="219"/>
              <w:jc w:val="center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23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5</w:t>
            </w:r>
          </w:p>
        </w:tc>
        <w:tc>
          <w:tcPr>
            <w:tcW w:w="679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178" w:lineRule="exact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ë</w:t>
            </w:r>
          </w:p>
        </w:tc>
        <w:tc>
          <w:tcPr>
            <w:tcW w:w="761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273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32381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677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78" w:lineRule="exact"/>
              <w:ind w:right="83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7609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5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3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  <w:p>
            <w:pPr>
              <w:spacing w:before="0" w:after="0" w:line="240" w:lineRule="auto"/>
              <w:ind w:right="80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.5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461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9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10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34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10491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677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1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1049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0</w:t>
            </w:r>
          </w:p>
        </w:tc>
        <w:tc>
          <w:tcPr>
            <w:tcW w:w="761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178" w:lineRule="exact"/>
              <w:ind w:right="84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8658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6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3.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  <w:p>
            <w:pPr>
              <w:spacing w:before="0" w:after="0" w:line="240" w:lineRule="auto"/>
              <w:ind w:right="81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5</w:t>
            </w:r>
          </w:p>
        </w:tc>
        <w:tc>
          <w:tcPr>
            <w:tcW w:w="890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100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</w:tr>
      <w:tr>
        <w:trPr>
          <w:trHeight w:val="370" w:hRule="exact"/>
        </w:trPr>
        <w:tc>
          <w:tcPr>
            <w:tcW w:w="40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220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7</w:t>
            </w:r>
          </w:p>
        </w:tc>
        <w:tc>
          <w:tcPr>
            <w:tcW w:w="64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89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a</w:t>
            </w:r>
          </w:p>
        </w:tc>
        <w:tc>
          <w:tcPr>
            <w:tcW w:w="629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9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l</w:t>
            </w:r>
          </w:p>
        </w:tc>
        <w:tc>
          <w:tcPr>
            <w:tcW w:w="10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pirolla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i</w:t>
            </w:r>
          </w:p>
        </w:tc>
        <w:tc>
          <w:tcPr>
            <w:tcW w:w="57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31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8581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34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178" w:lineRule="exact"/>
              <w:ind w:left="113" w:right="96"/>
              <w:jc w:val="center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5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375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-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  <w:p>
            <w:pPr>
              <w:spacing w:before="0" w:after="0" w:line="240" w:lineRule="auto"/>
              <w:ind w:left="229" w:right="209"/>
              <w:jc w:val="center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N2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526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2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23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5</w:t>
            </w:r>
          </w:p>
        </w:tc>
        <w:tc>
          <w:tcPr>
            <w:tcW w:w="81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243" w:right="219"/>
              <w:jc w:val="center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23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5</w:t>
            </w:r>
          </w:p>
        </w:tc>
        <w:tc>
          <w:tcPr>
            <w:tcW w:w="67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178" w:lineRule="exact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ë</w:t>
            </w:r>
          </w:p>
        </w:tc>
        <w:tc>
          <w:tcPr>
            <w:tcW w:w="761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273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32381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67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78" w:lineRule="exact"/>
              <w:ind w:right="83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7609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5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1"/>
              </w:rPr>
              <w:t>3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  <w:p>
            <w:pPr>
              <w:spacing w:before="0" w:after="0" w:line="240" w:lineRule="auto"/>
              <w:ind w:right="80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.5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46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9" w:after="0" w:line="240" w:lineRule="auto"/>
              <w:ind w:left="19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10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34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10491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677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1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1049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</w:rPr>
              <w:t>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0</w:t>
            </w:r>
          </w:p>
        </w:tc>
        <w:tc>
          <w:tcPr>
            <w:tcW w:w="761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178" w:lineRule="exact"/>
              <w:ind w:right="84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8658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position w:val="1"/>
              </w:rPr>
              <w:t>6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position w:val="1"/>
              </w:rPr>
              <w:t>3.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  <w:p>
            <w:pPr>
              <w:spacing w:before="0" w:after="0" w:line="240" w:lineRule="auto"/>
              <w:ind w:right="81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5</w:t>
            </w:r>
          </w:p>
        </w:tc>
        <w:tc>
          <w:tcPr>
            <w:tcW w:w="89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10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</w:tr>
      <w:tr>
        <w:trPr>
          <w:trHeight w:val="372" w:hRule="exact"/>
        </w:trPr>
        <w:tc>
          <w:tcPr>
            <w:tcW w:w="40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20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8</w:t>
            </w:r>
          </w:p>
        </w:tc>
        <w:tc>
          <w:tcPr>
            <w:tcW w:w="64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89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ji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629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9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l</w:t>
            </w:r>
          </w:p>
        </w:tc>
        <w:tc>
          <w:tcPr>
            <w:tcW w:w="10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i</w:t>
            </w:r>
          </w:p>
        </w:tc>
        <w:tc>
          <w:tcPr>
            <w:tcW w:w="57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31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8581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734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240" w:lineRule="auto"/>
              <w:ind w:left="261" w:right="101" w:firstLine="-115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/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375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-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N3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526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49" w:right="132"/>
              <w:jc w:val="center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64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1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89" w:after="0" w:line="240" w:lineRule="auto"/>
              <w:ind w:left="296" w:right="278"/>
              <w:jc w:val="center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64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67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240" w:lineRule="auto"/>
              <w:ind w:left="102" w:right="8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16"/>
                <w:szCs w:val="16"/>
                <w:spacing w:val="-3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ë</w:t>
            </w:r>
          </w:p>
        </w:tc>
        <w:tc>
          <w:tcPr>
            <w:tcW w:w="761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273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32381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67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40" w:lineRule="auto"/>
              <w:ind w:right="83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2072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8</w:t>
            </w:r>
          </w:p>
          <w:p>
            <w:pPr>
              <w:spacing w:before="0" w:after="0" w:line="240" w:lineRule="auto"/>
              <w:ind w:right="81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4</w:t>
            </w:r>
          </w:p>
        </w:tc>
        <w:tc>
          <w:tcPr>
            <w:tcW w:w="46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9" w:after="0" w:line="240" w:lineRule="auto"/>
              <w:ind w:left="19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27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34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10491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677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12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2832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  <w:t>7</w:t>
            </w:r>
          </w:p>
        </w:tc>
        <w:tc>
          <w:tcPr>
            <w:tcW w:w="761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21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2355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</w:rPr>
              <w:t>6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</w:rPr>
              <w:t>41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89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10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</w:tr>
      <w:tr>
        <w:trPr>
          <w:trHeight w:val="370" w:hRule="exact"/>
        </w:trPr>
        <w:tc>
          <w:tcPr>
            <w:tcW w:w="40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4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629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7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734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526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81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7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761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7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78" w:lineRule="exact"/>
              <w:ind w:right="83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  <w:position w:val="1"/>
              </w:rPr>
              <w:t>3594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b/>
                <w:bCs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  <w:position w:val="1"/>
              </w:rPr>
              <w:t>9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position w:val="0"/>
              </w:rPr>
            </w:r>
          </w:p>
          <w:p>
            <w:pPr>
              <w:spacing w:before="0" w:after="0" w:line="240" w:lineRule="auto"/>
              <w:ind w:right="81"/>
              <w:jc w:val="righ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  <w:b/>
                <w:bCs/>
              </w:rPr>
              <w:t>1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46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677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761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44" w:after="0" w:line="240" w:lineRule="auto"/>
              <w:ind w:right="83"/>
              <w:jc w:val="righ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</w:rPr>
              <w:t>TOTAL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  <w:p>
            <w:pPr>
              <w:spacing w:before="0" w:after="0" w:line="156" w:lineRule="exact"/>
              <w:ind w:right="83"/>
              <w:jc w:val="righ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  <w:position w:val="1"/>
              </w:rPr>
              <w:t>=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0"/>
              </w:rPr>
            </w:r>
          </w:p>
        </w:tc>
        <w:tc>
          <w:tcPr>
            <w:tcW w:w="89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136" w:right="-20"/>
              <w:jc w:val="left"/>
              <w:rPr>
                <w:rFonts w:ascii="Garamond" w:hAnsi="Garamond" w:cs="Garamond" w:eastAsia="Garamond"/>
                <w:sz w:val="16"/>
                <w:szCs w:val="16"/>
              </w:rPr>
            </w:pPr>
            <w:rPr/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7665</w:t>
            </w:r>
            <w:r>
              <w:rPr>
                <w:rFonts w:ascii="Garamond" w:hAnsi="Garamond" w:cs="Garamond" w:eastAsia="Garamond"/>
                <w:sz w:val="16"/>
                <w:szCs w:val="16"/>
                <w:spacing w:val="2"/>
                <w:w w:val="100"/>
                <w:b/>
                <w:bCs/>
              </w:rPr>
              <w:t>4</w:t>
            </w:r>
            <w:r>
              <w:rPr>
                <w:rFonts w:ascii="Garamond" w:hAnsi="Garamond" w:cs="Garamond" w:eastAsia="Garamond"/>
                <w:sz w:val="16"/>
                <w:szCs w:val="16"/>
                <w:spacing w:val="-1"/>
                <w:w w:val="100"/>
                <w:b/>
                <w:bCs/>
              </w:rPr>
              <w:t>68.5</w:t>
            </w:r>
            <w:r>
              <w:rPr>
                <w:rFonts w:ascii="Garamond" w:hAnsi="Garamond" w:cs="Garamond" w:eastAsia="Garamond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210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</w:tr>
    </w:tbl>
    <w:sectPr>
      <w:pgSz w:w="15840" w:h="12240" w:orient="landscape"/>
      <w:pgMar w:top="1120" w:bottom="280" w:left="1220" w:right="1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2017-12-18T15:53:30Z</dcterms:created>
  <dcterms:modified xsi:type="dcterms:W3CDTF">2017-12-18T15:53:30Z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2017-10-24T00:00:00Z</vt:filetime>
  </property>
  <property fmtid="{D5CDD505-2E9C-101B-9397-08002B2CF9AE}" pid="3" name="LastSaved">
    <vt:filetime>2017-12-18T00:00:00Z</vt:filetime>
  </property>
</Properties>
</file>