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85" w:right="3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308" w:right="12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3" w:right="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9936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0.6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5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9" w:after="0" w:line="240" w:lineRule="auto"/>
        <w:ind w:left="429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7.799997" w:type="dxa"/>
      </w:tblPr>
      <w:tblGrid/>
      <w:tr>
        <w:trPr>
          <w:trHeight w:val="470" w:hRule="exact"/>
        </w:trPr>
        <w:tc>
          <w:tcPr>
            <w:tcW w:w="446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50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r,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bi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nil" w:sz="6" w:space="0" w:color="auto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98" w:after="0" w:line="240" w:lineRule="auto"/>
              <w:ind w:left="155" w:right="107" w:firstLine="168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ona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adastra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98" w:after="0" w:line="240" w:lineRule="auto"/>
              <w:ind w:left="239" w:right="188" w:firstLine="1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pasurisë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nil" w:sz="6" w:space="0" w:color="auto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40" w:lineRule="auto"/>
              <w:ind w:left="132" w:right="110" w:firstLine="-1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ip.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gj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trua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it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nil" w:sz="6" w:space="0" w:color="auto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239" w:lineRule="auto"/>
              <w:ind w:left="91" w:right="71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ip.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ur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trua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it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-4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nil" w:sz="6" w:space="0" w:color="auto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240" w:lineRule="auto"/>
              <w:ind w:left="223" w:right="201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trua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0"/>
              </w:rPr>
              <w:t>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767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nil" w:sz="6" w:space="0" w:color="auto"/>
            </w:tcBorders>
          </w:tcPr>
          <w:p>
            <w:pPr>
              <w:spacing w:before="98" w:after="0" w:line="240" w:lineRule="auto"/>
              <w:ind w:left="251" w:right="-1" w:firstLine="-12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trua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05" w:type="dxa"/>
            <w:tcBorders>
              <w:top w:val="single" w:sz="8.48" w:space="0" w:color="000000"/>
              <w:bottom w:val="nil" w:sz="6" w:space="0" w:color="auto"/>
              <w:left w:val="nil" w:sz="6" w:space="0" w:color="auto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96" w:type="dxa"/>
            <w:gridSpan w:val="2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77" w:right="61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ip.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nd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rt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ës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40" w:right="11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ce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rti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atë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1" w:after="0" w:line="90" w:lineRule="exact"/>
              <w:ind w:left="457" w:right="440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-7"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-7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-2"/>
                <w:w w:val="100"/>
                <w:b/>
                <w:bCs/>
                <w:position w:val="-2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-7"/>
              </w:rPr>
              <w:t>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98" w:after="0" w:line="240" w:lineRule="auto"/>
              <w:ind w:left="131" w:right="8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ip.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ur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0"/>
              </w:rPr>
              <w:t>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nil" w:sz="6" w:space="0" w:color="auto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89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307" w:right="288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ra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97" w:right="73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ithsh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1" w:after="0" w:line="90" w:lineRule="exact"/>
              <w:ind w:left="349" w:right="330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-7"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-7"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-7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-7"/>
              </w:rPr>
              <w:t>ë)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nil" w:sz="6" w:space="0" w:color="auto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nd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uridi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111" w:hRule="exact"/>
        </w:trPr>
        <w:tc>
          <w:tcPr>
            <w:tcW w:w="446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2107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25" w:type="dxa"/>
            <w:tcBorders>
              <w:top w:val="nil" w:sz="6" w:space="0" w:color="auto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061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82" w:type="dxa"/>
            <w:tcBorders>
              <w:top w:val="nil" w:sz="6" w:space="0" w:color="auto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2" w:type="dxa"/>
            <w:tcBorders>
              <w:top w:val="nil" w:sz="6" w:space="0" w:color="auto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nil" w:sz="6" w:space="0" w:color="auto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767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05" w:type="dxa"/>
            <w:tcBorders>
              <w:top w:val="nil" w:sz="6" w:space="0" w:color="auto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824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nil" w:sz="6" w:space="0" w:color="auto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55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23" w:type="dxa"/>
            <w:tcBorders>
              <w:top w:val="nil" w:sz="6" w:space="0" w:color="auto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174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469" w:type="dxa"/>
            <w:tcBorders>
              <w:top w:val="nil" w:sz="6" w:space="0" w:color="auto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6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ana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ot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uf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261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5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position w:val="5"/>
              </w:rPr>
              <w:t>ND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808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72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228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027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835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88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uf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292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5"/>
              </w:rPr>
              <w:t>-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position w:val="5"/>
              </w:rPr>
              <w:t>N1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808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031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091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118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arja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ija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76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05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4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sll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Zy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lali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56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76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05" w:type="dxa"/>
            <w:tcBorders>
              <w:top w:val="single" w:sz="8.48" w:space="0" w:color="000000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4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839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628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839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628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Lir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42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5"/>
              </w:rPr>
              <w:t>–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position w:val="5"/>
              </w:rPr>
              <w:t>N5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76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05" w:type="dxa"/>
            <w:tcBorders>
              <w:top w:val="single" w:sz="8.472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4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72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328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181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328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181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559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uan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91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ni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aj</w:t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3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3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160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227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75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-</w:t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77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-</w:t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227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or</w:t>
            </w:r>
          </w:p>
        </w:tc>
      </w:tr>
      <w:tr>
        <w:trPr>
          <w:trHeight w:val="83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ali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araj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sllie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89" w:after="0" w:line="361" w:lineRule="auto"/>
              <w:ind w:left="97" w:right="169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Beha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Mu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hnor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aj</w:t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45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107,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89" w:after="0" w:line="240" w:lineRule="auto"/>
              <w:ind w:left="45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120,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1" w:after="0" w:line="240" w:lineRule="auto"/>
              <w:ind w:left="48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7</w:t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7</w:t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72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665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96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76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7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114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7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168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876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or</w:t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eno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178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583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264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023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5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x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42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5"/>
              </w:rPr>
              <w:t>–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position w:val="5"/>
              </w:rPr>
              <w:t>N6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76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05" w:type="dxa"/>
            <w:tcBorders>
              <w:top w:val="single" w:sz="8.48" w:space="0" w:color="000000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4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525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890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525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890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48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118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113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920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72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577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044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690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964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88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0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enci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eh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42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5"/>
              </w:rPr>
              <w:t>–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position w:val="5"/>
              </w:rPr>
              <w:t>N4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76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05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4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296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296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562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12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eona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opa,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89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3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3</w:t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3</w:t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544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77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-</w:t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75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-</w:t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77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-</w:t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544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or</w:t>
            </w:r>
          </w:p>
        </w:tc>
      </w:tr>
      <w:tr>
        <w:trPr>
          <w:trHeight w:val="559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13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apu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91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206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593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92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96" w:type="dxa"/>
            <w:gridSpan w:val="2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76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7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145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559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380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7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765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973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95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or</w:t>
            </w:r>
          </w:p>
        </w:tc>
      </w:tr>
      <w:tr>
        <w:trPr>
          <w:trHeight w:val="559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14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eha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91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eono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Beha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aj</w:t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6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72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808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2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72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8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63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539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831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599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639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or</w:t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15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Hy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en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56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119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616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690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944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560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os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Manaj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4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293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834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464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76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140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75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right="78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834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464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17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os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Manaj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131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522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747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653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755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18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156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640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8.472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388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333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544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973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rvis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156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640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72" w:space="0" w:color="000000"/>
              <w:bottom w:val="single" w:sz="8.48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388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333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544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973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78" w:hRule="exact"/>
        </w:trPr>
        <w:tc>
          <w:tcPr>
            <w:tcW w:w="446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sla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My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sli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084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8.48" w:space="0" w:color="000000"/>
              <w:bottom w:val="single" w:sz="4.640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542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627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81" w:hRule="exact"/>
        </w:trPr>
        <w:tc>
          <w:tcPr>
            <w:tcW w:w="446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Av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yl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60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137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273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824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72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3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916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980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054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254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4.640" w:space="0" w:color="000000"/>
              <w:bottom w:val="single" w:sz="4.640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x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het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ça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598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080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gridSpan w:val="2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76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7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945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367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543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pgSz w:w="15840" w:h="12240" w:orient="landscape"/>
          <w:pgMar w:top="1120" w:bottom="280" w:left="40" w:right="40"/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/>
        <w:pict>
          <v:group style="position:absolute;margin-left:6.91pt;margin-top:322.869995pt;width:778.179pt;height:11.14pt;mso-position-horizontal-relative:page;mso-position-vertical-relative:page;z-index:-1704" coordorigin="138,6457" coordsize="15564,223">
            <v:group style="position:absolute;left:149;top:6468;width:15542;height:2" coordorigin="149,6468" coordsize="15542,2">
              <v:shape style="position:absolute;left:149;top:6468;width:15542;height:2" coordorigin="149,6468" coordsize="15542,0" path="m149,6468l15691,6468e" filled="f" stroked="t" strokeweight="1.06pt" strokecolor="#000000">
                <v:path arrowok="t"/>
              </v:shape>
            </v:group>
            <v:group style="position:absolute;left:158;top:6478;width:2;height:182" coordorigin="158,6478" coordsize="2,182">
              <v:shape style="position:absolute;left:158;top:6478;width:2;height:182" coordorigin="158,6478" coordsize="0,182" path="m158,6478l158,6660e" filled="f" stroked="t" strokeweight="1.059pt" strokecolor="#000000">
                <v:path arrowok="t"/>
              </v:shape>
            </v:group>
            <v:group style="position:absolute;left:11616;top:6478;width:2;height:182" coordorigin="11616,6478" coordsize="2,182">
              <v:shape style="position:absolute;left:11616;top:6478;width:2;height:182" coordorigin="11616,6478" coordsize="0,182" path="m11616,6478l11616,6660e" filled="f" stroked="t" strokeweight="1.06pt" strokecolor="#000000">
                <v:path arrowok="t"/>
              </v:shape>
            </v:group>
            <v:group style="position:absolute;left:14213;top:6478;width:2;height:182" coordorigin="14213,6478" coordsize="2,182">
              <v:shape style="position:absolute;left:14213;top:6478;width:2;height:182" coordorigin="14213,6478" coordsize="0,182" path="m14213,6478l14213,6660e" filled="f" stroked="t" strokeweight="1.059pt" strokecolor="#000000">
                <v:path arrowok="t"/>
              </v:shape>
            </v:group>
            <v:group style="position:absolute;left:15682;top:6478;width:2;height:182" coordorigin="15682,6478" coordsize="2,182">
              <v:shape style="position:absolute;left:15682;top:6478;width:2;height:182" coordorigin="15682,6478" coordsize="0,182" path="m15682,6478l15682,6660e" filled="f" stroked="t" strokeweight="1.059pt" strokecolor="#000000">
                <v:path arrowok="t"/>
              </v:shape>
            </v:group>
            <v:group style="position:absolute;left:149;top:6670;width:15542;height:2" coordorigin="149,6670" coordsize="15542,2">
              <v:shape style="position:absolute;left:149;top:6670;width:15542;height:2" coordorigin="149,6670" coordsize="15542,0" path="m149,6670l15691,6670e" filled="f" stroked="t" strokeweight="1.06pt" strokecolor="#000000">
                <v:path arrowok="t"/>
              </v:shape>
            </v:group>
            <w10:wrap type="none"/>
          </v:group>
        </w:pict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.210001" w:type="dxa"/>
      </w:tblPr>
      <w:tblGrid/>
      <w:tr>
        <w:trPr>
          <w:trHeight w:val="554" w:hRule="exact"/>
        </w:trPr>
        <w:tc>
          <w:tcPr>
            <w:tcW w:w="446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2107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Thanas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ango,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91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y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i</w:t>
            </w:r>
          </w:p>
        </w:tc>
        <w:tc>
          <w:tcPr>
            <w:tcW w:w="1025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061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8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972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96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55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23" w:type="dxa"/>
            <w:tcBorders>
              <w:top w:val="single" w:sz="4.640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174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469" w:type="dxa"/>
            <w:tcBorders>
              <w:top w:val="single" w:sz="4.640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She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no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136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704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746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203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882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907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By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170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880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463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892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634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772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432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400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706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435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138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559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26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lis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Zeq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bi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91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i</w:t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47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4"/>
              </w:rPr>
              <w:t>–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position w:val="4"/>
              </w:rPr>
              <w:t>N2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58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872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454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157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494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029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or</w:t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hat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an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oçi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160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020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970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149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28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341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76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7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120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960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7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867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559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29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u,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91" w:after="0" w:line="240" w:lineRule="auto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apaj</w:t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3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60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8</w:t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8</w:t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972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204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486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729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7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933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701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1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or</w:t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yl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Os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0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251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362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685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417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937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9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31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ali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4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140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140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398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720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right="78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398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720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32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ço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çaj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424" w:right="-20"/>
              <w:jc w:val="left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5"/>
              </w:rPr>
              <w:t>–</w:t>
            </w:r>
            <w:r>
              <w:rPr>
                <w:rFonts w:ascii="Garamond" w:hAnsi="Garamond" w:cs="Garamond" w:eastAsia="Garamond"/>
                <w:sz w:val="10"/>
                <w:szCs w:val="10"/>
                <w:spacing w:val="-1"/>
                <w:w w:val="100"/>
                <w:position w:val="5"/>
              </w:rPr>
              <w:t>N2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84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80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865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153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950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593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88" w:hRule="exact"/>
        </w:trPr>
        <w:tc>
          <w:tcPr>
            <w:tcW w:w="44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33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56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101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56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1179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6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156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55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23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right="78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38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445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427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6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179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34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2107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Ta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Shu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25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60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2890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61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6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45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8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left="52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115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09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8" w:space="0" w:color="000000"/>
            </w:tcBorders>
          </w:tcPr>
          <w:p>
            <w:pPr>
              <w:spacing w:before="0" w:after="0" w:line="178" w:lineRule="exact"/>
              <w:ind w:right="76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58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848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972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26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041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55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23" w:type="dxa"/>
            <w:tcBorders>
              <w:top w:val="single" w:sz="8.48" w:space="0" w:color="000000"/>
              <w:bottom w:val="single" w:sz="8.472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right="78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46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041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8" w:space="0" w:color="000000"/>
              <w:bottom w:val="single" w:sz="8.472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left="9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po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</w:tr>
      <w:tr>
        <w:trPr>
          <w:trHeight w:val="290" w:hRule="exact"/>
        </w:trPr>
        <w:tc>
          <w:tcPr>
            <w:tcW w:w="44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2107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25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061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98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09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972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right="78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  <w:tc>
          <w:tcPr>
            <w:tcW w:w="1255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8" w:space="0" w:color="000000"/>
            </w:tcBorders>
          </w:tcPr>
          <w:p>
            <w:pPr/>
            <w:rPr/>
          </w:p>
        </w:tc>
        <w:tc>
          <w:tcPr>
            <w:tcW w:w="1423" w:type="dxa"/>
            <w:tcBorders>
              <w:top w:val="single" w:sz="8.472" w:space="0" w:color="000000"/>
              <w:bottom w:val="single" w:sz="8.48" w:space="0" w:color="000000"/>
              <w:left w:val="single" w:sz="8.48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right="78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174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>
              <w:spacing w:before="0" w:after="0" w:line="178" w:lineRule="exact"/>
              <w:ind w:right="78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1469" w:type="dxa"/>
            <w:tcBorders>
              <w:top w:val="single" w:sz="8.472" w:space="0" w:color="000000"/>
              <w:bottom w:val="single" w:sz="8.48" w:space="0" w:color="000000"/>
              <w:left w:val="single" w:sz="8.472" w:space="0" w:color="000000"/>
              <w:right w:val="single" w:sz="8.472" w:space="0" w:color="000000"/>
            </w:tcBorders>
          </w:tcPr>
          <w:p>
            <w:pPr/>
            <w:rPr/>
          </w:p>
        </w:tc>
      </w:tr>
    </w:tbl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45" w:after="0" w:line="240" w:lineRule="auto"/>
        <w:ind w:right="695"/>
        <w:jc w:val="right"/>
        <w:tabs>
          <w:tab w:pos="2340" w:val="left"/>
          <w:tab w:pos="3900" w:val="left"/>
        </w:tabs>
        <w:rPr>
          <w:rFonts w:ascii="Garamond" w:hAnsi="Garamond" w:cs="Garamond" w:eastAsia="Garamond"/>
          <w:sz w:val="16"/>
          <w:szCs w:val="16"/>
        </w:rPr>
      </w:pPr>
      <w:rPr/>
      <w:r>
        <w:rPr>
          <w:rFonts w:ascii="Garamond" w:hAnsi="Garamond" w:cs="Garamond" w:eastAsia="Garamond"/>
          <w:sz w:val="16"/>
          <w:szCs w:val="16"/>
          <w:b/>
          <w:bCs/>
        </w:rPr>
        <w:t>TOTA</w:t>
      </w:r>
      <w:r>
        <w:rPr>
          <w:rFonts w:ascii="Garamond" w:hAnsi="Garamond" w:cs="Garamond" w:eastAsia="Garamond"/>
          <w:sz w:val="16"/>
          <w:szCs w:val="16"/>
          <w:spacing w:val="-1"/>
          <w:b/>
          <w:bCs/>
        </w:rPr>
        <w:t>L</w:t>
      </w:r>
      <w:r>
        <w:rPr>
          <w:rFonts w:ascii="Garamond" w:hAnsi="Garamond" w:cs="Garamond" w:eastAsia="Garamond"/>
          <w:sz w:val="16"/>
          <w:szCs w:val="16"/>
          <w:spacing w:val="0"/>
          <w:b/>
          <w:bCs/>
        </w:rPr>
        <w:t>I</w:t>
        <w:tab/>
      </w:r>
      <w:r>
        <w:rPr>
          <w:rFonts w:ascii="Garamond" w:hAnsi="Garamond" w:cs="Garamond" w:eastAsia="Garamond"/>
          <w:sz w:val="16"/>
          <w:szCs w:val="16"/>
          <w:spacing w:val="-1"/>
          <w:b/>
          <w:bCs/>
        </w:rPr>
        <w:t>49,2</w:t>
      </w:r>
      <w:r>
        <w:rPr>
          <w:rFonts w:ascii="Garamond" w:hAnsi="Garamond" w:cs="Garamond" w:eastAsia="Garamond"/>
          <w:sz w:val="16"/>
          <w:szCs w:val="16"/>
          <w:spacing w:val="1"/>
          <w:b/>
          <w:bCs/>
        </w:rPr>
        <w:t>1</w:t>
      </w:r>
      <w:r>
        <w:rPr>
          <w:rFonts w:ascii="Garamond" w:hAnsi="Garamond" w:cs="Garamond" w:eastAsia="Garamond"/>
          <w:sz w:val="16"/>
          <w:szCs w:val="16"/>
          <w:spacing w:val="-1"/>
          <w:b/>
          <w:bCs/>
        </w:rPr>
        <w:t>2,</w:t>
      </w:r>
      <w:r>
        <w:rPr>
          <w:rFonts w:ascii="Garamond" w:hAnsi="Garamond" w:cs="Garamond" w:eastAsia="Garamond"/>
          <w:sz w:val="16"/>
          <w:szCs w:val="16"/>
          <w:spacing w:val="1"/>
          <w:b/>
          <w:bCs/>
        </w:rPr>
        <w:t>8</w:t>
      </w:r>
      <w:r>
        <w:rPr>
          <w:rFonts w:ascii="Garamond" w:hAnsi="Garamond" w:cs="Garamond" w:eastAsia="Garamond"/>
          <w:sz w:val="16"/>
          <w:szCs w:val="16"/>
          <w:spacing w:val="-1"/>
          <w:b/>
          <w:bCs/>
        </w:rPr>
        <w:t>40.</w:t>
      </w:r>
      <w:r>
        <w:rPr>
          <w:rFonts w:ascii="Garamond" w:hAnsi="Garamond" w:cs="Garamond" w:eastAsia="Garamond"/>
          <w:sz w:val="16"/>
          <w:szCs w:val="16"/>
          <w:spacing w:val="2"/>
          <w:b/>
          <w:bCs/>
        </w:rPr>
        <w:t>6</w:t>
      </w:r>
      <w:r>
        <w:rPr>
          <w:rFonts w:ascii="Garamond" w:hAnsi="Garamond" w:cs="Garamond" w:eastAsia="Garamond"/>
          <w:sz w:val="16"/>
          <w:szCs w:val="16"/>
          <w:spacing w:val="0"/>
          <w:b/>
          <w:bCs/>
        </w:rPr>
        <w:t>4</w:t>
        <w:tab/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</w:rPr>
        <w:t>le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6"/>
          <w:szCs w:val="16"/>
          <w:spacing w:val="0"/>
          <w:w w:val="100"/>
        </w:rPr>
      </w:r>
    </w:p>
    <w:p>
      <w:pPr>
        <w:jc w:val="right"/>
        <w:spacing w:after="0"/>
        <w:sectPr>
          <w:pgSz w:w="15840" w:h="12240" w:orient="landscape"/>
          <w:pgMar w:top="1120" w:bottom="280" w:left="40" w:right="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2017-12-18T15:53:53Z</dcterms:created>
  <dcterms:modified xsi:type="dcterms:W3CDTF">2017-12-18T15:53:53Z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2017-12-18T00:00:00Z</vt:filetime>
  </property>
</Properties>
</file>