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77" w:right="43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19" w:right="36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0.2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539" w:right="52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109" w:right="30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“CO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htetutës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102/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014,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“Kodi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75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epub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801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viju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nr.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785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29.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.19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3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epub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993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75" w:right="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xhimin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temit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epub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nr.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130/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016,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3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08,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0.2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ëshillit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69" w:lineRule="exact"/>
        <w:ind w:left="75" w:right="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“Për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krijimin,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irjen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riale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ifikimin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përher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nore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iranë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(Vorë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j)”,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329" w:right="43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iratimin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rinego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dërmj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5" w:right="1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shoqëri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ontinent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Group”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tekstit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mentit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këtij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hyrja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fondi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htetit.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ërg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humën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55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ntëmb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milionë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h.</w:t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hikoj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fonde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llimin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rakt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rkohen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konomi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Rama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5" w:lineRule="auto"/>
        <w:ind w:left="103" w:right="-56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3"/>
        </w:rPr>
        <w:t>REPUBLIK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8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2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5"/>
        </w:rPr>
        <w:t>HQIP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3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6"/>
          <w:w w:val="11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6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1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1"/>
        </w:rPr>
        <w:t>MA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5"/>
        </w:rPr>
        <w:t>NOT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7"/>
          <w:w w:val="11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5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5"/>
        </w:rPr>
        <w:t>TIRANE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174" w:lineRule="auto"/>
        <w:ind w:left="103" w:right="1106"/>
        <w:jc w:val="left"/>
        <w:tabs>
          <w:tab w:pos="720" w:val="left"/>
          <w:tab w:pos="16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</w:r>
      <w:r>
        <w:rPr>
          <w:rFonts w:ascii="Arial" w:hAnsi="Arial" w:cs="Arial" w:eastAsia="Arial"/>
          <w:sz w:val="28"/>
          <w:szCs w:val="28"/>
          <w:color w:val="6D6D6D"/>
          <w:spacing w:val="0"/>
          <w:w w:val="107"/>
        </w:rPr>
      </w:r>
      <w:r>
        <w:rPr>
          <w:rFonts w:ascii="Arial" w:hAnsi="Arial" w:cs="Arial" w:eastAsia="Arial"/>
          <w:sz w:val="28"/>
          <w:szCs w:val="28"/>
          <w:color w:val="6D6D6D"/>
          <w:spacing w:val="-6"/>
          <w:w w:val="107"/>
          <w:u w:val="thick" w:color="000000"/>
        </w:rPr>
        <w:t>S</w:t>
      </w:r>
      <w:r>
        <w:rPr>
          <w:rFonts w:ascii="Arial" w:hAnsi="Arial" w:cs="Arial" w:eastAsia="Arial"/>
          <w:sz w:val="28"/>
          <w:szCs w:val="28"/>
          <w:color w:val="6D6D6D"/>
          <w:spacing w:val="-6"/>
          <w:w w:val="107"/>
          <w:u w:val="thick" w:color="000000"/>
        </w:rPr>
      </w:r>
      <w:r>
        <w:rPr>
          <w:rFonts w:ascii="Arial" w:hAnsi="Arial" w:cs="Arial" w:eastAsia="Arial"/>
          <w:sz w:val="28"/>
          <w:szCs w:val="28"/>
          <w:color w:val="6D6D6D"/>
          <w:spacing w:val="-6"/>
          <w:w w:val="107"/>
          <w:u w:val="thick" w:color="000000"/>
        </w:rPr>
      </w:r>
      <w:r>
        <w:rPr>
          <w:rFonts w:ascii="Arial" w:hAnsi="Arial" w:cs="Arial" w:eastAsia="Arial"/>
          <w:sz w:val="28"/>
          <w:szCs w:val="28"/>
          <w:color w:val="262626"/>
          <w:spacing w:val="-49"/>
          <w:w w:val="188"/>
          <w:u w:val="thick" w:color="000000"/>
        </w:rPr>
        <w:t>I</w:t>
      </w:r>
      <w:r>
        <w:rPr>
          <w:rFonts w:ascii="Arial" w:hAnsi="Arial" w:cs="Arial" w:eastAsia="Arial"/>
          <w:sz w:val="28"/>
          <w:szCs w:val="28"/>
          <w:color w:val="262626"/>
          <w:spacing w:val="-49"/>
          <w:w w:val="188"/>
          <w:u w:val="thick" w:color="000000"/>
        </w:rPr>
      </w:r>
      <w:r>
        <w:rPr>
          <w:rFonts w:ascii="Arial" w:hAnsi="Arial" w:cs="Arial" w:eastAsia="Arial"/>
          <w:sz w:val="28"/>
          <w:szCs w:val="28"/>
          <w:color w:val="262626"/>
          <w:spacing w:val="-34"/>
          <w:w w:val="99"/>
          <w:u w:val="thick" w:color="000000"/>
        </w:rPr>
        <w:t> </w:t>
      </w:r>
      <w:r>
        <w:rPr>
          <w:rFonts w:ascii="Arial" w:hAnsi="Arial" w:cs="Arial" w:eastAsia="Arial"/>
          <w:sz w:val="28"/>
          <w:szCs w:val="28"/>
          <w:color w:val="262626"/>
          <w:spacing w:val="-34"/>
          <w:w w:val="99"/>
          <w:u w:val="thick" w:color="000000"/>
        </w:rPr>
      </w:r>
      <w:r>
        <w:rPr>
          <w:rFonts w:ascii="Arial" w:hAnsi="Arial" w:cs="Arial" w:eastAsia="Arial"/>
          <w:sz w:val="28"/>
          <w:szCs w:val="28"/>
          <w:color w:val="262626"/>
          <w:spacing w:val="-34"/>
          <w:w w:val="99"/>
          <w:u w:val="thick" w:color="000000"/>
        </w:rPr>
      </w:r>
      <w:r>
        <w:rPr>
          <w:rFonts w:ascii="Arial" w:hAnsi="Arial" w:cs="Arial" w:eastAsia="Arial"/>
          <w:sz w:val="28"/>
          <w:szCs w:val="28"/>
          <w:color w:val="6D6D6D"/>
          <w:spacing w:val="0"/>
          <w:w w:val="215"/>
          <w:u w:val="thick" w:color="000000"/>
        </w:rPr>
        <w:t>J</w:t>
      </w:r>
      <w:r>
        <w:rPr>
          <w:rFonts w:ascii="Arial" w:hAnsi="Arial" w:cs="Arial" w:eastAsia="Arial"/>
          <w:sz w:val="28"/>
          <w:szCs w:val="28"/>
          <w:color w:val="6D6D6D"/>
          <w:spacing w:val="0"/>
          <w:w w:val="215"/>
        </w:rPr>
      </w:r>
      <w:r>
        <w:rPr>
          <w:rFonts w:ascii="Arial" w:hAnsi="Arial" w:cs="Arial" w:eastAsia="Arial"/>
          <w:sz w:val="28"/>
          <w:szCs w:val="28"/>
          <w:color w:val="6D6D6D"/>
          <w:spacing w:val="0"/>
          <w:w w:val="100"/>
        </w:rPr>
        <w:tab/>
      </w:r>
      <w:r>
        <w:rPr>
          <w:rFonts w:ascii="Arial" w:hAnsi="Arial" w:cs="Arial" w:eastAsia="Arial"/>
          <w:sz w:val="28"/>
          <w:szCs w:val="28"/>
          <w:color w:val="6D6D6D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2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20"/>
        </w:rPr>
        <w:t>EP.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</w:r>
      <w:r>
        <w:rPr>
          <w:rFonts w:ascii="Times New Roman" w:hAnsi="Times New Roman" w:cs="Times New Roman" w:eastAsia="Times New Roman"/>
          <w:sz w:val="33"/>
          <w:szCs w:val="33"/>
          <w:color w:val="5B5B5B"/>
          <w:spacing w:val="0"/>
          <w:w w:val="80"/>
        </w:rPr>
        <w:t>.</w:t>
      </w:r>
      <w:r>
        <w:rPr>
          <w:rFonts w:ascii="Times New Roman" w:hAnsi="Times New Roman" w:cs="Times New Roman" w:eastAsia="Times New Roman"/>
          <w:sz w:val="33"/>
          <w:szCs w:val="33"/>
          <w:color w:val="5B5B5B"/>
          <w:spacing w:val="-49"/>
          <w:w w:val="80"/>
        </w:rPr>
        <w:t>3</w:t>
      </w:r>
      <w:r>
        <w:rPr>
          <w:rFonts w:ascii="Times New Roman" w:hAnsi="Times New Roman" w:cs="Times New Roman" w:eastAsia="Times New Roman"/>
          <w:sz w:val="33"/>
          <w:szCs w:val="33"/>
          <w:color w:val="7C7C7C"/>
          <w:spacing w:val="0"/>
          <w:w w:val="132"/>
        </w:rPr>
        <w:t>0</w:t>
      </w:r>
      <w:r>
        <w:rPr>
          <w:rFonts w:ascii="Times New Roman" w:hAnsi="Times New Roman" w:cs="Times New Roman" w:eastAsia="Times New Roman"/>
          <w:sz w:val="33"/>
          <w:szCs w:val="33"/>
          <w:color w:val="7C7C7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color w:val="5B5B5B"/>
          <w:spacing w:val="13"/>
          <w:w w:val="136"/>
        </w:rPr>
      </w:r>
      <w:r>
        <w:rPr>
          <w:rFonts w:ascii="Times New Roman" w:hAnsi="Times New Roman" w:cs="Times New Roman" w:eastAsia="Times New Roman"/>
          <w:sz w:val="33"/>
          <w:szCs w:val="33"/>
          <w:color w:val="5B5B5B"/>
          <w:spacing w:val="0"/>
          <w:w w:val="126"/>
          <w:u w:val="thick" w:color="000000"/>
        </w:rPr>
        <w:t>2</w:t>
      </w:r>
      <w:r>
        <w:rPr>
          <w:rFonts w:ascii="Times New Roman" w:hAnsi="Times New Roman" w:cs="Times New Roman" w:eastAsia="Times New Roman"/>
          <w:sz w:val="33"/>
          <w:szCs w:val="33"/>
          <w:color w:val="5B5B5B"/>
          <w:spacing w:val="51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26"/>
        </w:rPr>
        <w:t>KOL.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8" w:after="0" w:line="240" w:lineRule="auto"/>
        <w:ind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/>
        <w:br w:type="column"/>
      </w:r>
      <w:r>
        <w:rPr>
          <w:rFonts w:ascii="Arial" w:hAnsi="Arial" w:cs="Arial" w:eastAsia="Arial"/>
          <w:sz w:val="32"/>
          <w:szCs w:val="32"/>
          <w:color w:val="AEAEAE"/>
          <w:w w:val="101"/>
        </w:rPr>
        <w:t>·----</w:t>
      </w:r>
      <w:r>
        <w:rPr>
          <w:rFonts w:ascii="Arial" w:hAnsi="Arial" w:cs="Arial" w:eastAsia="Arial"/>
          <w:sz w:val="32"/>
          <w:szCs w:val="32"/>
          <w:color w:val="AEAEAE"/>
          <w:spacing w:val="-1"/>
          <w:w w:val="101"/>
        </w:rPr>
        <w:t>-</w:t>
      </w:r>
      <w:r>
        <w:rPr>
          <w:rFonts w:ascii="Arial" w:hAnsi="Arial" w:cs="Arial" w:eastAsia="Arial"/>
          <w:sz w:val="32"/>
          <w:szCs w:val="32"/>
          <w:color w:val="8E8E8E"/>
          <w:spacing w:val="0"/>
          <w:w w:val="56"/>
        </w:rPr>
        <w:t>-·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580" w:bottom="280" w:left="1520" w:right="1380"/>
          <w:cols w:num="2" w:equalWidth="0">
            <w:col w:w="3374" w:space="1001"/>
            <w:col w:w="4645"/>
          </w:cols>
        </w:sectPr>
      </w:pPr>
      <w:rPr/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/>
        <w:pict>
          <v:shape style="position:absolute;margin-left:424.799988pt;margin-top:41.760025pt;width:96.480003pt;height:89.639999pt;mso-position-horizontal-relative:page;mso-position-vertical-relative:page;z-index:-602" type="#_x0000_t75">
            <v:imagedata r:id="rId5" o:title=""/>
          </v:shape>
        </w:pict>
      </w:r>
      <w:r>
        <w:rPr>
          <w:sz w:val="28"/>
          <w:szCs w:val="28"/>
        </w:rPr>
      </w:r>
    </w:p>
    <w:p>
      <w:pPr>
        <w:spacing w:before="33" w:after="0" w:line="240" w:lineRule="auto"/>
        <w:ind w:left="3521" w:right="3679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shape style="position:absolute;margin-left:265.679993pt;margin-top:-69.687271pt;width:124.919998pt;height:52.200001pt;mso-position-horizontal-relative:page;mso-position-vertical-relative:paragraph;z-index:-601" type="#_x0000_t75">
            <v:imagedata r:id="rId6" o:title=""/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AME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1"/>
          <w:w w:val="10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3"/>
        </w:rPr>
        <w:t>AMENT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9" w:after="0" w:line="240" w:lineRule="auto"/>
        <w:ind w:left="2839" w:right="2939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5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1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5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7"/>
          <w:w w:val="11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5"/>
        </w:rPr>
        <w:t>NTR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1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5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2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5"/>
        </w:rPr>
        <w:t>QIRASE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9" w:after="0" w:line="240" w:lineRule="auto"/>
        <w:ind w:left="2150" w:right="2325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5381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EP.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2494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5"/>
        </w:rPr>
        <w:t>KOL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9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1"/>
        </w:rPr>
        <w:t>29.12.2012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5" w:lineRule="auto"/>
        <w:ind w:left="110" w:right="196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2"/>
          <w:w w:val="11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5"/>
          <w:w w:val="10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8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221"/>
        </w:rPr>
        <w:t>Ji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222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221"/>
        </w:rPr>
        <w:t>_j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5"/>
          <w:w w:val="222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21"/>
          <w:w w:val="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rpara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mcje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Mim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8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za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9"/>
        </w:rPr>
        <w:t>Sadu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5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7"/>
          <w:w w:val="10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9"/>
        </w:rPr>
        <w:t>aj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5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3"/>
          <w:w w:val="10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7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3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2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7"/>
          <w:w w:val="147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6"/>
        </w:rPr>
        <w:t>Yas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4"/>
          <w:w w:val="10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2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7"/>
          <w:w w:val="10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8"/>
          <w:w w:val="10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9"/>
        </w:rPr>
        <w:t>",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23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Pallati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"/>
          <w:w w:val="6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6"/>
          <w:w w:val="100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AEAEAE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AEAEA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4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4"/>
          <w:w w:val="4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2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5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26"/>
        </w:rPr>
        <w:t>Tiran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8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2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28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Shq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peri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6"/>
          <w:w w:val="9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9"/>
        </w:rPr>
        <w:t>artoh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6"/>
        </w:rPr>
        <w:t>Amendament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1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6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Kont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Qir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4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8"/>
        </w:rPr>
        <w:t>53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2"/>
          <w:w w:val="108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.,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2494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Kol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0"/>
        </w:rPr>
        <w:t>29.12.2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"/>
          <w:w w:val="110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Mim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9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9"/>
        </w:rPr>
        <w:t>ndennjet: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85" w:lineRule="auto"/>
        <w:ind w:left="117" w:right="19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7"/>
        </w:rPr>
        <w:t>ho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7"/>
          <w:w w:val="117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7"/>
        </w:rPr>
        <w:t>ria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8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7"/>
        </w:rPr>
        <w:t>"C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4"/>
          <w:w w:val="11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7"/>
        </w:rPr>
        <w:t>nti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7"/>
        </w:rPr>
        <w:t>ntal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2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7"/>
        </w:rPr>
        <w:t>Group"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29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9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5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23"/>
        </w:rPr>
        <w:t>.a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2"/>
          <w:w w:val="12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8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regji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prane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6"/>
          <w:i/>
        </w:rPr>
        <w:t>QKB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3"/>
          <w:w w:val="116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86"/>
        </w:rPr>
        <w:t>KO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8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1100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9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9"/>
        </w:rPr>
        <w:t>adr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3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7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9"/>
        </w:rPr>
        <w:t>n,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7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Yore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Tirane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perfa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6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7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6"/>
        </w:rPr>
        <w:t>dmin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6"/>
        </w:rPr>
        <w:t>trato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8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Shefq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biri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7"/>
        </w:rPr>
        <w:t>Rexhepi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4"/>
          <w:w w:val="10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4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dur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0"/>
        </w:rPr>
        <w:t>Kuk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21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4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5B5B5B"/>
          <w:spacing w:val="0"/>
          <w:w w:val="166"/>
        </w:rPr>
        <w:t>t.</w:t>
      </w:r>
      <w:r>
        <w:rPr>
          <w:rFonts w:ascii="Arial" w:hAnsi="Arial" w:cs="Arial" w:eastAsia="Arial"/>
          <w:sz w:val="18"/>
          <w:szCs w:val="18"/>
          <w:color w:val="5B5B5B"/>
          <w:spacing w:val="0"/>
          <w:w w:val="166"/>
        </w:rPr>
        <w:t> </w:t>
      </w:r>
      <w:r>
        <w:rPr>
          <w:rFonts w:ascii="Arial" w:hAnsi="Arial" w:cs="Arial" w:eastAsia="Arial"/>
          <w:sz w:val="18"/>
          <w:szCs w:val="18"/>
          <w:color w:val="5B5B5B"/>
          <w:spacing w:val="8"/>
          <w:w w:val="16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14.01.1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960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28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3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28"/>
        </w:rPr>
        <w:t>banu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40"/>
          <w:w w:val="12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2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23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2"/>
        </w:rPr>
        <w:t>Tiran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6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9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mbaj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1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8"/>
        </w:rPr>
        <w:t>Letemjoftimit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7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9"/>
          <w:w w:val="12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85"/>
        </w:rPr>
        <w:t>GOO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7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141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9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8"/>
          <w:w w:val="109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5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24"/>
          <w:w w:val="14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21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5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9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0"/>
        </w:rPr>
        <w:t>hte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eferohet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7"/>
          <w:w w:val="172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9"/>
        </w:rPr>
        <w:t>Qiradhenesi"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7" w:right="828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20"/>
        </w:rPr>
        <w:t>id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6"/>
          <w:w w:val="12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5" w:lineRule="exact"/>
        <w:ind w:left="132" w:right="35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5"/>
          <w:position w:val="-2"/>
        </w:rPr>
        <w:t>Drcjtoria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2"/>
          <w:w w:val="115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  <w:position w:val="-2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4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0"/>
          <w:w w:val="116"/>
          <w:position w:val="-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6"/>
          <w:position w:val="-2"/>
        </w:rPr>
        <w:t>crgj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6"/>
          <w:position w:val="-2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3"/>
          <w:w w:val="116"/>
          <w:position w:val="-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16"/>
          <w:position w:val="-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6"/>
          <w:position w:val="-2"/>
        </w:rPr>
        <w:t>hmc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19"/>
          <w:w w:val="116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3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13"/>
          <w:position w:val="-2"/>
        </w:rPr>
        <w:t>Doganav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4"/>
          <w:w w:val="113"/>
          <w:position w:val="-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13"/>
          <w:position w:val="-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30"/>
          <w:w w:val="113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63"/>
          <w:position w:val="-2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63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63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63"/>
          <w:position w:val="-2"/>
        </w:rPr>
        <w:t>:arng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6"/>
          <w:w w:val="163"/>
          <w:position w:val="-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85"/>
          <w:w w:val="108"/>
          <w:position w:val="-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63"/>
          <w:position w:val="-2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7"/>
          <w:position w:val="-2"/>
        </w:rPr>
        <w:t>rejtori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60"/>
          <w:position w:val="-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60"/>
          <w:position w:val="-2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6"/>
          <w:w w:val="60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7"/>
          <w:w w:val="100"/>
          <w:position w:val="-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  <w:position w:val="-2"/>
        </w:rPr>
        <w:t>erg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"/>
          <w:w w:val="100"/>
          <w:position w:val="-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  <w:position w:val="-2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3"/>
          <w:w w:val="100"/>
          <w:position w:val="-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4"/>
          <w:w w:val="100"/>
          <w:position w:val="-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  <w:position w:val="-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3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  <w:position w:val="-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4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2"/>
          <w:w w:val="100"/>
          <w:position w:val="-2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  <w:position w:val="-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  <w:position w:val="-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5"/>
          <w:w w:val="102"/>
          <w:position w:val="-2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9"/>
          <w:w w:val="126"/>
          <w:position w:val="-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4"/>
          <w:position w:val="-2"/>
        </w:rPr>
        <w:t>lin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7"/>
          <w:w w:val="105"/>
          <w:position w:val="-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8"/>
          <w:position w:val="-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331" w:lineRule="exact"/>
        <w:ind w:left="117" w:right="215"/>
        <w:jc w:val="both"/>
        <w:rPr>
          <w:rFonts w:ascii="Arial" w:hAnsi="Arial" w:cs="Arial" w:eastAsia="Arial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B3B3B"/>
          <w:w w:val="96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7"/>
          <w:position w:val="1"/>
        </w:rPr>
        <w:t>kon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"/>
          <w:w w:val="107"/>
          <w:position w:val="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99"/>
          <w:position w:val="1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7"/>
          <w:position w:val="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7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  <w:position w:val="1"/>
        </w:rPr>
        <w:t>bi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"/>
          <w:w w:val="108"/>
          <w:position w:val="1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2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7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2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3B3B3B"/>
          <w:spacing w:val="0"/>
          <w:w w:val="106"/>
          <w:i/>
          <w:position w:val="1"/>
        </w:rPr>
        <w:t>Vi</w:t>
      </w:r>
      <w:r>
        <w:rPr>
          <w:rFonts w:ascii="Times New Roman" w:hAnsi="Times New Roman" w:cs="Times New Roman" w:eastAsia="Times New Roman"/>
          <w:sz w:val="30"/>
          <w:szCs w:val="30"/>
          <w:color w:val="3B3B3B"/>
          <w:spacing w:val="-44"/>
          <w:w w:val="100"/>
          <w:i/>
          <w:position w:val="1"/>
        </w:rPr>
        <w:t> </w:t>
      </w:r>
      <w:r>
        <w:rPr>
          <w:rFonts w:ascii="Arial" w:hAnsi="Arial" w:cs="Arial" w:eastAsia="Arial"/>
          <w:sz w:val="34"/>
          <w:szCs w:val="34"/>
          <w:color w:val="262626"/>
          <w:spacing w:val="0"/>
          <w:w w:val="189"/>
          <w:i/>
          <w:position w:val="1"/>
        </w:rPr>
        <w:t>Y&lt;</w:t>
      </w:r>
      <w:r>
        <w:rPr>
          <w:rFonts w:ascii="Arial" w:hAnsi="Arial" w:cs="Arial" w:eastAsia="Arial"/>
          <w:sz w:val="34"/>
          <w:szCs w:val="34"/>
          <w:color w:val="262626"/>
          <w:spacing w:val="32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9"/>
          <w:position w:val="1"/>
        </w:rPr>
        <w:t>lindu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0"/>
          <w:position w:val="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2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5"/>
          <w:w w:val="98"/>
          <w:position w:val="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7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2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B5B5B"/>
          <w:spacing w:val="0"/>
          <w:w w:val="129"/>
          <w:position w:val="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B5B5B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B5B5B"/>
          <w:spacing w:val="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7"/>
          <w:w w:val="102"/>
          <w:position w:val="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1"/>
          <w:position w:val="1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"/>
          <w:w w:val="111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3"/>
          <w:position w:val="1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04"/>
          <w:position w:val="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1"/>
          <w:position w:val="1"/>
        </w:rPr>
        <w:t>dj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2"/>
          <w:w w:val="111"/>
          <w:position w:val="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23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  <w:position w:val="1"/>
        </w:rPr>
        <w:t>                           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9"/>
          <w:w w:val="129"/>
          <w:i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29"/>
          <w:i/>
          <w:u w:val="single" w:color="000000"/>
          <w:position w:val="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29"/>
          <w:i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29"/>
          <w:i/>
          <w:u w:val="single" w:color="000000"/>
          <w:position w:val="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29"/>
          <w:i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129"/>
          <w:i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74"/>
          <w:i/>
          <w:u w:val="single" w:color="000000"/>
          <w:position w:val="1"/>
        </w:rPr>
        <w:t>&amp;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74"/>
          <w:i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5"/>
          <w:w w:val="100"/>
          <w:i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5"/>
          <w:w w:val="100"/>
          <w:i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5"/>
          <w:w w:val="100"/>
          <w:i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70"/>
          <w:u w:val="single" w:color="000000"/>
          <w:position w:val="1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70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38"/>
          <w:w w:val="100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38"/>
          <w:w w:val="100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47"/>
          <w:u w:val="single" w:color="000000"/>
          <w:position w:val="1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47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30"/>
          <w:w w:val="100"/>
          <w:u w:val="single" w:color="000000"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30"/>
          <w:w w:val="100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30"/>
          <w:w w:val="100"/>
          <w:u w:val="single" w:color="000000"/>
          <w:position w:val="1"/>
        </w:rPr>
      </w:r>
      <w:r>
        <w:rPr>
          <w:rFonts w:ascii="Arial" w:hAnsi="Arial" w:cs="Arial" w:eastAsia="Arial"/>
          <w:sz w:val="25"/>
          <w:szCs w:val="25"/>
          <w:color w:val="262626"/>
          <w:spacing w:val="0"/>
          <w:w w:val="147"/>
          <w:i/>
          <w:u w:val="single" w:color="000000"/>
          <w:position w:val="1"/>
        </w:rPr>
        <w:t>(</w:t>
      </w:r>
      <w:r>
        <w:rPr>
          <w:rFonts w:ascii="Arial" w:hAnsi="Arial" w:cs="Arial" w:eastAsia="Arial"/>
          <w:sz w:val="25"/>
          <w:szCs w:val="25"/>
          <w:color w:val="262626"/>
          <w:spacing w:val="0"/>
          <w:w w:val="147"/>
          <w:i/>
          <w:u w:val="single" w:color="000000"/>
          <w:position w:val="1"/>
        </w:rPr>
      </w:r>
      <w:r>
        <w:rPr>
          <w:rFonts w:ascii="Arial" w:hAnsi="Arial" w:cs="Arial" w:eastAsia="Arial"/>
          <w:sz w:val="25"/>
          <w:szCs w:val="25"/>
          <w:color w:val="262626"/>
          <w:spacing w:val="0"/>
          <w:w w:val="146"/>
          <w:i/>
          <w:u w:val="single" w:color="000000"/>
          <w:position w:val="1"/>
        </w:rPr>
        <w:t>c:ff,</w:t>
      </w:r>
      <w:r>
        <w:rPr>
          <w:rFonts w:ascii="Arial" w:hAnsi="Arial" w:cs="Arial" w:eastAsia="Arial"/>
          <w:sz w:val="25"/>
          <w:szCs w:val="25"/>
          <w:color w:val="262626"/>
          <w:spacing w:val="0"/>
          <w:w w:val="146"/>
          <w:i/>
          <w:u w:val="single" w:color="000000"/>
          <w:position w:val="1"/>
        </w:rPr>
      </w:r>
      <w:r>
        <w:rPr>
          <w:rFonts w:ascii="Arial" w:hAnsi="Arial" w:cs="Arial" w:eastAsia="Arial"/>
          <w:sz w:val="25"/>
          <w:szCs w:val="25"/>
          <w:color w:val="262626"/>
          <w:spacing w:val="0"/>
          <w:w w:val="99"/>
          <w:i/>
          <w:u w:val="single" w:color="000000"/>
          <w:position w:val="1"/>
        </w:rPr>
        <w:t> </w:t>
      </w:r>
      <w:r>
        <w:rPr>
          <w:rFonts w:ascii="Arial" w:hAnsi="Arial" w:cs="Arial" w:eastAsia="Arial"/>
          <w:sz w:val="25"/>
          <w:szCs w:val="25"/>
          <w:color w:val="262626"/>
          <w:spacing w:val="0"/>
          <w:w w:val="100"/>
          <w:i/>
          <w:u w:val="single" w:color="000000"/>
          <w:position w:val="1"/>
        </w:rPr>
        <w:t>  </w:t>
      </w:r>
      <w:r>
        <w:rPr>
          <w:rFonts w:ascii="Arial" w:hAnsi="Arial" w:cs="Arial" w:eastAsia="Arial"/>
          <w:sz w:val="25"/>
          <w:szCs w:val="25"/>
          <w:color w:val="262626"/>
          <w:spacing w:val="33"/>
          <w:w w:val="100"/>
          <w:i/>
          <w:u w:val="single" w:color="000000"/>
          <w:position w:val="1"/>
        </w:rPr>
        <w:t> </w:t>
      </w:r>
      <w:r>
        <w:rPr>
          <w:rFonts w:ascii="Arial" w:hAnsi="Arial" w:cs="Arial" w:eastAsia="Arial"/>
          <w:sz w:val="25"/>
          <w:szCs w:val="25"/>
          <w:color w:val="262626"/>
          <w:spacing w:val="33"/>
          <w:w w:val="100"/>
          <w:i/>
          <w:position w:val="1"/>
        </w:rPr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20" w:after="0" w:line="230" w:lineRule="auto"/>
        <w:ind w:left="117" w:right="180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6.945961pt;margin-top:5.843061pt;width:29.442848pt;height:24pt;mso-position-horizontal-relative:page;mso-position-vertical-relative:paragraph;z-index:-600" type="#_x0000_t202" filled="f" stroked="f">
            <v:textbox inset="0,0,0,0">
              <w:txbxContent>
                <w:p>
                  <w:pPr>
                    <w:spacing w:before="0" w:after="0" w:line="480" w:lineRule="exact"/>
                    <w:ind w:right="-112"/>
                    <w:jc w:val="left"/>
                    <w:tabs>
                      <w:tab w:pos="580" w:val="left"/>
                    </w:tabs>
                    <w:rPr>
                      <w:rFonts w:ascii="Times New Roman" w:hAnsi="Times New Roman" w:cs="Times New Roman" w:eastAsia="Times New Roman"/>
                      <w:sz w:val="48"/>
                      <w:szCs w:val="4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3B3B3B"/>
                      <w:w w:val="89"/>
                      <w:i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3B3B3B"/>
                      <w:w w:val="89"/>
                      <w:i/>
                      <w:u w:val="single" w:color="000000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3B3B3B"/>
                      <w:w w:val="89"/>
                      <w:i/>
                      <w:u w:val="single" w:color="000000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3B3B3B"/>
                      <w:w w:val="100"/>
                      <w:i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3B3B3B"/>
                      <w:spacing w:val="-73"/>
                      <w:w w:val="100"/>
                      <w:i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3B3B3B"/>
                      <w:spacing w:val="-73"/>
                      <w:w w:val="100"/>
                      <w:i/>
                      <w:u w:val="single" w:color="000000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3B3B3B"/>
                      <w:spacing w:val="-73"/>
                      <w:w w:val="100"/>
                      <w:i/>
                      <w:u w:val="single" w:color="000000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262626"/>
                      <w:spacing w:val="0"/>
                      <w:w w:val="32"/>
                      <w:i/>
                      <w:u w:val="single" w:color="000000"/>
                    </w:rPr>
                    <w:t>(</w:t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262626"/>
                      <w:spacing w:val="0"/>
                      <w:w w:val="32"/>
                      <w:i/>
                      <w:u w:val="single" w:color="000000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262626"/>
                      <w:spacing w:val="0"/>
                      <w:w w:val="100"/>
                      <w:i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262626"/>
                      <w:spacing w:val="0"/>
                      <w:w w:val="100"/>
                      <w:i/>
                      <w:u w:val="single" w:color="00000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262626"/>
                      <w:spacing w:val="0"/>
                      <w:w w:val="100"/>
                      <w:i/>
                      <w:u w:val="single" w:color="000000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262626"/>
                      <w:spacing w:val="0"/>
                      <w:w w:val="100"/>
                      <w:i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48"/>
                      <w:szCs w:val="4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banu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         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0"/>
        </w:rPr>
        <w:t>               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223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223"/>
        </w:rPr>
        <w:t>2..t..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3"/>
          <w:w w:val="22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223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223"/>
        </w:rPr>
        <w:t>         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68"/>
          <w:w w:val="2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8"/>
        </w:rPr>
        <w:t>mbajt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5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8"/>
        </w:rPr>
        <w:t>sc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8"/>
        </w:rPr>
        <w:t>       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7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8"/>
        </w:rPr>
        <w:t>       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57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5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4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3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rnjoftimil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5"/>
        </w:rPr>
        <w:t>nr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5"/>
        </w:rPr>
        <w:t>        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2"/>
          <w:w w:val="115"/>
        </w:rPr>
        <w:t> </w:t>
      </w:r>
      <w:r>
        <w:rPr>
          <w:rFonts w:ascii="Arial" w:hAnsi="Arial" w:cs="Arial" w:eastAsia="Arial"/>
          <w:sz w:val="21"/>
          <w:szCs w:val="21"/>
          <w:color w:val="3B3B3B"/>
          <w:spacing w:val="-55"/>
          <w:w w:val="115"/>
        </w:rPr>
        <w:t> </w:t>
      </w:r>
      <w:r>
        <w:rPr>
          <w:rFonts w:ascii="Arial" w:hAnsi="Arial" w:cs="Arial" w:eastAsia="Arial"/>
          <w:sz w:val="21"/>
          <w:szCs w:val="21"/>
          <w:color w:val="3B3B3B"/>
          <w:spacing w:val="0"/>
          <w:w w:val="115"/>
          <w:u w:val="single" w:color="000000"/>
        </w:rPr>
        <w:t>r..}-f,</w:t>
      </w:r>
      <w:r>
        <w:rPr>
          <w:rFonts w:ascii="Arial" w:hAnsi="Arial" w:cs="Arial" w:eastAsia="Arial"/>
          <w:sz w:val="21"/>
          <w:szCs w:val="21"/>
          <w:color w:val="3B3B3B"/>
          <w:spacing w:val="51"/>
          <w:w w:val="115"/>
          <w:u w:val="single" w:color="000000"/>
        </w:rPr>
        <w:t> </w:t>
      </w:r>
      <w:r>
        <w:rPr>
          <w:rFonts w:ascii="Arial" w:hAnsi="Arial" w:cs="Arial" w:eastAsia="Arial"/>
          <w:sz w:val="25"/>
          <w:szCs w:val="25"/>
          <w:color w:val="262626"/>
          <w:spacing w:val="0"/>
          <w:w w:val="77"/>
          <w:i/>
          <w:u w:val="single" w:color="000000"/>
        </w:rPr>
        <w:t>B</w:t>
      </w:r>
      <w:r>
        <w:rPr>
          <w:rFonts w:ascii="Arial" w:hAnsi="Arial" w:cs="Arial" w:eastAsia="Arial"/>
          <w:sz w:val="25"/>
          <w:szCs w:val="25"/>
          <w:color w:val="262626"/>
          <w:spacing w:val="32"/>
          <w:w w:val="77"/>
          <w:i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77"/>
          <w:i/>
          <w:u w:val="single" w:color="0000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77"/>
          <w:i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2"/>
          <w:w w:val="77"/>
          <w:i/>
          <w:u w:val="single" w:color="000000"/>
        </w:rPr>
        <w:t> </w:t>
      </w:r>
      <w:r>
        <w:rPr>
          <w:rFonts w:ascii="Arial" w:hAnsi="Arial" w:cs="Arial" w:eastAsia="Arial"/>
          <w:sz w:val="30"/>
          <w:szCs w:val="30"/>
          <w:color w:val="262626"/>
          <w:spacing w:val="0"/>
          <w:w w:val="93"/>
          <w:i/>
          <w:u w:val="single" w:color="000000"/>
        </w:rPr>
        <w:t>'</w:t>
      </w:r>
      <w:r>
        <w:rPr>
          <w:rFonts w:ascii="Arial" w:hAnsi="Arial" w:cs="Arial" w:eastAsia="Arial"/>
          <w:sz w:val="30"/>
          <w:szCs w:val="30"/>
          <w:color w:val="262626"/>
          <w:spacing w:val="0"/>
          <w:w w:val="93"/>
          <w:i/>
          <w:u w:val="single" w:color="000000"/>
        </w:rPr>
      </w:r>
      <w:r>
        <w:rPr>
          <w:rFonts w:ascii="Arial" w:hAnsi="Arial" w:cs="Arial" w:eastAsia="Arial"/>
          <w:sz w:val="30"/>
          <w:szCs w:val="30"/>
          <w:color w:val="262626"/>
          <w:spacing w:val="0"/>
          <w:w w:val="93"/>
          <w:i/>
          <w:u w:val="single" w:color="000000"/>
        </w:rPr>
        <w:t>t</w:t>
      </w:r>
      <w:r>
        <w:rPr>
          <w:rFonts w:ascii="Arial" w:hAnsi="Arial" w:cs="Arial" w:eastAsia="Arial"/>
          <w:sz w:val="30"/>
          <w:szCs w:val="30"/>
          <w:color w:val="262626"/>
          <w:spacing w:val="0"/>
          <w:w w:val="93"/>
          <w:i/>
          <w:u w:val="single" w:color="000000"/>
        </w:rPr>
      </w:r>
      <w:r>
        <w:rPr>
          <w:rFonts w:ascii="Arial" w:hAnsi="Arial" w:cs="Arial" w:eastAsia="Arial"/>
          <w:sz w:val="30"/>
          <w:szCs w:val="30"/>
          <w:color w:val="262626"/>
          <w:spacing w:val="-34"/>
          <w:w w:val="99"/>
          <w:i/>
          <w:u w:val="single" w:color="000000"/>
        </w:rPr>
        <w:t> </w:t>
      </w:r>
      <w:r>
        <w:rPr>
          <w:rFonts w:ascii="Arial" w:hAnsi="Arial" w:cs="Arial" w:eastAsia="Arial"/>
          <w:sz w:val="30"/>
          <w:szCs w:val="30"/>
          <w:color w:val="262626"/>
          <w:spacing w:val="-34"/>
          <w:w w:val="99"/>
          <w:i/>
          <w:u w:val="single" w:color="000000"/>
        </w:rPr>
      </w:r>
      <w:r>
        <w:rPr>
          <w:rFonts w:ascii="Arial" w:hAnsi="Arial" w:cs="Arial" w:eastAsia="Arial"/>
          <w:sz w:val="30"/>
          <w:szCs w:val="30"/>
          <w:color w:val="262626"/>
          <w:spacing w:val="-34"/>
          <w:w w:val="99"/>
          <w:i/>
          <w:u w:val="single" w:color="000000"/>
        </w:rPr>
      </w:r>
      <w:r>
        <w:rPr>
          <w:rFonts w:ascii="Times New Roman" w:hAnsi="Times New Roman" w:cs="Times New Roman" w:eastAsia="Times New Roman"/>
          <w:sz w:val="30"/>
          <w:szCs w:val="30"/>
          <w:color w:val="3B3B3B"/>
          <w:spacing w:val="0"/>
          <w:w w:val="205"/>
          <w:i/>
          <w:u w:val="single" w:color="000000"/>
        </w:rPr>
        <w:t>i</w:t>
      </w:r>
      <w:r>
        <w:rPr>
          <w:rFonts w:ascii="Times New Roman" w:hAnsi="Times New Roman" w:cs="Times New Roman" w:eastAsia="Times New Roman"/>
          <w:sz w:val="30"/>
          <w:szCs w:val="30"/>
          <w:color w:val="3B3B3B"/>
          <w:spacing w:val="0"/>
          <w:w w:val="205"/>
          <w:i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3B3B3B"/>
          <w:spacing w:val="68"/>
          <w:w w:val="205"/>
          <w:i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3B3B3B"/>
          <w:spacing w:val="-134"/>
          <w:w w:val="205"/>
          <w:i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7C7C7C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30"/>
          <w:szCs w:val="30"/>
          <w:color w:val="7C7C7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1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5"/>
          <w:w w:val="11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8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0"/>
          <w:w w:val="11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1"/>
        </w:rPr>
        <w:t>nepennjet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8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YKM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708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9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0"/>
          <w:w w:val="109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2"/>
        </w:rPr>
        <w:t>0.2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9"/>
          <w:w w:val="11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18"/>
          <w:w w:val="138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7"/>
        </w:rPr>
        <w:t>·Per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krijimi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1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7"/>
        </w:rPr>
        <w:t>htrir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1"/>
          <w:w w:val="107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4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territoria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3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9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3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3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6"/>
        </w:rPr>
        <w:t>ifikimi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22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Zon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2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rane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9"/>
        </w:rPr>
        <w:t>(Y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"/>
          <w:w w:val="10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6"/>
        </w:rPr>
        <w:t>e­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8" w:after="0" w:line="240" w:lineRule="auto"/>
        <w:ind w:left="132" w:right="403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5B5B5B"/>
          <w:w w:val="89"/>
        </w:rPr>
        <w:t>Muc,:aj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0"/>
          <w:w w:val="9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47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21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referohet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7"/>
          <w:w w:val="172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21"/>
        </w:rPr>
        <w:t>Qiramarrcs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"/>
          <w:w w:val="12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7"/>
          <w:w w:val="172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6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4" w:right="1222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5B5B5B"/>
          <w:w w:val="108"/>
        </w:rPr>
        <w:t>Qiradhen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8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6"/>
        </w:rPr>
        <w:t>Qiramarr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3"/>
          <w:w w:val="10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8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6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2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6"/>
        </w:rPr>
        <w:t>hker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7"/>
          <w:w w:val="10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2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13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ket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1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3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3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1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1"/>
        </w:rPr>
        <w:t>hte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referohe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0"/>
          <w:w w:val="113"/>
          <w:i/>
        </w:rPr>
        <w:t>"Pa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-8"/>
          <w:w w:val="113"/>
          <w:i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5B5B5B"/>
          <w:spacing w:val="-14"/>
          <w:w w:val="122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0"/>
          <w:w w:val="127"/>
          <w:i/>
        </w:rPr>
        <w:t>t".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507" w:right="3626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BAZ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20"/>
        </w:rPr>
        <w:t>LIGJORE: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0" w:lineRule="auto"/>
        <w:ind w:left="132" w:right="17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Amcndimi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8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esaj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kontratc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4"/>
        </w:rPr>
        <w:t>hm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9"/>
          <w:w w:val="10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1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1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0"/>
          <w:w w:val="108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ncni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3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9"/>
          <w:w w:val="113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96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9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Kodit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7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ivi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95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gjin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4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6"/>
          <w:w w:val="104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4"/>
          <w:w w:val="109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9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9"/>
          <w:w w:val="109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Kod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7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3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1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2"/>
          <w:w w:val="9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22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2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6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YKM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708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"/>
          <w:w w:val="6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9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"/>
          <w:w w:val="109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0"/>
        </w:rPr>
        <w:t>0.2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9"/>
          <w:w w:val="110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29"/>
          <w:w w:val="100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krijimi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htrir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5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3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rri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9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ifikimi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88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7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9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9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-1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8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mc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4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3"/>
          <w:w w:val="10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1"/>
          <w:w w:val="10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"/>
          <w:w w:val="10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"/>
          <w:w w:val="11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rane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(Y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7"/>
          <w:w w:val="102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77"/>
        </w:rPr>
        <w:t>cr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9"/>
          <w:w w:val="7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13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9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8"/>
          <w:w w:val="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11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.4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8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"/>
          <w:w w:val="9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15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Qir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3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0"/>
        </w:rPr>
        <w:t>53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0"/>
          <w:w w:val="110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ep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494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7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5"/>
          <w:w w:val="10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6"/>
          <w:w w:val="10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2"/>
        </w:rPr>
        <w:t>29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0"/>
          <w:w w:val="11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01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6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12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6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96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3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4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191" w:right="3297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B3B3B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9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3"/>
        </w:rPr>
        <w:t>PARAPRAKE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7" w:lineRule="auto"/>
        <w:ind w:left="132" w:right="182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2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hilli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9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Min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9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vc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Yendimi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708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4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0"/>
          <w:w w:val="11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1"/>
          <w:w w:val="105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4"/>
        </w:rPr>
        <w:t>.2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8"/>
          <w:w w:val="114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1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rcf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9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evc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Kod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7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3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8"/>
        </w:rPr>
        <w:t>no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mirat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gji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4"/>
          <w:w w:val="7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11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4"/>
          <w:w w:val="111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AEAEAE"/>
          <w:spacing w:val="-4"/>
          <w:w w:val="109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9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9"/>
          <w:w w:val="109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7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-6"/>
          <w:w w:val="118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4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1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0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3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3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1"/>
          <w:w w:val="11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"/>
          <w:w w:val="9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vcndos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rijimi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5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2"/>
          <w:w w:val="106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8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3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5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2"/>
        </w:rPr>
        <w:t>Tirane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7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2"/>
        </w:rPr>
        <w:t>(Yor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2"/>
          <w:w w:val="11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9"/>
          <w:w w:val="108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73"/>
        </w:rPr>
        <w:t>c,:aj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"/>
          <w:w w:val="10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4"/>
        </w:rPr>
        <w:t>bren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7"/>
          <w:w w:val="10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6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8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7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"/>
          <w:w w:val="199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4"/>
        </w:rPr>
        <w:t>itorit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17"/>
        </w:rPr>
        <w:t>Rcpublik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22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-15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7"/>
        </w:rPr>
        <w:t>sc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hqipcri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sc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htrirje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6"/>
          <w:w w:val="115"/>
        </w:rPr>
        <w:t>7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.6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4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6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7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9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izu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Drej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rinc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6"/>
        </w:rPr>
        <w:t>Pcrgjit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2"/>
          <w:w w:val="10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2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6"/>
        </w:rPr>
        <w:t>hme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9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13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3"/>
        </w:rPr>
        <w:t>avc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egociojc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3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hkru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2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ntrntc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0"/>
          <w:w w:val="100"/>
        </w:rPr>
        <w:t>qir</w:t>
      </w:r>
      <w:r>
        <w:rPr>
          <w:rFonts w:ascii="Times New Roman" w:hAnsi="Times New Roman" w:cs="Times New Roman" w:eastAsia="Times New Roman"/>
          <w:sz w:val="21"/>
          <w:szCs w:val="21"/>
          <w:color w:val="6D6D6D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E8E8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Qirad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B5B5B"/>
          <w:spacing w:val="10"/>
          <w:w w:val="10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24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640" w:bottom="280" w:left="1520" w:right="1380"/>
        </w:sectPr>
      </w:pPr>
      <w:rPr/>
    </w:p>
    <w:p>
      <w:pPr>
        <w:spacing w:before="64" w:after="0" w:line="240" w:lineRule="auto"/>
        <w:ind w:left="25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82828"/>
          <w:w w:val="65"/>
        </w:rPr>
        <w:t>,c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9"/>
          <w:w w:val="6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4"/>
        </w:rPr>
        <w:t>oers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"/>
          <w:w w:val="11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"/>
          <w:w w:val="116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6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3"/>
          <w:w w:val="11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1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5"/>
        </w:rPr>
        <w:t>Gru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7"/>
          <w:w w:val="115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Ncgo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11"/>
          <w:w w:val="11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0"/>
          <w:w w:val="9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1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to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0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9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grit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Urd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"/>
          <w:w w:val="11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ini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7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1"/>
        </w:rPr>
        <w:t>rit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5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Financave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2" w:after="0" w:line="199" w:lineRule="auto"/>
        <w:ind w:left="186" w:right="80"/>
        <w:jc w:val="left"/>
        <w:tabs>
          <w:tab w:pos="16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14"/>
          <w:szCs w:val="14"/>
          <w:color w:val="565656"/>
          <w:spacing w:val="0"/>
          <w:w w:val="111"/>
          <w:position w:val="-6"/>
        </w:rPr>
        <w:t>1</w:t>
      </w:r>
      <w:r>
        <w:rPr>
          <w:rFonts w:ascii="Arial" w:hAnsi="Arial" w:cs="Arial" w:eastAsia="Arial"/>
          <w:sz w:val="14"/>
          <w:szCs w:val="14"/>
          <w:color w:val="565656"/>
          <w:spacing w:val="-45"/>
          <w:w w:val="111"/>
          <w:position w:val="-6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1"/>
          <w:position w:val="0"/>
        </w:rPr>
        <w:t>J.J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"/>
          <w:w w:val="111"/>
          <w:position w:val="0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1"/>
          <w:position w:val="0"/>
        </w:rPr>
        <w:t>7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22"/>
          <w:w w:val="111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8A8"/>
          <w:spacing w:val="-13"/>
          <w:w w:val="66"/>
          <w:position w:val="0"/>
        </w:rPr>
        <w:t>_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6"/>
          <w:position w:val="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8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  <w:position w:val="0"/>
        </w:rPr>
        <w:t>7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"/>
          <w:w w:val="114"/>
          <w:position w:val="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4"/>
          <w:position w:val="0"/>
        </w:rPr>
        <w:t>11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14"/>
          <w:position w:val="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  <w:position w:val="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8"/>
          <w:w w:val="114"/>
          <w:position w:val="0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14"/>
          <w:position w:val="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  <w:position w:val="0"/>
        </w:rPr>
        <w:t>6,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2"/>
          <w:w w:val="114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  <w:position w:val="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10"/>
          <w:position w:val="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2"/>
          <w:position w:val="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12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7"/>
          <w:position w:val="0"/>
        </w:rPr>
        <w:t>hu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ar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"/>
          <w:w w:val="100"/>
          <w:position w:val="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batim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3"/>
          <w:position w:val="0"/>
        </w:rPr>
        <w:t>VKM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9"/>
          <w:w w:val="113"/>
          <w:position w:val="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3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3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9"/>
          <w:w w:val="113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0"/>
        </w:rPr>
        <w:t>708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12.1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3"/>
          <w:position w:val="0"/>
        </w:rPr>
        <w:t>0.2016,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1"/>
          <w:w w:val="113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3"/>
          <w:position w:val="0"/>
        </w:rPr>
        <w:t>kane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3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9"/>
          <w:w w:val="108"/>
          <w:position w:val="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1"/>
          <w:position w:val="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6"/>
          <w:w w:val="106"/>
          <w:position w:val="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4"/>
          <w:position w:val="0"/>
        </w:rPr>
        <w:t>ill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0"/>
          <w:position w:val="0"/>
        </w:rPr>
        <w:t>';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70"/>
          <w:position w:val="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77"/>
          <w:position w:val="0"/>
        </w:rPr>
        <w:t>f!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7"/>
          <w:w w:val="77"/>
          <w:position w:val="0"/>
        </w:rPr>
        <w:t>f</w:t>
      </w:r>
      <w:r>
        <w:rPr>
          <w:rFonts w:ascii="Times New Roman" w:hAnsi="Times New Roman" w:cs="Times New Roman" w:eastAsia="Times New Roman"/>
          <w:sz w:val="17"/>
          <w:szCs w:val="17"/>
          <w:color w:val="A8A8A8"/>
          <w:spacing w:val="9"/>
          <w:w w:val="131"/>
          <w:position w:val="-8"/>
        </w:rPr>
        <w:t>4</w:t>
      </w:r>
      <w:r>
        <w:rPr>
          <w:rFonts w:ascii="Arial" w:hAnsi="Arial" w:cs="Arial" w:eastAsia="Arial"/>
          <w:sz w:val="27"/>
          <w:szCs w:val="27"/>
          <w:color w:val="747475"/>
          <w:spacing w:val="0"/>
          <w:w w:val="84"/>
          <w:position w:val="0"/>
        </w:rPr>
        <w:t>al&lt;</w:t>
      </w:r>
      <w:r>
        <w:rPr>
          <w:rFonts w:ascii="Arial" w:hAnsi="Arial" w:cs="Arial" w:eastAsia="Arial"/>
          <w:sz w:val="27"/>
          <w:szCs w:val="27"/>
          <w:color w:val="747475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27"/>
          <w:szCs w:val="27"/>
          <w:color w:val="747475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4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0"/>
          <w:position w:val="0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10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0"/>
          <w:position w:val="0"/>
        </w:rPr>
        <w:t>ego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1"/>
          <w:w w:val="110"/>
          <w:position w:val="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  <w:position w:val="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9"/>
          <w:w w:val="11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  <w:position w:val="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"/>
          <w:w w:val="111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  <w:position w:val="0"/>
        </w:rPr>
        <w:t>ht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"/>
          <w:w w:val="111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1"/>
          <w:position w:val="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1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2"/>
          <w:w w:val="111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8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nt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22"/>
          <w:position w:val="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24"/>
          <w:w w:val="122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2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9"/>
          <w:position w:val="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0"/>
        </w:rPr>
        <w:t>ak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rd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0"/>
        </w:rPr>
        <w:t>esi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  <w:position w:val="0"/>
        </w:rPr>
        <w:t>mid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9"/>
          <w:w w:val="114"/>
          <w:position w:val="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  <w:position w:val="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5"/>
          <w:w w:val="114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"/>
          <w:w w:val="109"/>
          <w:position w:val="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74"/>
          <w:position w:val="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1"/>
          <w:position w:val="0"/>
        </w:rPr>
        <w:t>evc,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66" w:lineRule="exact"/>
        <w:ind w:left="172" w:right="-20"/>
        <w:jc w:val="left"/>
        <w:tabs>
          <w:tab w:pos="12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2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8A8A8A"/>
          <w:spacing w:val="-77"/>
          <w:w w:val="83"/>
          <w:i/>
          <w:position w:val="2"/>
        </w:rPr>
        <w:t>.</w:t>
      </w:r>
      <w:r>
        <w:rPr>
          <w:rFonts w:ascii="Times New Roman" w:hAnsi="Times New Roman" w:cs="Times New Roman" w:eastAsia="Times New Roman"/>
          <w:sz w:val="35"/>
          <w:szCs w:val="35"/>
          <w:color w:val="646466"/>
          <w:spacing w:val="0"/>
          <w:w w:val="154"/>
          <w:i/>
          <w:position w:val="2"/>
        </w:rPr>
        <w:t>?.</w:t>
      </w:r>
      <w:r>
        <w:rPr>
          <w:rFonts w:ascii="Times New Roman" w:hAnsi="Times New Roman" w:cs="Times New Roman" w:eastAsia="Times New Roman"/>
          <w:sz w:val="35"/>
          <w:szCs w:val="35"/>
          <w:color w:val="646466"/>
          <w:spacing w:val="0"/>
          <w:w w:val="100"/>
          <w:i/>
          <w:position w:val="2"/>
        </w:rPr>
        <w:tab/>
      </w:r>
      <w:r>
        <w:rPr>
          <w:rFonts w:ascii="Times New Roman" w:hAnsi="Times New Roman" w:cs="Times New Roman" w:eastAsia="Times New Roman"/>
          <w:sz w:val="35"/>
          <w:szCs w:val="35"/>
          <w:color w:val="646466"/>
          <w:spacing w:val="0"/>
          <w:w w:val="100"/>
          <w:i/>
          <w:position w:val="2"/>
        </w:rPr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34"/>
          <w:position w:val="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9"/>
          <w:w w:val="134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2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2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2"/>
        </w:rPr>
        <w:t>ave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  <w:position w:val="2"/>
        </w:rPr>
        <w:t>ame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6"/>
          <w:w w:val="112"/>
          <w:position w:val="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2"/>
          <w:position w:val="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1"/>
          <w:w w:val="118"/>
          <w:position w:val="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98"/>
          <w:position w:val="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"/>
          <w:w w:val="125"/>
          <w:position w:val="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87"/>
          <w:position w:val="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1"/>
          <w:position w:val="2"/>
        </w:rPr>
        <w:t>Kont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"/>
          <w:w w:val="111"/>
          <w:position w:val="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2"/>
          <w:w w:val="111"/>
          <w:position w:val="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  <w:position w:val="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  <w:position w:val="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6"/>
          <w:w w:val="111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3"/>
          <w:position w:val="2"/>
        </w:rPr>
        <w:t>Qir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"/>
          <w:w w:val="113"/>
          <w:position w:val="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"/>
          <w:w w:val="113"/>
          <w:position w:val="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3"/>
          <w:position w:val="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3"/>
          <w:w w:val="113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2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  <w:position w:val="2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6"/>
          <w:w w:val="114"/>
          <w:position w:val="2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0"/>
          <w:w w:val="116"/>
          <w:position w:val="2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8"/>
          <w:position w:val="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5"/>
          <w:w w:val="100"/>
          <w:position w:val="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6"/>
          <w:position w:val="2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"/>
          <w:w w:val="116"/>
          <w:position w:val="2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6"/>
          <w:position w:val="2"/>
        </w:rPr>
        <w:t>94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"/>
          <w:w w:val="116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2"/>
        </w:rPr>
        <w:t>Kol.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2"/>
          <w:position w:val="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7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5"/>
          <w:position w:val="2"/>
        </w:rPr>
        <w:t>29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0"/>
          <w:w w:val="115"/>
          <w:position w:val="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5"/>
          <w:position w:val="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5"/>
          <w:position w:val="2"/>
        </w:rPr>
        <w:t>2.2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"/>
          <w:w w:val="115"/>
          <w:position w:val="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8"/>
          <w:position w:val="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9"/>
          <w:position w:val="2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29" w:after="0" w:line="209" w:lineRule="exact"/>
        <w:ind w:left="179" w:right="-20"/>
        <w:jc w:val="left"/>
        <w:tabs>
          <w:tab w:pos="7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-3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422"/>
          <w:position w:val="-3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  <w:position w:val="-3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09"/>
          <w:position w:val="-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9"/>
          <w:w w:val="125"/>
          <w:position w:val="-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3"/>
          <w:position w:val="-3"/>
        </w:rPr>
        <w:t>lidhu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"/>
          <w:w w:val="114"/>
          <w:position w:val="-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7"/>
          <w:position w:val="-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  <w:position w:val="-3"/>
        </w:rPr>
        <w:t>tc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8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"/>
          <w:w w:val="109"/>
          <w:position w:val="-3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  <w:position w:val="-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09"/>
          <w:position w:val="-3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9"/>
          <w:position w:val="-3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3"/>
          <w:w w:val="109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"/>
          <w:w w:val="100"/>
          <w:position w:val="-3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00"/>
          <w:position w:val="-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0"/>
          <w:position w:val="-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  <w:position w:val="-3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00"/>
          <w:position w:val="-3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-3"/>
        </w:rPr>
        <w:t>ese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9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7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7"/>
          <w:position w:val="-3"/>
        </w:rPr>
        <w:t>int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7"/>
          <w:position w:val="-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29"/>
          <w:w w:val="117"/>
          <w:position w:val="-3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7"/>
          <w:position w:val="-3"/>
        </w:rPr>
        <w:t>ralc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5"/>
          <w:w w:val="117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8"/>
          <w:position w:val="-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17"/>
          <w:position w:val="-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8"/>
          <w:position w:val="-3"/>
        </w:rPr>
        <w:t>j.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69" w:lineRule="exact"/>
        <w:ind w:left="494" w:right="-20"/>
        <w:jc w:val="left"/>
        <w:tabs>
          <w:tab w:pos="364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114.778992pt;margin-top:2.2857pt;width:.1pt;height:7.983399pt;mso-position-horizontal-relative:page;mso-position-vertical-relative:paragraph;z-index:-599" coordorigin="2296,46" coordsize="2,160">
            <v:shape style="position:absolute;left:2296;top:46;width:2;height:160" coordorigin="2296,46" coordsize="0,160" path="m2296,205l2296,46e" filled="f" stroked="t" strokeweight="3.07498pt" strokecolor="#D4D4D6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6.055664pt;margin-top:3.458987pt;width:5.516939pt;height:6pt;mso-position-horizontal-relative:page;mso-position-vertical-relative:paragraph;z-index:-597" type="#_x0000_t202" filled="f" stroked="f">
            <v:textbox inset="0,0,0,0">
              <w:txbxContent>
                <w:p>
                  <w:pPr>
                    <w:spacing w:before="0" w:after="0" w:line="120" w:lineRule="exact"/>
                    <w:ind w:right="-58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Pr/>
                  <w:r>
                    <w:rPr>
                      <w:rFonts w:ascii="Arial" w:hAnsi="Arial" w:cs="Arial" w:eastAsia="Arial"/>
                      <w:sz w:val="12"/>
                      <w:szCs w:val="12"/>
                      <w:color w:val="747475"/>
                      <w:w w:val="145"/>
                    </w:rPr>
                    <w:t>.</w:t>
                  </w:r>
                  <w:r>
                    <w:rPr>
                      <w:rFonts w:ascii="Arial" w:hAnsi="Arial" w:cs="Arial" w:eastAsia="Arial"/>
                      <w:sz w:val="12"/>
                      <w:szCs w:val="12"/>
                      <w:color w:val="747475"/>
                      <w:spacing w:val="6"/>
                      <w:w w:val="145"/>
                    </w:rPr>
                    <w:t>.</w:t>
                  </w:r>
                  <w:r>
                    <w:rPr>
                      <w:rFonts w:ascii="Arial" w:hAnsi="Arial" w:cs="Arial" w:eastAsia="Arial"/>
                      <w:sz w:val="12"/>
                      <w:szCs w:val="12"/>
                      <w:color w:val="747475"/>
                      <w:spacing w:val="-24"/>
                      <w:w w:val="145"/>
                    </w:rPr>
                    <w:t>,</w:t>
                  </w:r>
                  <w:r>
                    <w:rPr>
                      <w:rFonts w:ascii="Arial" w:hAnsi="Arial" w:cs="Arial" w:eastAsia="Arial"/>
                      <w:sz w:val="12"/>
                      <w:szCs w:val="1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3"/>
          <w:szCs w:val="13"/>
          <w:color w:val="8A8A8A"/>
          <w:spacing w:val="0"/>
          <w:w w:val="154"/>
          <w:position w:val="-2"/>
        </w:rPr>
        <w:t>'_</w:t>
      </w:r>
      <w:r>
        <w:rPr>
          <w:rFonts w:ascii="Times New Roman" w:hAnsi="Times New Roman" w:cs="Times New Roman" w:eastAsia="Times New Roman"/>
          <w:sz w:val="13"/>
          <w:szCs w:val="13"/>
          <w:color w:val="8A8A8A"/>
          <w:spacing w:val="-7"/>
          <w:w w:val="154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8A8A8"/>
          <w:spacing w:val="0"/>
          <w:w w:val="154"/>
          <w:position w:val="-2"/>
        </w:rPr>
        <w:t>,</w:t>
      </w:r>
      <w:r>
        <w:rPr>
          <w:rFonts w:ascii="Times New Roman" w:hAnsi="Times New Roman" w:cs="Times New Roman" w:eastAsia="Times New Roman"/>
          <w:sz w:val="13"/>
          <w:szCs w:val="13"/>
          <w:color w:val="A8A8A8"/>
          <w:spacing w:val="-31"/>
          <w:w w:val="154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47475"/>
          <w:spacing w:val="0"/>
          <w:w w:val="306"/>
          <w:position w:val="-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47475"/>
          <w:spacing w:val="-53"/>
          <w:w w:val="306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A8A8A"/>
          <w:spacing w:val="0"/>
          <w:w w:val="190"/>
          <w:position w:val="-2"/>
        </w:rPr>
        <w:t>·"1:</w:t>
      </w:r>
      <w:r>
        <w:rPr>
          <w:rFonts w:ascii="Times New Roman" w:hAnsi="Times New Roman" w:cs="Times New Roman" w:eastAsia="Times New Roman"/>
          <w:sz w:val="13"/>
          <w:szCs w:val="13"/>
          <w:color w:val="A8A8A8"/>
          <w:spacing w:val="0"/>
          <w:w w:val="131"/>
          <w:position w:val="-2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A8A8A8"/>
          <w:spacing w:val="0"/>
          <w:w w:val="100"/>
          <w:position w:val="-2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A8A8A8"/>
          <w:spacing w:val="1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8A8A8A"/>
          <w:spacing w:val="0"/>
          <w:w w:val="83"/>
          <w:position w:val="-2"/>
        </w:rPr>
        <w:t>'1::</w:t>
      </w:r>
      <w:r>
        <w:rPr>
          <w:rFonts w:ascii="Times New Roman" w:hAnsi="Times New Roman" w:cs="Times New Roman" w:eastAsia="Times New Roman"/>
          <w:sz w:val="14"/>
          <w:szCs w:val="14"/>
          <w:color w:val="8A8A8A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8A8A8A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4"/>
          <w:szCs w:val="14"/>
          <w:color w:val="747475"/>
          <w:spacing w:val="0"/>
          <w:w w:val="83"/>
          <w:position w:val="-2"/>
        </w:rPr>
        <w:t>•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60"/>
          <w:pgMar w:top="780" w:bottom="280" w:left="1260" w:right="1300"/>
        </w:sectPr>
      </w:pPr>
      <w:rPr/>
    </w:p>
    <w:p>
      <w:pPr>
        <w:spacing w:before="0" w:after="0" w:line="273" w:lineRule="exact"/>
        <w:ind w:left="466" w:right="-81"/>
        <w:jc w:val="left"/>
        <w:rPr>
          <w:rFonts w:ascii="Arial" w:hAnsi="Arial" w:cs="Arial" w:eastAsia="Arial"/>
          <w:sz w:val="12"/>
          <w:szCs w:val="1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4.911438pt;margin-top:4.88513pt;width:19.82148pt;height:8pt;mso-position-horizontal-relative:page;mso-position-vertical-relative:paragraph;z-index:-598" type="#_x0000_t202" filled="f" stroked="f">
            <v:textbox inset="0,0,0,0">
              <w:txbxContent>
                <w:p>
                  <w:pPr>
                    <w:spacing w:before="0" w:after="0" w:line="160" w:lineRule="exact"/>
                    <w:ind w:right="-64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8A8A8A"/>
                      <w:spacing w:val="2"/>
                      <w:w w:val="157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A8A8A8"/>
                      <w:spacing w:val="-15"/>
                      <w:w w:val="130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8A8A8A"/>
                      <w:spacing w:val="0"/>
                      <w:w w:val="110"/>
                    </w:rPr>
                    <w:t>\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8A8A8A"/>
                      <w:spacing w:val="0"/>
                      <w:w w:val="111"/>
                    </w:rPr>
                    <w:t>'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8A8A8A"/>
                      <w:spacing w:val="4"/>
                      <w:w w:val="111"/>
                    </w:rPr>
                    <w:t>*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A8A8A8"/>
                      <w:spacing w:val="0"/>
                      <w:w w:val="83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8A8A8A"/>
          <w:spacing w:val="-1"/>
          <w:w w:val="84"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8A8A8A"/>
          <w:spacing w:val="0"/>
          <w:w w:val="84"/>
          <w:position w:val="-1"/>
        </w:rPr>
        <w:t>/.</w:t>
      </w:r>
      <w:r>
        <w:rPr>
          <w:rFonts w:ascii="Times New Roman" w:hAnsi="Times New Roman" w:cs="Times New Roman" w:eastAsia="Times New Roman"/>
          <w:sz w:val="24"/>
          <w:szCs w:val="24"/>
          <w:color w:val="8A8A8A"/>
          <w:spacing w:val="-12"/>
          <w:w w:val="84"/>
          <w:position w:val="-1"/>
        </w:rPr>
        <w:t>}</w:t>
      </w:r>
      <w:r>
        <w:rPr>
          <w:rFonts w:ascii="Times New Roman" w:hAnsi="Times New Roman" w:cs="Times New Roman" w:eastAsia="Times New Roman"/>
          <w:sz w:val="24"/>
          <w:szCs w:val="24"/>
          <w:color w:val="A8A8A8"/>
          <w:spacing w:val="0"/>
          <w:w w:val="69"/>
          <w:i/>
          <w:position w:val="-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A8A8A8"/>
          <w:spacing w:val="-8"/>
          <w:w w:val="69"/>
          <w:i/>
          <w:position w:val="-1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8A8A8A"/>
          <w:spacing w:val="-9"/>
          <w:w w:val="114"/>
          <w:i/>
          <w:position w:val="-1"/>
        </w:rPr>
        <w:t>'</w:t>
      </w:r>
      <w:r>
        <w:rPr>
          <w:rFonts w:ascii="Arial" w:hAnsi="Arial" w:cs="Arial" w:eastAsia="Arial"/>
          <w:sz w:val="12"/>
          <w:szCs w:val="12"/>
          <w:color w:val="8A8A8A"/>
          <w:spacing w:val="0"/>
          <w:w w:val="415"/>
          <w:position w:val="12"/>
        </w:rPr>
        <w:t>'</w:t>
      </w:r>
      <w:r>
        <w:rPr>
          <w:rFonts w:ascii="Arial" w:hAnsi="Arial" w:cs="Arial" w:eastAsia="Arial"/>
          <w:sz w:val="12"/>
          <w:szCs w:val="12"/>
          <w:color w:val="8A8A8A"/>
          <w:spacing w:val="2"/>
          <w:w w:val="100"/>
          <w:position w:val="12"/>
        </w:rPr>
        <w:t> </w:t>
      </w:r>
      <w:r>
        <w:rPr>
          <w:rFonts w:ascii="Arial" w:hAnsi="Arial" w:cs="Arial" w:eastAsia="Arial"/>
          <w:sz w:val="12"/>
          <w:szCs w:val="12"/>
          <w:color w:val="A8A8A8"/>
          <w:spacing w:val="-6"/>
          <w:w w:val="178"/>
          <w:position w:val="12"/>
        </w:rPr>
        <w:t>.</w:t>
      </w:r>
      <w:r>
        <w:rPr>
          <w:rFonts w:ascii="Arial" w:hAnsi="Arial" w:cs="Arial" w:eastAsia="Arial"/>
          <w:sz w:val="12"/>
          <w:szCs w:val="12"/>
          <w:color w:val="646466"/>
          <w:spacing w:val="0"/>
          <w:w w:val="151"/>
          <w:position w:val="12"/>
        </w:rPr>
        <w:t>\;</w:t>
      </w:r>
      <w:r>
        <w:rPr>
          <w:rFonts w:ascii="Arial" w:hAnsi="Arial" w:cs="Arial" w:eastAsia="Arial"/>
          <w:sz w:val="12"/>
          <w:szCs w:val="12"/>
          <w:color w:val="646466"/>
          <w:spacing w:val="-10"/>
          <w:w w:val="151"/>
          <w:position w:val="12"/>
        </w:rPr>
        <w:t>.</w:t>
      </w:r>
      <w:r>
        <w:rPr>
          <w:rFonts w:ascii="Arial" w:hAnsi="Arial" w:cs="Arial" w:eastAsia="Arial"/>
          <w:sz w:val="12"/>
          <w:szCs w:val="12"/>
          <w:color w:val="A8A8A8"/>
          <w:spacing w:val="0"/>
          <w:w w:val="315"/>
          <w:position w:val="12"/>
        </w:rPr>
        <w:t>·</w:t>
      </w:r>
      <w:r>
        <w:rPr>
          <w:rFonts w:ascii="Arial" w:hAnsi="Arial" w:cs="Arial" w:eastAsia="Arial"/>
          <w:sz w:val="12"/>
          <w:szCs w:val="12"/>
          <w:color w:val="8A8A8A"/>
          <w:spacing w:val="0"/>
          <w:w w:val="66"/>
          <w:position w:val="12"/>
        </w:rPr>
        <w:t>-.1..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20" w:after="0" w:line="240" w:lineRule="auto"/>
        <w:ind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br w:type="column"/>
      </w:r>
      <w:r>
        <w:rPr>
          <w:rFonts w:ascii="Arial" w:hAnsi="Arial" w:cs="Arial" w:eastAsia="Arial"/>
          <w:sz w:val="22"/>
          <w:szCs w:val="22"/>
          <w:color w:val="8A8A8A"/>
          <w:spacing w:val="-19"/>
          <w:w w:val="59"/>
          <w:i/>
        </w:rPr>
        <w:t>&lt;</w:t>
      </w:r>
      <w:r>
        <w:rPr>
          <w:rFonts w:ascii="Arial" w:hAnsi="Arial" w:cs="Arial" w:eastAsia="Arial"/>
          <w:sz w:val="22"/>
          <w:szCs w:val="22"/>
          <w:color w:val="8A8A8A"/>
          <w:spacing w:val="-15"/>
          <w:w w:val="59"/>
          <w:i/>
        </w:rPr>
        <w:t>:</w:t>
      </w:r>
      <w:r>
        <w:rPr>
          <w:rFonts w:ascii="Arial" w:hAnsi="Arial" w:cs="Arial" w:eastAsia="Arial"/>
          <w:sz w:val="22"/>
          <w:szCs w:val="22"/>
          <w:color w:val="8A8A8A"/>
          <w:spacing w:val="-10"/>
          <w:w w:val="59"/>
          <w:i/>
        </w:rPr>
        <w:t>.</w:t>
      </w:r>
      <w:r>
        <w:rPr>
          <w:rFonts w:ascii="Arial" w:hAnsi="Arial" w:cs="Arial" w:eastAsia="Arial"/>
          <w:sz w:val="22"/>
          <w:szCs w:val="22"/>
          <w:color w:val="8A8A8A"/>
          <w:spacing w:val="0"/>
          <w:w w:val="59"/>
          <w:i/>
        </w:rPr>
        <w:t>./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260" w:right="1300"/>
          <w:cols w:num="2" w:equalWidth="0">
            <w:col w:w="1461" w:space="171"/>
            <w:col w:w="7728"/>
          </w:cols>
        </w:sectPr>
      </w:pPr>
      <w:rPr/>
    </w:p>
    <w:p>
      <w:pPr>
        <w:spacing w:before="58" w:after="0" w:line="249" w:lineRule="auto"/>
        <w:ind w:left="186" w:right="90" w:firstLine="-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6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1"/>
          <w:w w:val="16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62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62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9"/>
          <w:w w:val="16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23"/>
          <w:w w:val="12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0"/>
          <w:w w:val="12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2"/>
          <w:w w:val="12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1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rf'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20"/>
        </w:rPr>
        <w:t>··c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1"/>
          <w:w w:val="12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1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9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1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6"/>
        </w:rPr>
        <w:t>oup"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9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9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18"/>
          <w:w w:val="158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3"/>
        </w:rPr>
        <w:t>dakor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1"/>
          <w:w w:val="11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9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eqj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rimit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1"/>
        </w:rPr>
        <w:t>ga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2"/>
        </w:rPr>
        <w:t>kont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27"/>
          <w:w w:val="1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ta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"/>
          <w:w w:val="11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"/>
          <w:w w:val="111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9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0"/>
          <w:w w:val="9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kryerje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pr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2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9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2"/>
        </w:rPr>
        <w:t>dur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Tcr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3"/>
          <w:w w:val="11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6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1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2"/>
          <w:w w:val="11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6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1"/>
          <w:w w:val="11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9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ge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"/>
          <w:w w:val="11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3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4"/>
          <w:w w:val="11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4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e,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6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9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9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9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3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9"/>
        </w:rPr>
        <w:t>sp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2"/>
          <w:w w:val="10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9"/>
        </w:rPr>
        <w:t>rti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8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regji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8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3"/>
        </w:rPr>
        <w:t>doganore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4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5"/>
        </w:rPr>
        <w:t>gjithe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8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5"/>
        </w:rPr>
        <w:t>op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1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5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6"/>
          <w:w w:val="11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5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23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9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95"/>
        </w:rPr>
        <w:t>i·egji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1"/>
        </w:rPr>
        <w:t>Qarku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2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</w:rPr>
        <w:t>Tira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6"/>
          <w:w w:val="11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14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5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heqjc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ikim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4"/>
        </w:rPr>
        <w:t>gj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6"/>
          <w:w w:val="11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0"/>
          <w:w w:val="10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hp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2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8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pena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itete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5"/>
        </w:rPr>
        <w:t>rdhu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2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5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29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9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9"/>
        </w:rPr>
        <w:t>"C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2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</w:rPr>
        <w:t>nti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5"/>
          <w:w w:val="7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8"/>
          <w:w w:val="112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6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1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1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47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1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.a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8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9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12"/>
          <w:w w:val="109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9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0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</w:rPr>
        <w:t>timi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DPD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kompctc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6"/>
          <w:w w:val="11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8"/>
        </w:rPr>
        <w:t>ces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rrit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8"/>
        </w:rPr>
        <w:t>c;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9" w:lineRule="auto"/>
        <w:ind w:left="201" w:right="84" w:firstLine="-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44444"/>
          <w:w w:val="9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"/>
          <w:w w:val="12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1"/>
          <w:w w:val="12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4"/>
        </w:rPr>
        <w:t>sa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2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9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"/>
          <w:w w:val="126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2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2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6"/>
          <w:w w:val="12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1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9"/>
        </w:rPr>
        <w:t>ntinenta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74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"/>
          <w:w w:val="7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</w:rPr>
        <w:t>up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8"/>
          <w:w w:val="114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72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1"/>
        </w:rPr>
        <w:t>dakor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3"/>
          <w:w w:val="14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eqj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gji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03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1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4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3"/>
        </w:rPr>
        <w:t>rk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4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4"/>
          <w:w w:val="11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3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6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0"/>
        </w:rPr>
        <w:t>prct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0"/>
        </w:rPr>
        <w:t>en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hk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ak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0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fitim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6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1"/>
        </w:rPr>
        <w:t>kamat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1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1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esa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3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57"/>
        </w:rPr>
        <w:t>&lt;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5"/>
          <w:w w:val="57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6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pr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6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ndim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1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4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3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bere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7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1"/>
          <w:w w:val="8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2"/>
          <w:w w:val="106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0"/>
        </w:rPr>
        <w:t>pr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0"/>
        </w:rPr>
        <w:t>ndim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7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23"/>
          <w:w w:val="7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74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7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0"/>
          <w:w w:val="7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eventua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1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krij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5"/>
        </w:rPr>
        <w:t>gjate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09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9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0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</w:rPr>
        <w:t>timit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2"/>
        </w:rPr>
        <w:t>dcritan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9"/>
          <w:w w:val="11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2"/>
        </w:rPr>
        <w:t>hem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6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lid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7"/>
          <w:w w:val="11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9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2"/>
        </w:rPr>
        <w:t>vepfimc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8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6"/>
        </w:rPr>
        <w:t>osv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"/>
          <w:w w:val="11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5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9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5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5"/>
          <w:w w:val="12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6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6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hkt;mi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rin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9"/>
          <w:w w:val="112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goci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27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5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62"/>
        </w:rPr>
        <w:t>&lt;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4"/>
          <w:w w:val="62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</w:rPr>
        <w:t>kerk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4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1"/>
        </w:rPr>
        <w:t>pretcndim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1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5"/>
        </w:rPr>
        <w:t>ht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4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4"/>
        </w:rPr>
        <w:t>oce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4"/>
        </w:rPr>
        <w:t>gj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0"/>
          <w:w w:val="114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4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5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"/>
          <w:w w:val="11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9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beje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1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osmarreve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1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6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krij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9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1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5"/>
          <w:w w:val="11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7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hkrimit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0"/>
        </w:rPr>
        <w:t>ntra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9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4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9"/>
        </w:rPr>
        <w:t>ego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"/>
          <w:w w:val="109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9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3"/>
          <w:w w:val="10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35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1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6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8"/>
          <w:w w:val="1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8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4"/>
        </w:rPr>
        <w:t>il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njohu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gjyk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"/>
          <w:w w:val="11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8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"/>
          <w:w w:val="112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5"/>
          <w:w w:val="112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ad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8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4"/>
        </w:rPr>
        <w:t>qofte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9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hkal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1"/>
          <w:w w:val="11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gjy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0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6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88" w:lineRule="auto"/>
        <w:ind w:left="201" w:right="70" w:firstLine="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7"/>
          <w:w w:val="11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2"/>
          <w:w w:val="11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7"/>
        </w:rPr>
        <w:t>sa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3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Drcjt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Pergjit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1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1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8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8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3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4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08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4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8A8"/>
          <w:spacing w:val="0"/>
          <w:w w:val="243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A8A8A8"/>
          <w:spacing w:val="-56"/>
          <w:w w:val="24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ega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1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3"/>
        </w:rPr>
        <w:t>ogane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3"/>
        </w:rPr>
        <w:t>Tirane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5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9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</w:rPr>
        <w:t>dakor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"/>
          <w:w w:val="11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1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6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mbicntct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2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9"/>
        </w:rPr>
        <w:t>cvoj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4"/>
          <w:w w:val="109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9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8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7"/>
        </w:rPr>
        <w:t>kr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akt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3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cti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1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7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3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cntuara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6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ip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1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1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7"/>
          <w:w w:val="111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4"/>
          <w:w w:val="11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8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6"/>
          <w:w w:val="11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"/>
          <w:w w:val="10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ogr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1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577" w:lineRule="auto"/>
        <w:ind w:left="4324" w:right="2009" w:firstLine="-411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4"/>
          <w:w w:val="10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2"/>
          <w:w w:val="16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16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bie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dakor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1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2"/>
          <w:w w:val="10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</w:rPr>
        <w:t>ndam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6"/>
          <w:w w:val="113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7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hte: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9" w:after="0" w:line="240" w:lineRule="auto"/>
        <w:ind w:left="3831" w:right="3736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3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8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18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9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6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A8A8A8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A8A8A8"/>
          <w:spacing w:val="-15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9"/>
          <w:w w:val="105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28"/>
        </w:rPr>
        <w:t>nt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8"/>
          <w:w w:val="12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1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28"/>
        </w:rPr>
        <w:t>Qi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1"/>
          <w:w w:val="12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2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2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0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2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"/>
          <w:w w:val="12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8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6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538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8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2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23"/>
          <w:w w:val="12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6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2494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4"/>
        </w:rPr>
        <w:t>Kol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4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6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4"/>
          <w:w w:val="109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23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5"/>
        </w:rPr>
        <w:t>.12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6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9"/>
          <w:w w:val="112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0"/>
          <w:w w:val="9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1"/>
        </w:rPr>
        <w:t>2,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6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5"/>
        </w:rPr>
        <w:t>ot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4"/>
          <w:w w:val="11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"/>
          <w:w w:val="11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8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0"/>
        </w:rPr>
        <w:t>l\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23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6"/>
          <w:w w:val="123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3"/>
        </w:rPr>
        <w:t>oza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7" w:after="0" w:line="240" w:lineRule="auto"/>
        <w:ind w:left="215" w:right="41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3"/>
          <w:w w:val="11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11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9"/>
          <w:w w:val="11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6"/>
        </w:rPr>
        <w:t>rkuf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5"/>
          <w:w w:val="11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1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7"/>
          <w:w w:val="116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11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5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"/>
          <w:w w:val="116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21"/>
        </w:rPr>
        <w:t>htm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2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8"/>
        </w:rPr>
        <w:t>rmu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1"/>
          <w:w w:val="118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5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12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0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8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2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7"/>
          <w:w w:val="12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1"/>
          <w:w w:val="11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9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2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86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3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4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87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5" w:lineRule="auto"/>
        <w:ind w:left="573" w:right="86" w:firstLine="-329"/>
        <w:jc w:val="left"/>
        <w:tabs>
          <w:tab w:pos="43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6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9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0"/>
          <w:w w:val="6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47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2"/>
          <w:w w:val="146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8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7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.-im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"/>
          <w:w w:val="114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3"/>
          <w:w w:val="11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</w:rPr>
        <w:t>ntratc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4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</w:rPr>
        <w:t>Qir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1"/>
          <w:w w:val="11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14"/>
        </w:rPr>
        <w:t>sc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6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538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52"/>
        </w:rPr>
        <w:t>   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9"/>
          <w:w w:val="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ep.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94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kol.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8"/>
        </w:rPr>
        <w:t>29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0"/>
          <w:w w:val="118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2"/>
        </w:rPr>
        <w:t>2.2012,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8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"/>
          <w:w w:val="11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</w:rPr>
        <w:t>htc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1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hp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6"/>
          <w:w w:val="11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hu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5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16"/>
          <w:w w:val="12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9"/>
          <w:w w:val="12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8"/>
        </w:rPr>
        <w:t>rmi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59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5"/>
          <w:w w:val="5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3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3"/>
          <w:w w:val="6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cgc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"/>
          <w:w w:val="11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3"/>
        </w:rPr>
        <w:t>oganc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8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3"/>
        </w:rPr>
        <w:t>Tiran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0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3"/>
        </w:rPr>
        <w:t>..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6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;:cv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5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2"/>
        </w:rPr>
        <w:t>cs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13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"/>
          <w:w w:val="9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4"/>
        </w:rPr>
        <w:t>tcnnin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40" w:lineRule="auto"/>
        <w:ind w:left="573" w:right="343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2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9"/>
          <w:w w:val="12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22"/>
        </w:rPr>
        <w:t>Zonae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6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7"/>
          <w:w w:val="11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9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9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8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ira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1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Vorc-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25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82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75"/>
        </w:rPr>
        <w:t>&lt;;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8"/>
          <w:w w:val="7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2"/>
          <w:w w:val="11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46"/>
        </w:rPr>
        <w:t>...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3" w:after="0" w:line="292" w:lineRule="auto"/>
        <w:ind w:left="573" w:right="67" w:firstLine="-329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82828"/>
          <w:w w:val="78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5"/>
          <w:w w:val="11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5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9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29"/>
          <w:w w:val="7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3"/>
        </w:rPr>
        <w:t>·k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3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1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29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2"/>
          <w:w w:val="12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2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"/>
          <w:w w:val="12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1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2"/>
          <w:w w:val="6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99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5"/>
        </w:rPr>
        <w:t>blim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jo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6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6"/>
          <w:w w:val="10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3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02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26"/>
        </w:rPr>
        <w:t>jt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"/>
          <w:w w:val="127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2"/>
          <w:w w:val="6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"/>
          <w:w w:val="199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3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"/>
          <w:w w:val="13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2"/>
          <w:w w:val="12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28"/>
        </w:rPr>
        <w:t>tc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6"/>
          <w:w w:val="129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ogfja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9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'·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0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0"/>
        </w:rPr>
        <w:t>arifa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8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7"/>
          <w:w w:val="11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3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9"/>
        </w:rPr>
        <w:t>himi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7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59"/>
        </w:rPr>
        <w:t>''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5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3"/>
        </w:rPr>
        <w:t>fuq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4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6"/>
        </w:rPr>
        <w:t>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40" w:lineRule="auto"/>
        <w:ind w:left="244" w:right="2825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7"/>
          <w:w w:val="6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.3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2"/>
          <w:w w:val="6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"/>
          <w:w w:val="199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9"/>
        </w:rPr>
        <w:t>kuf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"/>
          <w:w w:val="11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"/>
          <w:w w:val="108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4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8"/>
          <w:w w:val="17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"/>
          <w:w w:val="113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5"/>
        </w:rPr>
        <w:t>gj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8"/>
          <w:w w:val="11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3"/>
        </w:rPr>
        <w:t>la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7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45"/>
          <w:w w:val="17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12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"/>
          <w:w w:val="11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7"/>
        </w:rPr>
        <w:t>nnu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1"/>
          <w:w w:val="116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2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3"/>
          <w:w w:val="9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6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1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9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6"/>
          <w:w w:val="99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4"/>
          <w:w w:val="107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2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4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5" w:after="0" w:line="292" w:lineRule="auto"/>
        <w:ind w:left="573" w:right="6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8"/>
          <w:w w:val="17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2"/>
          <w:w w:val="107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5"/>
        </w:rPr>
        <w:t>gj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9"/>
          <w:w w:val="11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8"/>
        </w:rPr>
        <w:t>la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24"/>
        </w:rPr>
        <w:t>lmp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7"/>
          <w:w w:val="12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5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3"/>
          <w:w w:val="105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0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9"/>
          <w:w w:val="14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tuta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2"/>
        </w:rPr>
        <w:t>pu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7"/>
          <w:w w:val="102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2"/>
          <w:w w:val="11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9"/>
        </w:rPr>
        <w:t>hqi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1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3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9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e,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14"/>
        </w:rPr>
        <w:t>akt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"/>
          <w:w w:val="11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10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98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0"/>
          <w:w w:val="11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1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13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8"/>
        </w:rPr>
        <w:t>eta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fuq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1"/>
          <w:w w:val="105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3"/>
        </w:rPr>
        <w:t>ru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csc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9"/>
          <w:w w:val="9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5"/>
        </w:rPr>
        <w:t>publi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6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9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2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91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1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96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9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7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12"/>
          <w:w w:val="6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6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21"/>
          <w:w w:val="6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publi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17"/>
        </w:rPr>
        <w:t>sc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9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7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8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108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10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0"/>
          <w:w w:val="10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8"/>
          <w:w w:val="108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8"/>
        </w:rPr>
        <w:t>ar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7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Kod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12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44444"/>
          <w:spacing w:val="-1"/>
          <w:w w:val="11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4"/>
          <w:w w:val="112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2"/>
        </w:rPr>
        <w:t>itat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12"/>
        </w:rPr>
        <w:t>zbatucsc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4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8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97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91"/>
        </w:rPr>
        <w:t>ncl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464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0"/>
          <w:w w:val="100"/>
        </w:rPr>
        <w:t>ys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A8A8A"/>
          <w:spacing w:val="13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11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13"/>
          <w:w w:val="11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47475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640" w:bottom="280" w:left="1260" w:right="1300"/>
        </w:sectPr>
      </w:pPr>
      <w:rPr/>
    </w:p>
    <w:p>
      <w:pPr>
        <w:spacing w:before="68" w:after="0" w:line="269" w:lineRule="auto"/>
        <w:ind w:left="499" w:right="120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2"/>
          <w:szCs w:val="22"/>
          <w:color w:val="484848"/>
          <w:spacing w:val="0"/>
          <w:w w:val="100"/>
        </w:rPr>
        <w:t>vK.</w:t>
      </w:r>
      <w:r>
        <w:rPr>
          <w:rFonts w:ascii="Arial" w:hAnsi="Arial" w:cs="Arial" w:eastAsia="Arial"/>
          <w:sz w:val="22"/>
          <w:szCs w:val="22"/>
          <w:color w:val="484848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color w:val="484848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48484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708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3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9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"/>
          <w:w w:val="119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19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.2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8"/>
          <w:w w:val="119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16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0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"P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3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krijimi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6"/>
          <w:w w:val="11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3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"/>
          <w:w w:val="11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htrir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19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3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3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5"/>
          <w:w w:val="12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1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"/>
          <w:w w:val="1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1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iftkimi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5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1"/>
          <w:w w:val="116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1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5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4"/>
          <w:w w:val="11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3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4"/>
          <w:w w:val="11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"/>
          <w:w w:val="11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19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0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"/>
          <w:w w:val="12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1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8"/>
          <w:w w:val="11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24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1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ane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6"/>
        </w:rPr>
        <w:t>Vore-Muyaj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8"/>
          <w:w w:val="11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72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0" w:lineRule="auto"/>
        <w:ind w:left="15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24"/>
        </w:rPr>
        <w:t>I.4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13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24"/>
          <w:b/>
          <w:bCs/>
        </w:rPr>
        <w:t>Termi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24"/>
          <w:w w:val="124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24"/>
          <w:b/>
          <w:bCs/>
        </w:rPr>
        <w:t>"Operator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24"/>
          <w:b/>
          <w:bCs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23"/>
          <w:w w:val="124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4"/>
          <w:b/>
          <w:bCs/>
        </w:rPr>
        <w:t>riformulohe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4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29"/>
          <w:w w:val="124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3"/>
          <w:b/>
          <w:bCs/>
        </w:rPr>
        <w:t>poshte: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7" w:after="0" w:line="279" w:lineRule="auto"/>
        <w:ind w:left="499" w:right="93" w:firstLine="65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18"/>
          <w:b/>
          <w:bCs/>
        </w:rPr>
        <w:t>"Operator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23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4"/>
          <w:w w:val="118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8"/>
          <w:b/>
          <w:bCs/>
        </w:rPr>
        <w:t>konomi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1"/>
          <w:w w:val="118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0"/>
          <w:w w:val="118"/>
          <w:b/>
          <w:bCs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0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23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"/>
          <w:w w:val="11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1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8"/>
        </w:rPr>
        <w:t>personi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9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9"/>
          <w:w w:val="7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gjate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6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ak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9"/>
          <w:w w:val="11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3"/>
        </w:rPr>
        <w:t>vite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3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7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5"/>
        </w:rPr>
        <w:t>tregt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13"/>
          <w:w w:val="11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5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5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20"/>
          <w:w w:val="115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"/>
          <w:w w:val="11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5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15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1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3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3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vep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5"/>
          <w:w w:val="11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0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1"/>
        </w:rPr>
        <w:t>mbuluara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25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eg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"/>
          <w:w w:val="117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3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0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1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9"/>
        </w:rPr>
        <w:t>r.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6" w:lineRule="exact"/>
        <w:ind w:left="15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6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Term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0"/>
          <w:w w:val="7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77777"/>
          <w:spacing w:val="-13"/>
          <w:w w:val="119"/>
          <w:b/>
          <w:bCs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9"/>
          <w:b/>
          <w:bCs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24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19"/>
          <w:b/>
          <w:bCs/>
        </w:rPr>
        <w:t>shperbli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21"/>
          <w:w w:val="119"/>
          <w:b/>
          <w:bCs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777777"/>
          <w:spacing w:val="0"/>
          <w:w w:val="119"/>
          <w:b/>
          <w:bCs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777777"/>
          <w:spacing w:val="38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5"/>
          <w:w w:val="11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3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9"/>
        </w:rPr>
        <w:t>kontrate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8"/>
        </w:rPr>
        <w:t>zev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4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3"/>
          <w:w w:val="11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1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5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"/>
          <w:w w:val="11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6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-13"/>
          <w:w w:val="118"/>
          <w:b/>
          <w:bCs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8"/>
          <w:b/>
          <w:bCs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8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27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18"/>
          <w:b/>
          <w:bCs/>
        </w:rPr>
        <w:t>qir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18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28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3"/>
          <w:b/>
          <w:bCs/>
        </w:rPr>
        <w:t>direkt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10"/>
          <w:w w:val="123"/>
          <w:b/>
          <w:bCs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0"/>
          <w:w w:val="122"/>
          <w:b/>
          <w:bCs/>
        </w:rPr>
        <w:t>".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2" w:after="0" w:line="271" w:lineRule="auto"/>
        <w:ind w:left="499" w:right="115" w:firstLine="-346"/>
        <w:jc w:val="left"/>
        <w:tabs>
          <w:tab w:pos="17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.6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28"/>
          <w:b/>
          <w:bCs/>
        </w:rPr>
        <w:t>"Q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20"/>
          <w:w w:val="128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0"/>
          <w:w w:val="128"/>
          <w:b/>
          <w:bCs/>
        </w:rPr>
        <w:t>;;-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-23"/>
          <w:w w:val="128"/>
          <w:b/>
          <w:bCs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8"/>
          <w:b/>
          <w:bCs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27"/>
          <w:w w:val="128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157"/>
          <w:w w:val="128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8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41"/>
          <w:w w:val="128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5"/>
          <w:w w:val="128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0"/>
          <w:w w:val="128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0"/>
          <w:w w:val="128"/>
          <w:b/>
          <w:bCs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25"/>
          <w:w w:val="128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thot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8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3"/>
          <w:w w:val="107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7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5"/>
          <w:w w:val="13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tota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9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7"/>
        </w:rPr>
        <w:t>qi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1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ase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6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7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7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3"/>
          <w:w w:val="11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5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eksit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6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0"/>
        </w:rPr>
        <w:t>mb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2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6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5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AAAAAA"/>
          <w:spacing w:val="-17"/>
          <w:w w:val="27"/>
        </w:rPr>
        <w:t>_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56"/>
        </w:rPr>
        <w:t>()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5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56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11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kryerj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6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7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3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ak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8"/>
          <w:w w:val="11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"/>
          <w:w w:val="116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5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tit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3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5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7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5"/>
        </w:rPr>
        <w:t>qiraman·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4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26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5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evident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3"/>
          <w:w w:val="11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15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6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"/>
          <w:w w:val="11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3"/>
          <w:w w:val="115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meve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7" w:after="0" w:line="199" w:lineRule="exact"/>
        <w:ind w:left="499" w:right="-20"/>
        <w:jc w:val="left"/>
        <w:tabs>
          <w:tab w:pos="860" w:val="left"/>
          <w:tab w:pos="1920" w:val="left"/>
          <w:tab w:pos="42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72"/>
          <w:position w:val="-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72"/>
          <w:position w:val="-4"/>
        </w:rPr>
        <w:t>*'fik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2"/>
          <w:w w:val="172"/>
          <w:position w:val="-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AAAAAA"/>
          <w:spacing w:val="0"/>
          <w:w w:val="56"/>
          <w:position w:val="-4"/>
        </w:rPr>
        <w:t>•</w:t>
      </w:r>
      <w:r>
        <w:rPr>
          <w:rFonts w:ascii="Times New Roman" w:hAnsi="Times New Roman" w:cs="Times New Roman" w:eastAsia="Times New Roman"/>
          <w:sz w:val="21"/>
          <w:szCs w:val="21"/>
          <w:color w:val="AAAAAA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AAAAAA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8"/>
          <w:position w:val="-4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9"/>
          <w:w w:val="119"/>
          <w:position w:val="-4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2"/>
          <w:w w:val="135"/>
          <w:position w:val="-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76"/>
          <w:position w:val="-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19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  <w:position w:val="-4"/>
        </w:rPr>
        <w:t>8.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8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0"/>
          <w:w w:val="159"/>
          <w:position w:val="-4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21"/>
          <w:w w:val="159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0"/>
          <w:w w:val="159"/>
          <w:position w:val="-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65" w:lineRule="exact"/>
        <w:ind w:left="43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11"/>
          <w:szCs w:val="11"/>
          <w:color w:val="777777"/>
          <w:spacing w:val="-62"/>
          <w:w w:val="125"/>
          <w:position w:val="-12"/>
        </w:rPr>
        <w:t>9</w:t>
      </w:r>
      <w:r>
        <w:rPr>
          <w:rFonts w:ascii="Times New Roman" w:hAnsi="Times New Roman" w:cs="Times New Roman" w:eastAsia="Times New Roman"/>
          <w:sz w:val="18"/>
          <w:szCs w:val="18"/>
          <w:color w:val="939393"/>
          <w:spacing w:val="0"/>
          <w:w w:val="85"/>
          <w:position w:val="-7"/>
        </w:rPr>
        <w:t>.....</w:t>
      </w:r>
      <w:r>
        <w:rPr>
          <w:rFonts w:ascii="Times New Roman" w:hAnsi="Times New Roman" w:cs="Times New Roman" w:eastAsia="Times New Roman"/>
          <w:sz w:val="18"/>
          <w:szCs w:val="18"/>
          <w:color w:val="939393"/>
          <w:spacing w:val="-32"/>
          <w:w w:val="85"/>
          <w:position w:val="-7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777777"/>
          <w:spacing w:val="-67"/>
          <w:w w:val="259"/>
          <w:position w:val="-7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939393"/>
          <w:spacing w:val="0"/>
          <w:w w:val="85"/>
          <w:position w:val="-7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939393"/>
          <w:spacing w:val="-22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939393"/>
          <w:spacing w:val="-1"/>
          <w:w w:val="222"/>
          <w:position w:val="-7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777777"/>
          <w:spacing w:val="-18"/>
          <w:w w:val="121"/>
          <w:position w:val="-7"/>
        </w:rPr>
        <w:t>'</w:t>
      </w:r>
      <w:r>
        <w:rPr>
          <w:rFonts w:ascii="Times New Roman" w:hAnsi="Times New Roman" w:cs="Times New Roman" w:eastAsia="Times New Roman"/>
          <w:sz w:val="18"/>
          <w:szCs w:val="18"/>
          <w:color w:val="939393"/>
          <w:spacing w:val="0"/>
          <w:w w:val="97"/>
          <w:position w:val="-7"/>
        </w:rPr>
        <w:t>'</w:t>
      </w:r>
      <w:r>
        <w:rPr>
          <w:rFonts w:ascii="Times New Roman" w:hAnsi="Times New Roman" w:cs="Times New Roman" w:eastAsia="Times New Roman"/>
          <w:sz w:val="18"/>
          <w:szCs w:val="18"/>
          <w:color w:val="939393"/>
          <w:spacing w:val="-1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939393"/>
          <w:spacing w:val="0"/>
          <w:w w:val="100"/>
          <w:position w:val="-7"/>
        </w:rPr>
        <w:t>£.--:</w:t>
      </w:r>
      <w:r>
        <w:rPr>
          <w:rFonts w:ascii="Times New Roman" w:hAnsi="Times New Roman" w:cs="Times New Roman" w:eastAsia="Times New Roman"/>
          <w:sz w:val="18"/>
          <w:szCs w:val="18"/>
          <w:color w:val="939393"/>
          <w:spacing w:val="0"/>
          <w:w w:val="100"/>
          <w:position w:val="-7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939393"/>
          <w:spacing w:val="0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939393"/>
          <w:spacing w:val="26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77777"/>
          <w:spacing w:val="0"/>
          <w:w w:val="81"/>
          <w:position w:val="-7"/>
        </w:rPr>
        <w:t>a::</w:t>
      </w:r>
      <w:r>
        <w:rPr>
          <w:rFonts w:ascii="Times New Roman" w:hAnsi="Times New Roman" w:cs="Times New Roman" w:eastAsia="Times New Roman"/>
          <w:sz w:val="20"/>
          <w:szCs w:val="20"/>
          <w:color w:val="777777"/>
          <w:spacing w:val="-9"/>
          <w:w w:val="81"/>
          <w:position w:val="-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77777"/>
          <w:spacing w:val="0"/>
          <w:w w:val="150"/>
          <w:position w:val="-7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777777"/>
          <w:spacing w:val="2"/>
          <w:w w:val="150"/>
          <w:position w:val="-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77777"/>
          <w:spacing w:val="0"/>
          <w:w w:val="150"/>
          <w:i/>
          <w:position w:val="-7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146" w:lineRule="exact"/>
        <w:ind w:left="434" w:right="-20"/>
        <w:jc w:val="left"/>
        <w:tabs>
          <w:tab w:pos="44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11"/>
          <w:szCs w:val="11"/>
          <w:color w:val="AAAAAA"/>
          <w:spacing w:val="0"/>
          <w:w w:val="156"/>
          <w:position w:val="-5"/>
        </w:rPr>
        <w:t>'</w:t>
      </w:r>
      <w:r>
        <w:rPr>
          <w:rFonts w:ascii="Arial" w:hAnsi="Arial" w:cs="Arial" w:eastAsia="Arial"/>
          <w:sz w:val="11"/>
          <w:szCs w:val="11"/>
          <w:color w:val="AAAAAA"/>
          <w:spacing w:val="0"/>
          <w:w w:val="156"/>
          <w:position w:val="-5"/>
        </w:rPr>
        <w:t> </w:t>
      </w:r>
      <w:r>
        <w:rPr>
          <w:rFonts w:ascii="Arial" w:hAnsi="Arial" w:cs="Arial" w:eastAsia="Arial"/>
          <w:sz w:val="11"/>
          <w:szCs w:val="11"/>
          <w:color w:val="AAAAAA"/>
          <w:spacing w:val="42"/>
          <w:w w:val="156"/>
          <w:position w:val="-5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77777"/>
          <w:spacing w:val="0"/>
          <w:w w:val="156"/>
          <w:position w:val="-5"/>
        </w:rPr>
        <w:t>'Vdo,7.k</w:t>
      </w:r>
      <w:r>
        <w:rPr>
          <w:rFonts w:ascii="Times New Roman" w:hAnsi="Times New Roman" w:cs="Times New Roman" w:eastAsia="Times New Roman"/>
          <w:sz w:val="14"/>
          <w:szCs w:val="14"/>
          <w:color w:val="777777"/>
          <w:spacing w:val="-17"/>
          <w:w w:val="156"/>
          <w:position w:val="-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0"/>
          <w:w w:val="100"/>
          <w:position w:val="-5"/>
        </w:rPr>
        <w:t>w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3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39393"/>
          <w:spacing w:val="0"/>
          <w:w w:val="100"/>
          <w:position w:val="-5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939393"/>
          <w:spacing w:val="-42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39393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939393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2"/>
          <w:b/>
          <w:bCs/>
          <w:position w:val="-5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13"/>
          <w:w w:val="112"/>
          <w:b/>
          <w:bCs/>
          <w:position w:val="-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2"/>
          <w:b/>
          <w:bCs/>
          <w:position w:val="-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2"/>
          <w:w w:val="112"/>
          <w:b/>
          <w:bCs/>
          <w:position w:val="-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2"/>
          <w:b/>
          <w:bCs/>
          <w:position w:val="-5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49" w:lineRule="exact"/>
        <w:ind w:left="384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AAAAAA"/>
          <w:spacing w:val="0"/>
          <w:w w:val="62"/>
          <w:i/>
          <w:position w:val="-3"/>
        </w:rPr>
        <w:t>J::.J</w:t>
      </w:r>
      <w:r>
        <w:rPr>
          <w:rFonts w:ascii="Times New Roman" w:hAnsi="Times New Roman" w:cs="Times New Roman" w:eastAsia="Times New Roman"/>
          <w:sz w:val="19"/>
          <w:szCs w:val="19"/>
          <w:color w:val="AAAAAA"/>
          <w:spacing w:val="3"/>
          <w:w w:val="62"/>
          <w:i/>
          <w:position w:val="-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0"/>
          <w:w w:val="65"/>
          <w:i/>
          <w:position w:val="-3"/>
        </w:rPr>
        <w:t>j_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-4"/>
          <w:w w:val="66"/>
          <w:i/>
          <w:position w:val="-3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939393"/>
          <w:spacing w:val="-42"/>
          <w:w w:val="89"/>
          <w:i/>
          <w:position w:val="-3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0"/>
          <w:w w:val="65"/>
          <w:i/>
          <w:position w:val="-3"/>
        </w:rPr>
        <w:t>'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-31"/>
          <w:w w:val="65"/>
          <w:i/>
          <w:position w:val="-3"/>
        </w:rPr>
        <w:t>\</w:t>
      </w:r>
      <w:r>
        <w:rPr>
          <w:rFonts w:ascii="Times New Roman" w:hAnsi="Times New Roman" w:cs="Times New Roman" w:eastAsia="Times New Roman"/>
          <w:sz w:val="19"/>
          <w:szCs w:val="19"/>
          <w:color w:val="939393"/>
          <w:spacing w:val="-3"/>
          <w:w w:val="88"/>
          <w:i/>
          <w:position w:val="-3"/>
        </w:rPr>
        <w:t>"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0"/>
          <w:w w:val="56"/>
          <w:position w:val="-3"/>
        </w:rPr>
        <w:t>...,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-2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39393"/>
          <w:spacing w:val="-18"/>
          <w:w w:val="127"/>
          <w:position w:val="-3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C3C3C3"/>
          <w:spacing w:val="0"/>
          <w:w w:val="74"/>
          <w:position w:val="-3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C3C3C3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C3C3C3"/>
          <w:spacing w:val="14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939393"/>
          <w:spacing w:val="-15"/>
          <w:w w:val="156"/>
          <w:position w:val="-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777777"/>
          <w:spacing w:val="0"/>
          <w:w w:val="172"/>
          <w:position w:val="-3"/>
        </w:rPr>
        <w:t>.;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173" w:lineRule="exact"/>
        <w:ind w:left="312" w:right="-20"/>
        <w:jc w:val="left"/>
        <w:tabs>
          <w:tab w:pos="740" w:val="left"/>
          <w:tab w:pos="14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1"/>
          <w:szCs w:val="11"/>
          <w:color w:val="939393"/>
          <w:spacing w:val="0"/>
          <w:w w:val="321"/>
          <w:position w:val="-1"/>
        </w:rPr>
        <w:t>;.</w:t>
      </w:r>
      <w:r>
        <w:rPr>
          <w:rFonts w:ascii="Arial" w:hAnsi="Arial" w:cs="Arial" w:eastAsia="Arial"/>
          <w:sz w:val="11"/>
          <w:szCs w:val="11"/>
          <w:color w:val="939393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1"/>
          <w:szCs w:val="11"/>
          <w:color w:val="939393"/>
          <w:spacing w:val="0"/>
          <w:w w:val="291"/>
          <w:position w:val="-1"/>
        </w:rPr>
        <w:t>..</w:t>
      </w:r>
      <w:r>
        <w:rPr>
          <w:rFonts w:ascii="Arial" w:hAnsi="Arial" w:cs="Arial" w:eastAsia="Arial"/>
          <w:sz w:val="11"/>
          <w:szCs w:val="11"/>
          <w:color w:val="606060"/>
          <w:spacing w:val="0"/>
          <w:w w:val="114"/>
          <w:position w:val="-1"/>
        </w:rPr>
        <w:t>'!</w:t>
      </w:r>
      <w:r>
        <w:rPr>
          <w:rFonts w:ascii="Arial" w:hAnsi="Arial" w:cs="Arial" w:eastAsia="Arial"/>
          <w:sz w:val="11"/>
          <w:szCs w:val="11"/>
          <w:color w:val="606060"/>
          <w:spacing w:val="4"/>
          <w:w w:val="100"/>
          <w:position w:val="-1"/>
        </w:rPr>
        <w:t> </w:t>
      </w:r>
      <w:r>
        <w:rPr>
          <w:rFonts w:ascii="Arial" w:hAnsi="Arial" w:cs="Arial" w:eastAsia="Arial"/>
          <w:sz w:val="11"/>
          <w:szCs w:val="11"/>
          <w:color w:val="606060"/>
          <w:spacing w:val="0"/>
          <w:w w:val="100"/>
          <w:position w:val="-1"/>
        </w:rPr>
        <w:t>""</w:t>
      </w:r>
      <w:r>
        <w:rPr>
          <w:rFonts w:ascii="Arial" w:hAnsi="Arial" w:cs="Arial" w:eastAsia="Arial"/>
          <w:sz w:val="11"/>
          <w:szCs w:val="11"/>
          <w:color w:val="60606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1"/>
          <w:szCs w:val="11"/>
          <w:color w:val="606060"/>
          <w:spacing w:val="13"/>
          <w:w w:val="100"/>
          <w:position w:val="-1"/>
        </w:rPr>
        <w:t> </w:t>
      </w:r>
      <w:r>
        <w:rPr>
          <w:rFonts w:ascii="Arial" w:hAnsi="Arial" w:cs="Arial" w:eastAsia="Arial"/>
          <w:sz w:val="11"/>
          <w:szCs w:val="11"/>
          <w:color w:val="777777"/>
          <w:spacing w:val="0"/>
          <w:w w:val="144"/>
          <w:position w:val="-1"/>
        </w:rPr>
        <w:t>-</w:t>
      </w:r>
      <w:r>
        <w:rPr>
          <w:rFonts w:ascii="Arial" w:hAnsi="Arial" w:cs="Arial" w:eastAsia="Arial"/>
          <w:sz w:val="11"/>
          <w:szCs w:val="11"/>
          <w:color w:val="777777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1"/>
          <w:szCs w:val="11"/>
          <w:color w:val="777777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color w:val="939393"/>
          <w:spacing w:val="-11"/>
          <w:w w:val="88"/>
          <w:b/>
          <w:bCs/>
          <w:i/>
          <w:position w:val="-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32"/>
          <w:b/>
          <w:bCs/>
          <w:i/>
          <w:position w:val="-1"/>
        </w:rPr>
        <w:t>--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2"/>
          <w:w w:val="32"/>
          <w:b/>
          <w:bCs/>
          <w:i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AAAAAA"/>
          <w:spacing w:val="-1"/>
          <w:w w:val="104"/>
          <w:b/>
          <w:bCs/>
          <w:i/>
          <w:position w:val="-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84"/>
          <w:b/>
          <w:bCs/>
          <w:i/>
          <w:position w:val="-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26" w:lineRule="exact"/>
        <w:ind w:left="240" w:right="7744"/>
        <w:jc w:val="both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939393"/>
          <w:w w:val="59"/>
          <w:position w:val="-2"/>
        </w:rPr>
        <w:t>..</w:t>
      </w:r>
      <w:r>
        <w:rPr>
          <w:rFonts w:ascii="Times New Roman" w:hAnsi="Times New Roman" w:cs="Times New Roman" w:eastAsia="Times New Roman"/>
          <w:sz w:val="12"/>
          <w:szCs w:val="12"/>
          <w:color w:val="939393"/>
          <w:spacing w:val="5"/>
          <w:w w:val="59"/>
          <w:position w:val="-2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AAAAAA"/>
          <w:spacing w:val="0"/>
          <w:w w:val="199"/>
          <w:position w:val="-2"/>
        </w:rPr>
        <w:t>,;</w:t>
      </w:r>
      <w:r>
        <w:rPr>
          <w:rFonts w:ascii="Times New Roman" w:hAnsi="Times New Roman" w:cs="Times New Roman" w:eastAsia="Times New Roman"/>
          <w:sz w:val="15"/>
          <w:szCs w:val="15"/>
          <w:color w:val="AAAAAA"/>
          <w:spacing w:val="-15"/>
          <w:w w:val="200"/>
          <w:position w:val="-2"/>
        </w:rPr>
        <w:t>,</w:t>
      </w:r>
      <w:r>
        <w:rPr>
          <w:rFonts w:ascii="Times New Roman" w:hAnsi="Times New Roman" w:cs="Times New Roman" w:eastAsia="Times New Roman"/>
          <w:sz w:val="15"/>
          <w:szCs w:val="15"/>
          <w:color w:val="777777"/>
          <w:spacing w:val="0"/>
          <w:w w:val="188"/>
          <w:position w:val="-2"/>
        </w:rPr>
        <w:t>/</w:t>
      </w:r>
      <w:r>
        <w:rPr>
          <w:rFonts w:ascii="Times New Roman" w:hAnsi="Times New Roman" w:cs="Times New Roman" w:eastAsia="Times New Roman"/>
          <w:sz w:val="15"/>
          <w:szCs w:val="15"/>
          <w:color w:val="777777"/>
          <w:spacing w:val="0"/>
          <w:w w:val="100"/>
          <w:position w:val="-2"/>
        </w:rPr>
        <w:t>               </w:t>
      </w:r>
      <w:r>
        <w:rPr>
          <w:rFonts w:ascii="Times New Roman" w:hAnsi="Times New Roman" w:cs="Times New Roman" w:eastAsia="Times New Roman"/>
          <w:sz w:val="15"/>
          <w:szCs w:val="15"/>
          <w:color w:val="777777"/>
          <w:spacing w:val="17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939393"/>
          <w:spacing w:val="-10"/>
          <w:w w:val="318"/>
          <w:position w:val="-2"/>
        </w:rPr>
        <w:t>'</w:t>
      </w:r>
      <w:r>
        <w:rPr>
          <w:rFonts w:ascii="Arial" w:hAnsi="Arial" w:cs="Arial" w:eastAsia="Arial"/>
          <w:sz w:val="18"/>
          <w:szCs w:val="18"/>
          <w:color w:val="777777"/>
          <w:spacing w:val="0"/>
          <w:w w:val="159"/>
          <w:position w:val="-2"/>
        </w:rPr>
        <w:t>.</w:t>
      </w:r>
      <w:r>
        <w:rPr>
          <w:rFonts w:ascii="Arial" w:hAnsi="Arial" w:cs="Arial" w:eastAsia="Arial"/>
          <w:sz w:val="18"/>
          <w:szCs w:val="18"/>
          <w:color w:val="777777"/>
          <w:spacing w:val="-8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AAAAAA"/>
          <w:spacing w:val="0"/>
          <w:w w:val="177"/>
          <w:position w:val="-2"/>
        </w:rPr>
        <w:t>'/</w:t>
      </w:r>
      <w:r>
        <w:rPr>
          <w:rFonts w:ascii="Arial" w:hAnsi="Arial" w:cs="Arial" w:eastAsia="Arial"/>
          <w:sz w:val="18"/>
          <w:szCs w:val="18"/>
          <w:color w:val="AAAAAA"/>
          <w:spacing w:val="0"/>
          <w:w w:val="178"/>
          <w:position w:val="-2"/>
        </w:rPr>
        <w:t>_</w:t>
      </w:r>
      <w:r>
        <w:rPr>
          <w:rFonts w:ascii="Arial" w:hAnsi="Arial" w:cs="Arial" w:eastAsia="Arial"/>
          <w:sz w:val="18"/>
          <w:szCs w:val="18"/>
          <w:color w:val="AAAAAA"/>
          <w:spacing w:val="-35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606060"/>
          <w:spacing w:val="0"/>
          <w:w w:val="159"/>
          <w:position w:val="-2"/>
        </w:rPr>
        <w:t>: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83" w:lineRule="exact"/>
        <w:ind w:left="103" w:right="10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  <w:position w:val="1"/>
        </w:rPr>
        <w:t>neni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4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79"/>
          <w:position w:val="1"/>
        </w:rPr>
        <w:t>_2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34"/>
          <w:w w:val="79"/>
          <w:position w:val="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AAAAAA"/>
          <w:spacing w:val="0"/>
          <w:w w:val="108"/>
          <w:position w:val="1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AAAAAA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AAAAA"/>
          <w:spacing w:val="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  <w:position w:val="1"/>
        </w:rPr>
        <w:t>pika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  <w:position w:val="1"/>
        </w:rPr>
        <w:t>            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  <w:position w:val="1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4"/>
          <w:w w:val="100"/>
          <w:position w:val="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position w:val="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  <w:position w:val="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  <w:position w:val="1"/>
        </w:rPr>
        <w:t>togfja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75"/>
          <w:position w:val="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position w:val="1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position w:val="1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6"/>
          <w:w w:val="173"/>
          <w:position w:val="1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1"/>
          <w:position w:val="1"/>
        </w:rPr>
        <w:t>·pa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"/>
          <w:w w:val="115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5"/>
          <w:position w:val="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15"/>
          <w:position w:val="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15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5"/>
          <w:position w:val="1"/>
        </w:rPr>
        <w:t>rblim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5"/>
          <w:position w:val="1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"/>
          <w:w w:val="115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  <w:position w:val="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14"/>
          <w:position w:val="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0"/>
          <w:w w:val="114"/>
          <w:position w:val="1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  <w:position w:val="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14"/>
          <w:position w:val="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"/>
          <w:w w:val="114"/>
          <w:position w:val="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  <w:position w:val="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114"/>
          <w:position w:val="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0"/>
          <w:w w:val="114"/>
          <w:position w:val="1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  <w:position w:val="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  <w:position w:val="1"/>
        </w:rPr>
        <w:t>e"',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6"/>
          <w:w w:val="114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  <w:position w:val="1"/>
        </w:rPr>
        <w:t>zev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4"/>
          <w:w w:val="118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7"/>
          <w:position w:val="1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  <w:position w:val="1"/>
        </w:rPr>
        <w:t>esohet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6"/>
          <w:w w:val="116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07"/>
          <w:position w:val="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35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32" w:after="0" w:line="240" w:lineRule="auto"/>
        <w:ind w:left="139" w:right="663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7"/>
        </w:rPr>
        <w:t>togfjaTesni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2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2"/>
        </w:rPr>
        <w:t>·'pj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3"/>
          <w:w w:val="12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2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qira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6"/>
        </w:rPr>
        <w:t>direkte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6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1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7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pjes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1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"/>
          <w:w w:val="11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5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7"/>
          <w:w w:val="12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0"/>
        </w:rPr>
        <w:t>hper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8"/>
          <w:w w:val="12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20"/>
        </w:rPr>
        <w:t>lim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6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1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4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8"/>
        </w:rPr>
        <w:t>drejtperdrejt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4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7"/>
          <w:w w:val="140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66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372" w:right="4389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5"/>
          <w:b/>
          <w:bCs/>
        </w:rPr>
        <w:t>NENI3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9" w:lineRule="auto"/>
        <w:ind w:left="146" w:right="106" w:firstLine="-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4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2"/>
        </w:rPr>
        <w:t>ni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"/>
          <w:w w:val="6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2"/>
          <w:w w:val="14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10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ogfj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"/>
          <w:w w:val="11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7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8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4"/>
        </w:rPr>
        <w:t>"me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2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16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4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rblim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4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drejt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18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4"/>
          <w:w w:val="118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rej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8"/>
          <w:w w:val="11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e"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1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6"/>
        </w:rPr>
        <w:t>zev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5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7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1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3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1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8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1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ogfj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7"/>
          <w:w w:val="11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1"/>
          <w:w w:val="9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3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"/>
          <w:w w:val="208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8"/>
        </w:rPr>
        <w:t>·pj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4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5"/>
          <w:w w:val="12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"/>
          <w:w w:val="11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1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8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ira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di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1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5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6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4"/>
          <w:w w:val="11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8"/>
        </w:rPr>
        <w:t>pjeserisht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8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5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"/>
          <w:w w:val="12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2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8"/>
          <w:w w:val="12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0"/>
        </w:rPr>
        <w:t>lim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9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2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4"/>
        </w:rPr>
        <w:t>drejtperdrejte.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2"/>
          <w:w w:val="115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208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372" w:right="4371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6"/>
          <w:b/>
          <w:bCs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15"/>
          <w:w w:val="126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26"/>
          <w:b/>
          <w:bCs/>
        </w:rPr>
        <w:t>I4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2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6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"/>
          <w:w w:val="208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90"/>
        </w:rPr>
        <w:t>·&lt;;::mim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5"/>
          <w:w w:val="7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7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8"/>
        </w:rPr>
        <w:t>Kontrate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5"/>
          <w:w w:val="11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8"/>
        </w:rPr>
        <w:t>",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8"/>
        </w:rPr>
        <w:t>rifonn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9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7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"/>
          <w:w w:val="12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9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"/>
          <w:w w:val="12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8"/>
          <w:w w:val="12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"/>
          <w:w w:val="12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8"/>
          <w:w w:val="12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9" w:lineRule="auto"/>
        <w:ind w:left="153" w:right="89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0"/>
        </w:rPr>
        <w:t>"5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5"/>
          <w:w w:val="12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9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4"/>
        </w:rPr>
        <w:t>Objek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8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9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1"/>
          <w:w w:val="11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"/>
          <w:w w:val="12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3"/>
        </w:rPr>
        <w:t>hik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5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ni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1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1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0"/>
        </w:rPr>
        <w:t>t'i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36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"/>
          <w:w w:val="12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2"/>
          <w:w w:val="12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7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2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9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spo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19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9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0"/>
          <w:w w:val="13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0"/>
          <w:w w:val="9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1"/>
          <w:w w:val="11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0"/>
        </w:rPr>
        <w:t>QiramarT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3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2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3"/>
        </w:rPr>
        <w:t>perk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4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drejt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1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ase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4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direkte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"/>
          <w:w w:val="11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5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15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8"/>
          <w:w w:val="115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5"/>
        </w:rPr>
        <w:t>limit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3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7"/>
        </w:rPr>
        <w:t>dr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2"/>
          <w:w w:val="117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"/>
          <w:w w:val="117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erdrejte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7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1"/>
          <w:w w:val="12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6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8"/>
          <w:w w:val="12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4"/>
        </w:rPr>
        <w:t>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68" w:right="7326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b/>
          <w:bCs/>
        </w:rPr>
        <w:t>A.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21"/>
          <w:b/>
          <w:bCs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-2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21"/>
          <w:b/>
          <w:bCs/>
        </w:rPr>
        <w:t>qir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21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3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6"/>
          <w:b/>
          <w:bCs/>
        </w:rPr>
        <w:t>di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2"/>
          <w:w w:val="126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0"/>
          <w:w w:val="118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12"/>
          <w:w w:val="119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4"/>
          <w:w w:val="118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0"/>
          <w:w w:val="131"/>
          <w:b/>
          <w:bCs/>
        </w:rPr>
        <w:t>e: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168" w:right="76" w:firstLine="-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"/>
          <w:w w:val="116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1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"/>
          <w:w w:val="116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3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mu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"/>
          <w:w w:val="116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3"/>
          <w:w w:val="116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1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ej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5,348,870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5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pese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2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mil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9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9"/>
          <w:w w:val="12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1"/>
          <w:w w:val="12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3"/>
        </w:rPr>
        <w:t>qin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9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9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yz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6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2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5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6"/>
        </w:rPr>
        <w:t>mr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7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2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37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6"/>
        </w:rPr>
        <w:t>teteqin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6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24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"/>
          <w:w w:val="12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2"/>
        </w:rPr>
        <w:t>ate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3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9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jet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0"/>
          <w:w w:val="125"/>
        </w:rPr>
        <w:t>!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5"/>
        </w:rPr>
        <w:t>eke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0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6"/>
          <w:w w:val="12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9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aj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6"/>
          <w:w w:val="111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1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62"/>
        </w:rPr>
        <w:t>&lt;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"/>
          <w:w w:val="62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2"/>
        </w:rPr>
        <w:t>mim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7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6"/>
        </w:rPr>
        <w:t>percaktuara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11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5"/>
          <w:w w:val="116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3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9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5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5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7"/>
          <w:w w:val="11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1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7,)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1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ambi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1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3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7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percaktuara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8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3"/>
        </w:rPr>
        <w:t>Ane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6"/>
          <w:w w:val="114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8,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5"/>
          <w:w w:val="11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7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117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2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7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3"/>
          <w:w w:val="11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dhur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47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pj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5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6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17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erb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11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ese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1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2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8"/>
          <w:w w:val="11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5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6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2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2"/>
        </w:rPr>
        <w:t>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82" w:right="4273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b/>
          <w:bCs/>
        </w:rPr>
        <w:t>B.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-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2"/>
          <w:b/>
          <w:bCs/>
        </w:rPr>
        <w:t>mbicntc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2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6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2"/>
          <w:b/>
          <w:bCs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2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0"/>
          <w:w w:val="127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11"/>
          <w:w w:val="127"/>
          <w:b/>
          <w:bCs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5"/>
          <w:w w:val="124"/>
          <w:b/>
          <w:bCs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7"/>
          <w:w w:val="121"/>
          <w:b/>
          <w:bCs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20"/>
          <w:w w:val="63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-12"/>
          <w:w w:val="167"/>
          <w:b/>
          <w:bCs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19"/>
          <w:b/>
          <w:bCs/>
        </w:rPr>
        <w:t>bli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20"/>
          <w:b/>
          <w:bCs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7"/>
          <w:b/>
          <w:bCs/>
        </w:rPr>
        <w:t>jo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1"/>
          <w:w w:val="127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83838"/>
          <w:spacing w:val="3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3"/>
          <w:b/>
          <w:bCs/>
        </w:rPr>
        <w:t>drcjt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5"/>
          <w:w w:val="124"/>
          <w:b/>
          <w:bCs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0"/>
          <w:w w:val="111"/>
          <w:b/>
          <w:bCs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-3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19"/>
          <w:w w:val="54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06060"/>
          <w:spacing w:val="-14"/>
          <w:w w:val="167"/>
          <w:b/>
          <w:bCs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2"/>
          <w:b/>
          <w:bCs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2"/>
          <w:w w:val="121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7"/>
          <w:w w:val="111"/>
          <w:b/>
          <w:bCs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6"/>
          <w:b/>
          <w:bCs/>
        </w:rPr>
        <w:t>jt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4"/>
          <w:w w:val="125"/>
          <w:b/>
          <w:bCs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84848"/>
          <w:spacing w:val="0"/>
          <w:w w:val="110"/>
          <w:b/>
          <w:bCs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3" w:lineRule="auto"/>
        <w:ind w:left="182" w:right="82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6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5"/>
          <w:w w:val="6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4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13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0"/>
          <w:w w:val="13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ator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ekon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6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1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7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5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5"/>
          <w:w w:val="116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6"/>
        </w:rPr>
        <w:t>peratoret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4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ek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1"/>
          <w:w w:val="11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"/>
          <w:w w:val="12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2"/>
        </w:rPr>
        <w:t>ndihm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17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8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9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"/>
          <w:w w:val="6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8"/>
          <w:w w:val="12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5"/>
        </w:rPr>
        <w:t>ht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2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6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1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9"/>
          <w:w w:val="1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7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2"/>
          <w:w w:val="7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17"/>
          <w:w w:val="7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32"/>
        </w:rPr>
        <w:t>'lt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25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5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"/>
          <w:w w:val="12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6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5"/>
          <w:w w:val="11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1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9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eksi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5"/>
        </w:rPr>
        <w:t>bashk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2"/>
        </w:rPr>
        <w:t>kontra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5"/>
          <w:w w:val="12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0"/>
        </w:rPr>
        <w:t>cse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8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20"/>
        </w:rPr>
        <w:t>perber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7"/>
          <w:w w:val="12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30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9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8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1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8" w:lineRule="exact"/>
        <w:ind w:left="182" w:right="4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9do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9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er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am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7"/>
          <w:w w:val="118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4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7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91"/>
        </w:rPr>
        <w:t>pc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7"/>
          <w:w w:val="9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91"/>
        </w:rPr>
        <w:t>-ve&lt;;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7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2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2"/>
        </w:rPr>
        <w:t>ar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1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-1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2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kua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1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12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62"/>
        </w:rPr>
        <w:t>&lt;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"/>
          <w:w w:val="62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mim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cve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7"/>
        </w:rPr>
        <w:t>lir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8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14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5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9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6"/>
          <w:w w:val="4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8"/>
          <w:w w:val="233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3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4"/>
        </w:rPr>
        <w:t>kerk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12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4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-12"/>
          <w:w w:val="122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ofertcn.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86" w:lineRule="auto"/>
        <w:ind w:left="182" w:right="8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5.2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98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era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8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6"/>
          <w:w w:val="119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1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9"/>
        </w:rPr>
        <w:t>ase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6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9"/>
        </w:rPr>
        <w:t>Direkt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8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pa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7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107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8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1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2"/>
          <w:w w:val="116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1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3"/>
        </w:rPr>
        <w:t>ama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2"/>
          <w:w w:val="12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7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5"/>
          <w:w w:val="11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8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4"/>
        </w:rPr>
        <w:t>favo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45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7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9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8"/>
        </w:rPr>
        <w:t>(p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6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9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8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39393"/>
          <w:spacing w:val="24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asa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8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8"/>
        </w:rPr>
        <w:t>bankare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2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4"/>
          <w:w w:val="11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4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11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0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25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9" w:lineRule="exact"/>
        <w:ind w:left="189" w:right="4796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7"/>
        </w:rPr>
        <w:t>SO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4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21"/>
          <w:w w:val="4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GE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3"/>
        </w:rPr>
        <w:t>ERAL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2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3"/>
        </w:rPr>
        <w:t>ALBA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23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"/>
          <w:w w:val="6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9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23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3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3"/>
        </w:rPr>
        <w:t>/\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9" w:after="0" w:line="279" w:lineRule="auto"/>
        <w:ind w:left="182" w:right="231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0606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2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7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8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88"/>
        </w:rPr>
        <w:t>.1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3"/>
          <w:w w:val="8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34"/>
        </w:rPr>
        <w:t>rll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6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1"/>
        </w:rPr>
        <w:t>0000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1"/>
          <w:w w:val="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06262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4"/>
          <w:w w:val="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.'i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AAAAA"/>
          <w:spacing w:val="11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7"/>
          <w:w w:val="6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1"/>
        </w:rPr>
        <w:t>TALGRO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21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-31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</w:rPr>
        <w:t>Sw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0"/>
          <w:w w:val="116"/>
        </w:rPr>
        <w:t>Code</w:t>
      </w:r>
      <w:r>
        <w:rPr>
          <w:rFonts w:ascii="Times New Roman" w:hAnsi="Times New Roman" w:cs="Times New Roman" w:eastAsia="Times New Roman"/>
          <w:sz w:val="21"/>
          <w:szCs w:val="21"/>
          <w:color w:val="606060"/>
          <w:spacing w:val="15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84848"/>
          <w:spacing w:val="0"/>
          <w:w w:val="116"/>
        </w:rPr>
        <w:t>PUPPALTR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740" w:bottom="280" w:left="1200" w:right="1060"/>
        </w:sectPr>
      </w:pPr>
      <w:rPr/>
    </w:p>
    <w:p>
      <w:pPr>
        <w:spacing w:before="65" w:after="0" w:line="240" w:lineRule="auto"/>
        <w:ind w:left="70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0"/>
          <w:szCs w:val="20"/>
          <w:color w:val="666666"/>
          <w:w w:val="140"/>
        </w:rPr>
        <w:t>N</w:t>
      </w:r>
      <w:r>
        <w:rPr>
          <w:rFonts w:ascii="Arial" w:hAnsi="Arial" w:cs="Arial" w:eastAsia="Arial"/>
          <w:sz w:val="20"/>
          <w:szCs w:val="20"/>
          <w:color w:val="666666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AL09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113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4B4B4B"/>
          <w:spacing w:val="0"/>
          <w:w w:val="166"/>
        </w:rPr>
        <w:t>I</w:t>
      </w:r>
      <w:r>
        <w:rPr>
          <w:rFonts w:ascii="Arial" w:hAnsi="Arial" w:cs="Arial" w:eastAsia="Arial"/>
          <w:sz w:val="18"/>
          <w:szCs w:val="18"/>
          <w:color w:val="4B4B4B"/>
          <w:spacing w:val="-48"/>
          <w:w w:val="166"/>
        </w:rPr>
        <w:t> </w:t>
      </w:r>
      <w:r>
        <w:rPr>
          <w:rFonts w:ascii="Arial" w:hAnsi="Arial" w:cs="Arial" w:eastAsia="Arial"/>
          <w:sz w:val="20"/>
          <w:szCs w:val="20"/>
          <w:color w:val="4B4B4B"/>
          <w:spacing w:val="-17"/>
          <w:w w:val="24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044000000000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4B4B4B"/>
          <w:spacing w:val="0"/>
          <w:w w:val="48"/>
        </w:rPr>
        <w:t>L</w:t>
      </w:r>
      <w:r>
        <w:rPr>
          <w:rFonts w:ascii="Arial" w:hAnsi="Arial" w:cs="Arial" w:eastAsia="Arial"/>
          <w:sz w:val="20"/>
          <w:szCs w:val="20"/>
          <w:color w:val="4B4B4B"/>
          <w:spacing w:val="13"/>
          <w:w w:val="4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062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52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8"/>
          <w:w w:val="5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2"/>
          <w:w w:val="114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84" w:lineRule="exact"/>
        <w:ind w:left="373" w:right="78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666666"/>
          <w:spacing w:val="0"/>
          <w:w w:val="118"/>
        </w:rPr>
        <w:t>:-Ne</w:t>
      </w:r>
      <w:r>
        <w:rPr>
          <w:rFonts w:ascii="Times New Roman" w:hAnsi="Times New Roman" w:cs="Times New Roman" w:eastAsia="Times New Roman"/>
          <w:sz w:val="26"/>
          <w:szCs w:val="26"/>
          <w:color w:val="666666"/>
          <w:spacing w:val="5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1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2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agua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8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dates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666666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6"/>
          <w:szCs w:val="26"/>
          <w:color w:val="66666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53"/>
        </w:rPr>
        <w:t>c;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2"/>
          <w:w w:val="53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71"/>
        </w:rPr>
        <w:t>el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5" w:after="0" w:line="240" w:lineRule="auto"/>
        <w:ind w:left="30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5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ese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99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9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6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pli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1"/>
        </w:rPr>
        <w:t>int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eresave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2"/>
        </w:rPr>
        <w:t>Ba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1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2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1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9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2"/>
        </w:rPr>
        <w:t>se.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1" w:after="0" w:line="278" w:lineRule="auto"/>
        <w:ind w:left="292" w:right="84" w:firstLine="14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S.4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Qiram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"/>
          <w:w w:val="7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93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9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9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93"/>
        </w:rPr>
        <w:t>vec;: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8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yr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9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caktu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1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9"/>
          <w:w w:val="9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5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9"/>
          <w:w w:val="11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6"/>
          <w:w w:val="9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0"/>
          <w:w w:val="73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-9"/>
          <w:w w:val="74"/>
        </w:rPr>
        <w:t>7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56"/>
        </w:rPr>
        <w:t>d:_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"/>
          <w:w w:val="57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9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9"/>
          <w:w w:val="105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5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4"/>
          <w:w w:val="10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0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6,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1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5"/>
        </w:rPr>
        <w:t>re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05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4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cgo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"/>
          <w:w w:val="109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ojnc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9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plik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37" w:lineRule="exact"/>
        <w:ind w:left="29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w w:val="53"/>
          <w:position w:val="-1"/>
        </w:rPr>
        <w:t>c;: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w w:val="106"/>
          <w:position w:val="-1"/>
        </w:rPr>
        <w:t>mim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A8A8A8"/>
          <w:spacing w:val="-39"/>
          <w:w w:val="58"/>
          <w:position w:val="-1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73"/>
          <w:w w:val="135"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A8A8A8"/>
          <w:spacing w:val="0"/>
          <w:w w:val="57"/>
          <w:position w:val="-1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A8A8A8"/>
          <w:spacing w:val="-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35"/>
          <w:position w:val="-1"/>
        </w:rPr>
        <w:t>regve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5"/>
          <w:w w:val="135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  <w:position w:val="-1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111"/>
          <w:position w:val="-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2"/>
          <w:position w:val="-1"/>
        </w:rPr>
        <w:t>e."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60"/>
          <w:pgMar w:top="800" w:bottom="280" w:left="1140" w:right="1460"/>
        </w:sectPr>
      </w:pPr>
      <w:rPr/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419" w:lineRule="exact"/>
        <w:ind w:left="793" w:right="-104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pict>
          <v:group style="position:absolute;margin-left:95.182396pt;margin-top:2.954628pt;width:.1pt;height:21.94629pt;mso-position-horizontal-relative:page;mso-position-vertical-relative:paragraph;z-index:-596" coordorigin="1904,59" coordsize="2,439">
            <v:shape style="position:absolute;left:1904;top:59;width:2;height:439" coordorigin="1904,59" coordsize="0,439" path="m1904,59l1904,498,1904,59xe" filled="t" fillcolor="#D6D6D8" stroked="f">
              <v:path arrowok="t"/>
              <v:fill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3"/>
          <w:szCs w:val="33"/>
          <w:color w:val="A8A8A8"/>
          <w:spacing w:val="-74"/>
          <w:w w:val="80"/>
          <w:i/>
          <w:position w:val="-6"/>
        </w:rPr>
        <w:t>·</w:t>
      </w:r>
      <w:r>
        <w:rPr>
          <w:rFonts w:ascii="Times New Roman" w:hAnsi="Times New Roman" w:cs="Times New Roman" w:eastAsia="Times New Roman"/>
          <w:sz w:val="33"/>
          <w:szCs w:val="33"/>
          <w:color w:val="7C7C7C"/>
          <w:spacing w:val="-68"/>
          <w:w w:val="116"/>
          <w:i/>
          <w:position w:val="-6"/>
        </w:rPr>
        <w:t>1</w:t>
      </w:r>
      <w:r>
        <w:rPr>
          <w:rFonts w:ascii="Arial" w:hAnsi="Arial" w:cs="Arial" w:eastAsia="Arial"/>
          <w:sz w:val="27"/>
          <w:szCs w:val="27"/>
          <w:color w:val="A8A8A8"/>
          <w:spacing w:val="0"/>
          <w:w w:val="32"/>
          <w:position w:val="8"/>
        </w:rPr>
        <w:t>-</w:t>
      </w:r>
      <w:r>
        <w:rPr>
          <w:rFonts w:ascii="Arial" w:hAnsi="Arial" w:cs="Arial" w:eastAsia="Arial"/>
          <w:sz w:val="27"/>
          <w:szCs w:val="27"/>
          <w:color w:val="A8A8A8"/>
          <w:spacing w:val="0"/>
          <w:w w:val="31"/>
          <w:position w:val="8"/>
        </w:rPr>
        <w:t>:</w:t>
      </w:r>
      <w:r>
        <w:rPr>
          <w:rFonts w:ascii="Arial" w:hAnsi="Arial" w:cs="Arial" w:eastAsia="Arial"/>
          <w:sz w:val="27"/>
          <w:szCs w:val="27"/>
          <w:color w:val="A8A8A8"/>
          <w:spacing w:val="-44"/>
          <w:w w:val="100"/>
          <w:position w:val="8"/>
        </w:rPr>
        <w:t> </w:t>
      </w:r>
      <w:r>
        <w:rPr>
          <w:rFonts w:ascii="Arial" w:hAnsi="Arial" w:cs="Arial" w:eastAsia="Arial"/>
          <w:sz w:val="27"/>
          <w:szCs w:val="27"/>
          <w:color w:val="959595"/>
          <w:spacing w:val="3"/>
          <w:w w:val="9"/>
          <w:position w:val="8"/>
        </w:rPr>
        <w:t>_</w:t>
      </w:r>
      <w:r>
        <w:rPr>
          <w:rFonts w:ascii="Arial" w:hAnsi="Arial" w:cs="Arial" w:eastAsia="Arial"/>
          <w:sz w:val="27"/>
          <w:szCs w:val="27"/>
          <w:color w:val="A8A8A8"/>
          <w:spacing w:val="0"/>
          <w:w w:val="34"/>
          <w:position w:val="8"/>
        </w:rPr>
        <w:t>-::.:-"'</w:t>
      </w:r>
      <w:r>
        <w:rPr>
          <w:rFonts w:ascii="Arial" w:hAnsi="Arial" w:cs="Arial" w:eastAsia="Arial"/>
          <w:sz w:val="27"/>
          <w:szCs w:val="27"/>
          <w:color w:val="A8A8A8"/>
          <w:spacing w:val="-49"/>
          <w:w w:val="100"/>
          <w:position w:val="8"/>
        </w:rPr>
        <w:t> </w:t>
      </w:r>
      <w:r>
        <w:rPr>
          <w:rFonts w:ascii="Arial" w:hAnsi="Arial" w:cs="Arial" w:eastAsia="Arial"/>
          <w:sz w:val="27"/>
          <w:szCs w:val="27"/>
          <w:color w:val="7C7C7C"/>
          <w:spacing w:val="-4"/>
          <w:w w:val="74"/>
          <w:b/>
          <w:bCs/>
          <w:position w:val="8"/>
        </w:rPr>
        <w:t>·</w:t>
      </w:r>
      <w:r>
        <w:rPr>
          <w:rFonts w:ascii="Arial" w:hAnsi="Arial" w:cs="Arial" w:eastAsia="Arial"/>
          <w:sz w:val="27"/>
          <w:szCs w:val="27"/>
          <w:color w:val="7C7C7C"/>
          <w:spacing w:val="0"/>
          <w:w w:val="74"/>
          <w:b/>
          <w:bCs/>
          <w:position w:val="8"/>
        </w:rPr>
        <w:t>r</w:t>
      </w:r>
      <w:r>
        <w:rPr>
          <w:rFonts w:ascii="Arial" w:hAnsi="Arial" w:cs="Arial" w:eastAsia="Arial"/>
          <w:sz w:val="27"/>
          <w:szCs w:val="27"/>
          <w:color w:val="7C7C7C"/>
          <w:spacing w:val="0"/>
          <w:w w:val="74"/>
          <w:b/>
          <w:bCs/>
          <w:position w:val="8"/>
        </w:rPr>
        <w:t> </w:t>
      </w:r>
      <w:r>
        <w:rPr>
          <w:rFonts w:ascii="Arial" w:hAnsi="Arial" w:cs="Arial" w:eastAsia="Arial"/>
          <w:sz w:val="27"/>
          <w:szCs w:val="27"/>
          <w:color w:val="7C7C7C"/>
          <w:spacing w:val="20"/>
          <w:w w:val="74"/>
          <w:b/>
          <w:bCs/>
          <w:position w:val="8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7C7C7C"/>
          <w:spacing w:val="0"/>
          <w:w w:val="100"/>
          <w:position w:val="-6"/>
        </w:rPr>
        <w:t>o</w:t>
      </w:r>
      <w:r>
        <w:rPr>
          <w:rFonts w:ascii="Times New Roman" w:hAnsi="Times New Roman" w:cs="Times New Roman" w:eastAsia="Times New Roman"/>
          <w:sz w:val="15"/>
          <w:szCs w:val="15"/>
          <w:color w:val="7C7C7C"/>
          <w:spacing w:val="0"/>
          <w:w w:val="100"/>
          <w:position w:val="-6"/>
        </w:rPr>
        <w:t>c</w:t>
      </w:r>
      <w:r>
        <w:rPr>
          <w:rFonts w:ascii="Times New Roman" w:hAnsi="Times New Roman" w:cs="Times New Roman" w:eastAsia="Times New Roman"/>
          <w:sz w:val="15"/>
          <w:szCs w:val="15"/>
          <w:color w:val="7C7C7C"/>
          <w:spacing w:val="-1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A8A8A8"/>
          <w:spacing w:val="0"/>
          <w:w w:val="105"/>
          <w:position w:val="-6"/>
        </w:rPr>
        <w:t>:l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58" w:lineRule="exact"/>
        <w:ind w:left="292" w:right="-20"/>
        <w:jc w:val="left"/>
        <w:rPr>
          <w:rFonts w:ascii="Times New Roman" w:hAnsi="Times New Roman" w:cs="Times New Roman" w:eastAsia="Times New Roman"/>
          <w:sz w:val="36"/>
          <w:szCs w:val="3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2.429008pt;margin-top:7.917618pt;width:14.729421pt;height:19pt;mso-position-horizontal-relative:page;mso-position-vertical-relative:paragraph;z-index:-595" type="#_x0000_t202" filled="f" stroked="f">
            <v:textbox inset="0,0,0,0">
              <w:txbxContent>
                <w:p>
                  <w:pPr>
                    <w:spacing w:before="0" w:after="0" w:line="380" w:lineRule="exact"/>
                    <w:ind w:right="-97"/>
                    <w:jc w:val="left"/>
                    <w:rPr>
                      <w:rFonts w:ascii="Arial" w:hAnsi="Arial" w:cs="Arial" w:eastAsia="Arial"/>
                      <w:sz w:val="38"/>
                      <w:szCs w:val="38"/>
                    </w:rPr>
                  </w:pPr>
                  <w:rPr/>
                  <w:r>
                    <w:rPr>
                      <w:rFonts w:ascii="Arial" w:hAnsi="Arial" w:cs="Arial" w:eastAsia="Arial"/>
                      <w:sz w:val="38"/>
                      <w:szCs w:val="38"/>
                      <w:color w:val="959595"/>
                      <w:spacing w:val="-5"/>
                      <w:w w:val="78"/>
                      <w:i/>
                    </w:rPr>
                    <w:t>'</w:t>
                  </w:r>
                  <w:r>
                    <w:rPr>
                      <w:rFonts w:ascii="Arial" w:hAnsi="Arial" w:cs="Arial" w:eastAsia="Arial"/>
                      <w:sz w:val="38"/>
                      <w:szCs w:val="38"/>
                      <w:color w:val="959595"/>
                      <w:spacing w:val="0"/>
                      <w:w w:val="78"/>
                      <w:i/>
                    </w:rPr>
                    <w:t>,</w:t>
                  </w:r>
                  <w:r>
                    <w:rPr>
                      <w:rFonts w:ascii="Arial" w:hAnsi="Arial" w:cs="Arial" w:eastAsia="Arial"/>
                      <w:sz w:val="38"/>
                      <w:szCs w:val="38"/>
                      <w:color w:val="959595"/>
                      <w:spacing w:val="-13"/>
                      <w:w w:val="78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38"/>
                      <w:szCs w:val="38"/>
                      <w:color w:val="959595"/>
                      <w:spacing w:val="-41"/>
                      <w:w w:val="80"/>
                      <w:i/>
                    </w:rPr>
                    <w:t>·</w:t>
                  </w:r>
                  <w:r>
                    <w:rPr>
                      <w:rFonts w:ascii="Arial" w:hAnsi="Arial" w:cs="Arial" w:eastAsia="Arial"/>
                      <w:sz w:val="38"/>
                      <w:szCs w:val="3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-12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9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0"/>
          <w:w w:val="65"/>
          <w:position w:val="-12"/>
        </w:rPr>
        <w:t>di]i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0"/>
          <w:w w:val="65"/>
          <w:position w:val="-12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0"/>
          <w:w w:val="66"/>
          <w:position w:val="-12"/>
        </w:rPr>
        <w:t>1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-6"/>
          <w:w w:val="66"/>
          <w:position w:val="-12"/>
        </w:rPr>
        <w:t>7</w:t>
      </w:r>
      <w:r>
        <w:rPr>
          <w:rFonts w:ascii="Times New Roman" w:hAnsi="Times New Roman" w:cs="Times New Roman" w:eastAsia="Times New Roman"/>
          <w:sz w:val="36"/>
          <w:szCs w:val="36"/>
          <w:color w:val="4B4B4B"/>
          <w:spacing w:val="-65"/>
          <w:w w:val="28"/>
          <w:position w:val="-12"/>
        </w:rPr>
        <w:t>I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-19"/>
          <w:w w:val="66"/>
          <w:position w:val="-12"/>
        </w:rPr>
        <w:t>'</w:t>
      </w:r>
      <w:r>
        <w:rPr>
          <w:rFonts w:ascii="Times New Roman" w:hAnsi="Times New Roman" w:cs="Times New Roman" w:eastAsia="Times New Roman"/>
          <w:sz w:val="36"/>
          <w:szCs w:val="36"/>
          <w:color w:val="4B4B4B"/>
          <w:spacing w:val="0"/>
          <w:w w:val="28"/>
          <w:position w:val="-12"/>
        </w:rPr>
        <w:t>'</w:t>
      </w:r>
      <w:r>
        <w:rPr>
          <w:rFonts w:ascii="Times New Roman" w:hAnsi="Times New Roman" w:cs="Times New Roman" w:eastAsia="Times New Roman"/>
          <w:sz w:val="36"/>
          <w:szCs w:val="36"/>
          <w:color w:val="4B4B4B"/>
          <w:spacing w:val="10"/>
          <w:w w:val="27"/>
          <w:position w:val="-12"/>
        </w:rPr>
        <w:t>a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0"/>
          <w:w w:val="65"/>
          <w:position w:val="-12"/>
        </w:rPr>
        <w:t>l</w:t>
      </w:r>
      <w:r>
        <w:rPr>
          <w:rFonts w:ascii="Times New Roman" w:hAnsi="Times New Roman" w:cs="Times New Roman" w:eastAsia="Times New Roman"/>
          <w:sz w:val="36"/>
          <w:szCs w:val="36"/>
          <w:color w:val="666666"/>
          <w:spacing w:val="-36"/>
          <w:w w:val="65"/>
          <w:position w:val="-12"/>
        </w:rPr>
        <w:t>&gt;</w:t>
      </w:r>
      <w:r>
        <w:rPr>
          <w:rFonts w:ascii="Times New Roman" w:hAnsi="Times New Roman" w:cs="Times New Roman" w:eastAsia="Times New Roman"/>
          <w:sz w:val="36"/>
          <w:szCs w:val="36"/>
          <w:color w:val="959595"/>
          <w:spacing w:val="-164"/>
          <w:w w:val="48"/>
          <w:position w:val="-12"/>
        </w:rPr>
        <w:t>u</w:t>
      </w:r>
      <w:r>
        <w:rPr>
          <w:rFonts w:ascii="Times New Roman" w:hAnsi="Times New Roman" w:cs="Times New Roman" w:eastAsia="Times New Roman"/>
          <w:sz w:val="36"/>
          <w:szCs w:val="36"/>
          <w:color w:val="7C7C7C"/>
          <w:spacing w:val="0"/>
          <w:w w:val="29"/>
          <w:position w:val="-12"/>
        </w:rPr>
        <w:t>7A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  <w:position w:val="0"/>
        </w:rPr>
      </w:r>
    </w:p>
    <w:p>
      <w:pPr>
        <w:spacing w:before="58" w:after="0" w:line="240" w:lineRule="auto"/>
        <w:ind w:right="-20"/>
        <w:jc w:val="left"/>
        <w:tabs>
          <w:tab w:pos="252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16"/>
          <w:szCs w:val="16"/>
          <w:color w:val="7C7C7C"/>
          <w:spacing w:val="0"/>
          <w:w w:val="241"/>
        </w:rPr>
        <w:t>\</w:t>
      </w:r>
      <w:r>
        <w:rPr>
          <w:rFonts w:ascii="Arial" w:hAnsi="Arial" w:cs="Arial" w:eastAsia="Arial"/>
          <w:sz w:val="16"/>
          <w:szCs w:val="16"/>
          <w:color w:val="7C7C7C"/>
          <w:spacing w:val="0"/>
          <w:w w:val="100"/>
        </w:rPr>
        <w:tab/>
      </w:r>
      <w:r>
        <w:rPr>
          <w:rFonts w:ascii="Arial" w:hAnsi="Arial" w:cs="Arial" w:eastAsia="Arial"/>
          <w:sz w:val="16"/>
          <w:szCs w:val="16"/>
          <w:color w:val="7C7C7C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color w:val="4B4B4B"/>
          <w:spacing w:val="0"/>
          <w:w w:val="122"/>
          <w:b/>
          <w:bCs/>
        </w:rPr>
        <w:t>NE</w:t>
      </w:r>
      <w:r>
        <w:rPr>
          <w:rFonts w:ascii="Arial" w:hAnsi="Arial" w:cs="Arial" w:eastAsia="Arial"/>
          <w:sz w:val="20"/>
          <w:szCs w:val="20"/>
          <w:color w:val="4B4B4B"/>
          <w:spacing w:val="-12"/>
          <w:w w:val="123"/>
          <w:b/>
          <w:bCs/>
        </w:rPr>
        <w:t>N</w:t>
      </w:r>
      <w:r>
        <w:rPr>
          <w:rFonts w:ascii="Arial" w:hAnsi="Arial" w:cs="Arial" w:eastAsia="Arial"/>
          <w:sz w:val="20"/>
          <w:szCs w:val="20"/>
          <w:color w:val="1C1C1C"/>
          <w:spacing w:val="0"/>
          <w:w w:val="172"/>
          <w:b/>
          <w:bCs/>
        </w:rPr>
        <w:t>I</w:t>
      </w:r>
      <w:r>
        <w:rPr>
          <w:rFonts w:ascii="Arial" w:hAnsi="Arial" w:cs="Arial" w:eastAsia="Arial"/>
          <w:sz w:val="20"/>
          <w:szCs w:val="20"/>
          <w:color w:val="1C1C1C"/>
          <w:spacing w:val="-11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383838"/>
          <w:spacing w:val="0"/>
          <w:w w:val="104"/>
          <w:b/>
          <w:bCs/>
        </w:rPr>
        <w:t>5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175" w:lineRule="exact"/>
        <w:ind w:left="8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16"/>
          <w:szCs w:val="16"/>
          <w:color w:val="A8A8A8"/>
          <w:spacing w:val="0"/>
          <w:w w:val="68"/>
          <w:position w:val="-1"/>
        </w:rPr>
        <w:t>1</w:t>
      </w:r>
      <w:r>
        <w:rPr>
          <w:rFonts w:ascii="Arial" w:hAnsi="Arial" w:cs="Arial" w:eastAsia="Arial"/>
          <w:sz w:val="16"/>
          <w:szCs w:val="16"/>
          <w:color w:val="A8A8A8"/>
          <w:spacing w:val="0"/>
          <w:w w:val="68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A8A8A8"/>
          <w:spacing w:val="1"/>
          <w:w w:val="68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  <w:position w:val="-12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  <w:position w:val="-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-12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  <w:position w:val="-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position w:val="-12"/>
        </w:rPr>
        <w:t>him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0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  <w:position w:val="-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  <w:position w:val="-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7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23"/>
          <w:position w:val="-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  <w:position w:val="-1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3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  <w:position w:val="-1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-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0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9"/>
          <w:position w:val="-1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7"/>
          <w:position w:val="-1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17"/>
          <w:position w:val="-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9"/>
          <w:position w:val="-12"/>
        </w:rPr>
        <w:t>i1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79"/>
          <w:position w:val="-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5"/>
          <w:position w:val="-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00"/>
          <w:position w:val="-12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  <w:position w:val="-1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100"/>
          <w:position w:val="-1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  <w:position w:val="-1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position w:val="-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0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4"/>
          <w:position w:val="-12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460"/>
          <w:cols w:num="2" w:equalWidth="0">
            <w:col w:w="1798" w:space="55"/>
            <w:col w:w="7467"/>
          </w:cols>
        </w:sectPr>
      </w:pPr>
      <w:rPr/>
    </w:p>
    <w:p>
      <w:pPr>
        <w:spacing w:before="28" w:after="0" w:line="240" w:lineRule="auto"/>
        <w:ind w:right="-20"/>
        <w:jc w:val="right"/>
        <w:rPr>
          <w:rFonts w:ascii="Times New Roman" w:hAnsi="Times New Roman" w:cs="Times New Roman" w:eastAsia="Times New Roman"/>
          <w:sz w:val="30"/>
          <w:szCs w:val="30"/>
        </w:rPr>
      </w:pPr>
      <w:rPr/>
      <w:r>
        <w:rPr>
          <w:rFonts w:ascii="Times New Roman" w:hAnsi="Times New Roman" w:cs="Times New Roman" w:eastAsia="Times New Roman"/>
          <w:sz w:val="30"/>
          <w:szCs w:val="30"/>
          <w:color w:val="A8A8A8"/>
          <w:w w:val="51"/>
        </w:rPr>
        <w:t>,</w:t>
      </w:r>
      <w:r>
        <w:rPr>
          <w:rFonts w:ascii="Times New Roman" w:hAnsi="Times New Roman" w:cs="Times New Roman" w:eastAsia="Times New Roman"/>
          <w:sz w:val="30"/>
          <w:szCs w:val="30"/>
          <w:color w:val="A8A8A8"/>
          <w:spacing w:val="-5"/>
          <w:w w:val="51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7C7C7C"/>
          <w:spacing w:val="-28"/>
          <w:w w:val="82"/>
        </w:rPr>
        <w:t>,</w:t>
      </w:r>
      <w:r>
        <w:rPr>
          <w:rFonts w:ascii="Times New Roman" w:hAnsi="Times New Roman" w:cs="Times New Roman" w:eastAsia="Times New Roman"/>
          <w:sz w:val="30"/>
          <w:szCs w:val="30"/>
          <w:color w:val="959595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000000"/>
          <w:spacing w:val="0"/>
          <w:w w:val="100"/>
        </w:rPr>
      </w:r>
    </w:p>
    <w:p>
      <w:pPr>
        <w:spacing w:before="0" w:after="0" w:line="125" w:lineRule="exact"/>
        <w:ind w:right="78"/>
        <w:jc w:val="righ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0"/>
          <w:w w:val="490"/>
          <w:position w:val="-2"/>
        </w:rPr>
        <w:t>,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-65"/>
          <w:w w:val="490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8A8A8"/>
          <w:spacing w:val="0"/>
          <w:w w:val="100"/>
          <w:position w:val="-2"/>
        </w:rPr>
        <w:t>.:-'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32" w:after="0" w:line="197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6"/>
          <w:szCs w:val="6"/>
          <w:color w:val="666666"/>
          <w:spacing w:val="0"/>
          <w:w w:val="157"/>
          <w:i/>
          <w:position w:val="4"/>
        </w:rPr>
        <w:t>4</w:t>
      </w:r>
      <w:r>
        <w:rPr>
          <w:rFonts w:ascii="Times New Roman" w:hAnsi="Times New Roman" w:cs="Times New Roman" w:eastAsia="Times New Roman"/>
          <w:sz w:val="6"/>
          <w:szCs w:val="6"/>
          <w:color w:val="666666"/>
          <w:spacing w:val="15"/>
          <w:w w:val="157"/>
          <w:i/>
          <w:position w:val="4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666666"/>
          <w:spacing w:val="0"/>
          <w:w w:val="256"/>
          <w:b/>
          <w:bCs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9"/>
          <w:szCs w:val="9"/>
          <w:color w:val="666666"/>
          <w:spacing w:val="-17"/>
          <w:w w:val="256"/>
          <w:b/>
          <w:bCs/>
          <w:i/>
          <w:position w:val="-1"/>
        </w:rPr>
        <w:t> </w:t>
      </w:r>
      <w:r>
        <w:rPr>
          <w:rFonts w:ascii="Arial" w:hAnsi="Arial" w:cs="Arial" w:eastAsia="Arial"/>
          <w:sz w:val="10"/>
          <w:szCs w:val="10"/>
          <w:color w:val="7C7C7C"/>
          <w:spacing w:val="-10"/>
          <w:w w:val="143"/>
          <w:b/>
          <w:bCs/>
          <w:position w:val="-1"/>
        </w:rPr>
        <w:t>'</w:t>
      </w:r>
      <w:r>
        <w:rPr>
          <w:rFonts w:ascii="Arial" w:hAnsi="Arial" w:cs="Arial" w:eastAsia="Arial"/>
          <w:sz w:val="10"/>
          <w:szCs w:val="10"/>
          <w:color w:val="959595"/>
          <w:spacing w:val="-5"/>
          <w:w w:val="63"/>
          <w:b/>
          <w:bCs/>
          <w:position w:val="-1"/>
        </w:rPr>
        <w:t>J</w:t>
      </w:r>
      <w:r>
        <w:rPr>
          <w:rFonts w:ascii="Arial" w:hAnsi="Arial" w:cs="Arial" w:eastAsia="Arial"/>
          <w:sz w:val="10"/>
          <w:szCs w:val="10"/>
          <w:color w:val="7C7C7C"/>
          <w:spacing w:val="0"/>
          <w:w w:val="312"/>
          <w:b/>
          <w:bCs/>
          <w:position w:val="-1"/>
        </w:rPr>
        <w:t>l</w:t>
      </w:r>
      <w:r>
        <w:rPr>
          <w:rFonts w:ascii="Arial" w:hAnsi="Arial" w:cs="Arial" w:eastAsia="Arial"/>
          <w:sz w:val="10"/>
          <w:szCs w:val="10"/>
          <w:color w:val="7C7C7C"/>
          <w:spacing w:val="0"/>
          <w:w w:val="100"/>
          <w:b/>
          <w:bCs/>
          <w:position w:val="-1"/>
        </w:rPr>
        <w:t>   </w:t>
      </w:r>
      <w:r>
        <w:rPr>
          <w:rFonts w:ascii="Arial" w:hAnsi="Arial" w:cs="Arial" w:eastAsia="Arial"/>
          <w:sz w:val="10"/>
          <w:szCs w:val="10"/>
          <w:color w:val="A8A8A8"/>
          <w:spacing w:val="0"/>
          <w:w w:val="162"/>
          <w:i/>
          <w:position w:val="-1"/>
        </w:rPr>
        <w:t>.</w:t>
      </w:r>
      <w:r>
        <w:rPr>
          <w:rFonts w:ascii="Arial" w:hAnsi="Arial" w:cs="Arial" w:eastAsia="Arial"/>
          <w:sz w:val="10"/>
          <w:szCs w:val="10"/>
          <w:color w:val="A8A8A8"/>
          <w:spacing w:val="-13"/>
          <w:w w:val="100"/>
          <w:i/>
          <w:position w:val="-1"/>
        </w:rPr>
        <w:t> </w:t>
      </w:r>
      <w:r>
        <w:rPr>
          <w:rFonts w:ascii="Arial" w:hAnsi="Arial" w:cs="Arial" w:eastAsia="Arial"/>
          <w:sz w:val="10"/>
          <w:szCs w:val="10"/>
          <w:color w:val="A8A8A8"/>
          <w:spacing w:val="-11"/>
          <w:w w:val="162"/>
          <w:i/>
          <w:position w:val="-1"/>
        </w:rPr>
        <w:t>:</w:t>
      </w:r>
      <w:r>
        <w:rPr>
          <w:rFonts w:ascii="Arial" w:hAnsi="Arial" w:cs="Arial" w:eastAsia="Arial"/>
          <w:sz w:val="10"/>
          <w:szCs w:val="10"/>
          <w:color w:val="A8A8A8"/>
          <w:spacing w:val="-2"/>
          <w:w w:val="80"/>
          <w:i/>
          <w:position w:val="-1"/>
        </w:rPr>
        <w:t>'</w:t>
      </w:r>
      <w:r>
        <w:rPr>
          <w:rFonts w:ascii="Arial" w:hAnsi="Arial" w:cs="Arial" w:eastAsia="Arial"/>
          <w:sz w:val="10"/>
          <w:szCs w:val="10"/>
          <w:color w:val="A8A8A8"/>
          <w:spacing w:val="0"/>
          <w:w w:val="80"/>
          <w:i/>
          <w:position w:val="-1"/>
        </w:rPr>
        <w:t>:--·'</w:t>
      </w:r>
      <w:r>
        <w:rPr>
          <w:rFonts w:ascii="Arial" w:hAnsi="Arial" w:cs="Arial" w:eastAsia="Arial"/>
          <w:sz w:val="10"/>
          <w:szCs w:val="10"/>
          <w:color w:val="A8A8A8"/>
          <w:spacing w:val="0"/>
          <w:w w:val="100"/>
          <w:i/>
          <w:position w:val="-1"/>
        </w:rPr>
        <w:t>   </w:t>
      </w:r>
      <w:r>
        <w:rPr>
          <w:rFonts w:ascii="Arial" w:hAnsi="Arial" w:cs="Arial" w:eastAsia="Arial"/>
          <w:sz w:val="10"/>
          <w:szCs w:val="10"/>
          <w:color w:val="A8A8A8"/>
          <w:spacing w:val="-1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A8A8A8"/>
          <w:spacing w:val="0"/>
          <w:w w:val="93"/>
          <w:b/>
          <w:bCs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A8A8A8"/>
          <w:spacing w:val="-29"/>
          <w:w w:val="94"/>
          <w:b/>
          <w:bCs/>
          <w:i/>
          <w:position w:val="-1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959595"/>
          <w:spacing w:val="0"/>
          <w:w w:val="65"/>
          <w:position w:val="-1"/>
        </w:rPr>
        <w:t>....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02" w:lineRule="exact"/>
        <w:ind w:left="716" w:right="-20"/>
        <w:jc w:val="left"/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1"/>
          <w:szCs w:val="11"/>
          <w:color w:val="A8A8A8"/>
          <w:spacing w:val="0"/>
          <w:w w:val="54"/>
          <w:i/>
        </w:rPr>
        <w:t>...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460"/>
          <w:cols w:num="2" w:equalWidth="0">
            <w:col w:w="740" w:space="132"/>
            <w:col w:w="8448"/>
          </w:cols>
        </w:sectPr>
      </w:pPr>
      <w:rPr/>
    </w:p>
    <w:p>
      <w:pPr>
        <w:spacing w:before="0" w:after="0" w:line="214" w:lineRule="exact"/>
        <w:ind w:left="10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4"/>
          <w:w w:val="585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-34"/>
          <w:w w:val="199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38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5"/>
          <w:w w:val="139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1"/>
        </w:rPr>
        <w:t>-r.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5"/>
        </w:rPr>
        <w:t>G--p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9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7.3,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6"/>
          <w:w w:val="115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9"/>
        </w:rPr>
        <w:t>fja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1"/>
          <w:w w:val="10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75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9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1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1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1"/>
        </w:rPr>
        <w:t>rblim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3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7"/>
          <w:w w:val="1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0"/>
          <w:w w:val="112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2"/>
        </w:rPr>
        <w:t>jt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1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2"/>
        </w:rPr>
        <w:t>rd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8"/>
          <w:w w:val="1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ejte"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8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2"/>
        </w:rPr>
        <w:t>zcv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6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1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cs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3"/>
          <w:w w:val="11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12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3"/>
        </w:rPr>
        <w:t>fja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49" w:lineRule="auto"/>
        <w:ind w:left="994" w:right="79" w:firstLine="-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5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56"/>
          <w:w w:val="115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5"/>
        </w:rPr>
        <w:t>di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7"/>
          <w:w w:val="11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1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5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1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5"/>
          <w:w w:val="115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7.3,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1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1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ennbaj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4"/>
          <w:w w:val="11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e: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5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-17"/>
          <w:w w:val="17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9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10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9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7"/>
        </w:rPr>
        <w:t>puni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6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8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"/>
          <w:w w:val="10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1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6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zev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0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8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umit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"/>
          <w:w w:val="11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rkim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3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8"/>
        </w:rPr>
        <w:t>t."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5" w:after="0" w:line="242" w:lineRule="auto"/>
        <w:ind w:left="994" w:right="82" w:firstLine="-344"/>
        <w:jc w:val="left"/>
        <w:tabs>
          <w:tab w:pos="20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3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7.8,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4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5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11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119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6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1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6"/>
          <w:w w:val="115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0"/>
          <w:w w:val="11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1"/>
        </w:rPr>
        <w:t>himit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5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8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6"/>
        </w:rPr>
        <w:t>eve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7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3"/>
        </w:rPr>
        <w:t>fu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9"/>
          <w:w w:val="9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21"/>
        </w:rPr>
        <w:t>sc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4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59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52"/>
          <w:w w:val="15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6"/>
        </w:rPr>
        <w:t>2.'.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323" w:right="4129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0"/>
          <w:szCs w:val="20"/>
          <w:color w:val="383838"/>
          <w:w w:val="120"/>
          <w:b/>
          <w:bCs/>
        </w:rPr>
        <w:t>NE</w:t>
      </w:r>
      <w:r>
        <w:rPr>
          <w:rFonts w:ascii="Arial" w:hAnsi="Arial" w:cs="Arial" w:eastAsia="Arial"/>
          <w:sz w:val="20"/>
          <w:szCs w:val="20"/>
          <w:color w:val="383838"/>
          <w:spacing w:val="-12"/>
          <w:w w:val="121"/>
          <w:b/>
          <w:bCs/>
        </w:rPr>
        <w:t>N</w:t>
      </w:r>
      <w:r>
        <w:rPr>
          <w:rFonts w:ascii="Arial" w:hAnsi="Arial" w:cs="Arial" w:eastAsia="Arial"/>
          <w:sz w:val="20"/>
          <w:szCs w:val="20"/>
          <w:color w:val="1C1C1C"/>
          <w:spacing w:val="0"/>
          <w:w w:val="197"/>
          <w:b/>
          <w:bCs/>
        </w:rPr>
        <w:t>I</w:t>
      </w:r>
      <w:r>
        <w:rPr>
          <w:rFonts w:ascii="Arial" w:hAnsi="Arial" w:cs="Arial" w:eastAsia="Arial"/>
          <w:sz w:val="20"/>
          <w:szCs w:val="20"/>
          <w:color w:val="1C1C1C"/>
          <w:spacing w:val="-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  <w:b/>
          <w:bCs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9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8,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8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7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8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8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08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5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8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06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9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1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9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4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2" w:lineRule="auto"/>
        <w:ind w:left="650" w:right="4502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7"/>
          <w:w w:val="100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8.5,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8.6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8.7,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hfuq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6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5"/>
          <w:w w:val="10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9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8.8,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rmu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4"/>
          <w:w w:val="11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1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2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5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5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0"/>
          <w:w w:val="149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49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44"/>
          <w:w w:val="14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8"/>
          <w:w w:val="11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8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4"/>
          <w:w w:val="10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9"/>
        </w:rPr>
        <w:t>i: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0" w:after="0" w:line="240" w:lineRule="auto"/>
        <w:ind w:left="994" w:right="6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tyrim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4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5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79"/>
        </w:rPr>
        <w:t>oc;: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8"/>
          <w:w w:val="7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5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6"/>
          <w:w w:val="115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ave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oganore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5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40" w:lineRule="auto"/>
        <w:ind w:left="133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9"/>
          <w:w w:val="128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6"/>
        </w:rPr>
        <w:t>rmi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9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8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cge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3"/>
          <w:w w:val="109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8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6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1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0"/>
        </w:rPr>
        <w:t>e;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0" w:after="0" w:line="247" w:lineRule="auto"/>
        <w:ind w:left="1352" w:right="59" w:firstLine="-34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9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8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3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97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9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7"/>
        </w:rPr>
        <w:t>oc;: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6"/>
          <w:w w:val="9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du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6"/>
          <w:w w:val="9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1"/>
          <w:w w:val="9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Zon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9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1"/>
          <w:w w:val="11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1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3"/>
          <w:w w:val="11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8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2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ira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5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(Y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Mu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meve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leg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3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"/>
          <w:w w:val="11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4"/>
        </w:rPr>
        <w:t>or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ligji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0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nl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4"/>
          <w:w w:val="10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gj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udh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urdh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0"/>
          <w:w w:val="6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kry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1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1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2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8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1"/>
          <w:w w:val="11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2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8"/>
        </w:rPr>
        <w:t>e."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3" w:after="0" w:line="240" w:lineRule="auto"/>
        <w:ind w:left="66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6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1"/>
          <w:w w:val="14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9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1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6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2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rm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11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"/>
          <w:w w:val="12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8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4"/>
          <w:w w:val="12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6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te: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5" w:after="0" w:line="283" w:lineRule="auto"/>
        <w:ind w:left="865" w:right="54" w:firstLine="-14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"/>
          <w:w w:val="207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6"/>
          <w:w w:val="166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8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1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4"/>
        </w:rPr>
        <w:t>mb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1"/>
        </w:rPr>
        <w:t>qi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7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1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4"/>
          <w:w w:val="111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5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1"/>
        </w:rPr>
        <w:t>di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1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1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9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e,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4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rcn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spcci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7"/>
        </w:rPr>
        <w:t>fi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8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9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6"/>
        </w:rPr>
        <w:t>sh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4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3"/>
        </w:rPr>
        <w:t>fu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1"/>
          <w:w w:val="10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tit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ogan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0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4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48"/>
          <w:w w:val="14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uest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9"/>
        </w:rPr>
        <w:t>ru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eshi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matje,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rkim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4"/>
          <w:w w:val="12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1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8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1"/>
        </w:rPr>
        <w:t>ini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1"/>
        </w:rPr>
        <w:t>strates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4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vc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1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7"/>
        </w:rPr>
        <w:t>irad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10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6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1"/>
          <w:w w:val="6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9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18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9"/>
        </w:rPr>
        <w:t>vj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2"/>
          <w:w w:val="109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rdhu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9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clmini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trimi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9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9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1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4"/>
          <w:w w:val="10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9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lli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2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8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9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1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1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0"/>
        </w:rPr>
        <w:t>rputh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4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3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eg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-5"/>
          <w:w w:val="13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1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3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fuq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8"/>
          <w:w w:val="9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0"/>
        </w:rPr>
        <w:t>nt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6"/>
          <w:w w:val="11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ate.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3" w:after="0" w:line="242" w:lineRule="auto"/>
        <w:ind w:left="865" w:right="57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6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6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1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7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5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4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89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9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1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qc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2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9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"/>
          <w:w w:val="108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5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kt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8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41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5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rajc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dir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1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9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2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tc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18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6"/>
          <w:w w:val="98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4"/>
          <w:w w:val="9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89"/>
        </w:rPr>
        <w:t>··.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337" w:right="4108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20"/>
          <w:szCs w:val="20"/>
          <w:color w:val="4B4B4B"/>
          <w:w w:val="120"/>
          <w:b/>
          <w:bCs/>
        </w:rPr>
        <w:t>NE</w:t>
      </w:r>
      <w:r>
        <w:rPr>
          <w:rFonts w:ascii="Arial" w:hAnsi="Arial" w:cs="Arial" w:eastAsia="Arial"/>
          <w:sz w:val="20"/>
          <w:szCs w:val="20"/>
          <w:color w:val="4B4B4B"/>
          <w:spacing w:val="-2"/>
          <w:w w:val="121"/>
          <w:b/>
          <w:bCs/>
        </w:rPr>
        <w:t>N</w:t>
      </w:r>
      <w:r>
        <w:rPr>
          <w:rFonts w:ascii="Arial" w:hAnsi="Arial" w:cs="Arial" w:eastAsia="Arial"/>
          <w:sz w:val="20"/>
          <w:szCs w:val="20"/>
          <w:color w:val="1C1C1C"/>
          <w:spacing w:val="0"/>
          <w:w w:val="172"/>
          <w:b/>
          <w:bCs/>
        </w:rPr>
        <w:t>I</w:t>
      </w:r>
      <w:r>
        <w:rPr>
          <w:rFonts w:ascii="Arial" w:hAnsi="Arial" w:cs="Arial" w:eastAsia="Arial"/>
          <w:sz w:val="20"/>
          <w:szCs w:val="20"/>
          <w:color w:val="1C1C1C"/>
          <w:spacing w:val="-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14"/>
        </w:rPr>
        <w:t>7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21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2"/>
          <w:w w:val="109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"/>
          <w:w w:val="109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7"/>
          <w:w w:val="10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09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1"/>
        </w:rPr>
        <w:t>ncl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him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4"/>
          <w:w w:val="12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6" w:after="0" w:line="240" w:lineRule="auto"/>
        <w:ind w:left="994" w:right="5959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9.5,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hfuq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1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2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9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106"/>
        </w:rPr>
        <w:t>t.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0" w:after="0" w:line="240" w:lineRule="auto"/>
        <w:ind w:left="994" w:right="4630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8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17"/>
          <w:w w:val="9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4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5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0"/>
          <w:w w:val="126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0"/>
        </w:rPr>
        <w:t>rr1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8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ct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7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C7C7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8"/>
          <w:w w:val="7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5"/>
        </w:rPr>
        <w:t>?o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6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0"/>
          <w:w w:val="97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B4B4B"/>
          <w:spacing w:val="8"/>
          <w:w w:val="9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c: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640" w:bottom="280" w:left="1140" w:right="1460"/>
        </w:sectPr>
      </w:pPr>
      <w:rPr/>
    </w:p>
    <w:p>
      <w:pPr>
        <w:spacing w:before="75" w:after="0" w:line="247" w:lineRule="auto"/>
        <w:ind w:left="624" w:right="9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7"/>
        </w:rPr>
        <w:t>"9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1"/>
          <w:w w:val="117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2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Amb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1"/>
          <w:w w:val="11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9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5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6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0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1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"/>
          <w:w w:val="11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15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15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6"/>
          <w:w w:val="11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1"/>
          <w:w w:val="115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io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7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7"/>
          <w:w w:val="11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1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2"/>
        </w:rPr>
        <w:t>rb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3"/>
          <w:w w:val="112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8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7"/>
          <w:w w:val="11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"/>
          <w:w w:val="113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13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rdrej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9"/>
          <w:w w:val="11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0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9"/>
        </w:rPr>
        <w:t>min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5"/>
        </w:rPr>
        <w:t>stroh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qirad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1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1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21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1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7"/>
          <w:w w:val="117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7"/>
        </w:rPr>
        <w:t>ekt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13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agese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8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2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4"/>
          <w:w w:val="12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20"/>
        </w:rPr>
        <w:t>ri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2"/>
          <w:w w:val="12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2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7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kimit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9"/>
          <w:w w:val="11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2"/>
        </w:rPr>
        <w:t>ercaktu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3"/>
          <w:w w:val="11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9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8"/>
        </w:rPr>
        <w:t>Anek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31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8"/>
        </w:rPr>
        <w:t>2."'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1920" w:h="16860"/>
          <w:pgMar w:top="760" w:bottom="280" w:left="1500" w:right="1580"/>
        </w:sectPr>
      </w:pPr>
      <w:rPr/>
    </w:p>
    <w:p>
      <w:pPr>
        <w:spacing w:before="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51" w:lineRule="exact"/>
        <w:ind w:right="10"/>
        <w:jc w:val="righ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A5A5A5"/>
          <w:spacing w:val="-50"/>
          <w:w w:val="242"/>
          <w:position w:val="3"/>
        </w:rPr>
        <w:t>'</w:t>
      </w:r>
      <w:r>
        <w:rPr>
          <w:rFonts w:ascii="Times New Roman" w:hAnsi="Times New Roman" w:cs="Times New Roman" w:eastAsia="Times New Roman"/>
          <w:sz w:val="13"/>
          <w:szCs w:val="13"/>
          <w:color w:val="939393"/>
          <w:spacing w:val="0"/>
          <w:w w:val="175"/>
          <w:position w:val="-4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939393"/>
          <w:spacing w:val="-2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97979"/>
          <w:spacing w:val="0"/>
          <w:w w:val="99"/>
          <w:i/>
          <w:position w:val="-4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797979"/>
          <w:spacing w:val="0"/>
          <w:w w:val="100"/>
          <w:i/>
          <w:position w:val="-4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97979"/>
          <w:spacing w:val="0"/>
          <w:w w:val="100"/>
          <w:emboss/>
          <w:i/>
          <w:position w:val="-4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97979"/>
          <w:spacing w:val="0"/>
          <w:w w:val="100"/>
          <w:i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165" w:lineRule="exact"/>
        <w:ind w:right="77"/>
        <w:jc w:val="right"/>
        <w:rPr>
          <w:rFonts w:ascii="Courier New" w:hAnsi="Courier New" w:cs="Courier New" w:eastAsia="Courier New"/>
          <w:sz w:val="18"/>
          <w:szCs w:val="18"/>
        </w:rPr>
      </w:pPr>
      <w:rPr/>
      <w:r>
        <w:rPr>
          <w:rFonts w:ascii="Courier New" w:hAnsi="Courier New" w:cs="Courier New" w:eastAsia="Courier New"/>
          <w:sz w:val="18"/>
          <w:szCs w:val="18"/>
          <w:color w:val="939393"/>
          <w:spacing w:val="0"/>
          <w:w w:val="95"/>
          <w:i/>
          <w:position w:val="1"/>
        </w:rPr>
        <w:t>AJ</w:t>
      </w:r>
      <w:r>
        <w:rPr>
          <w:rFonts w:ascii="Courier New" w:hAnsi="Courier New" w:cs="Courier New" w:eastAsia="Courier New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4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27"/>
        </w:rPr>
        <w:t>NENI8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500" w:right="1580"/>
          <w:cols w:num="2" w:equalWidth="0">
            <w:col w:w="1395" w:space="2620"/>
            <w:col w:w="4825"/>
          </w:cols>
        </w:sectPr>
      </w:pPr>
      <w:rPr/>
    </w:p>
    <w:p>
      <w:pPr>
        <w:spacing w:before="0" w:after="0" w:line="196" w:lineRule="exact"/>
        <w:ind w:left="1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25.681129pt;margin-top:6.888097pt;width:.1pt;height:12.719239pt;mso-position-horizontal-relative:page;mso-position-vertical-relative:paragraph;z-index:-594" coordorigin="2514,138" coordsize="2,254">
            <v:shape style="position:absolute;left:2514;top:138;width:2;height:254" coordorigin="2514,138" coordsize="0,254" path="m2514,392l2514,138e" filled="f" stroked="t" strokeweight="4.592170pt" strokecolor="#E6E6E6">
              <v:path arrowok="t"/>
            </v:shape>
          </v:group>
          <w10:wrap type="none"/>
        </w:pict>
      </w:r>
      <w:r>
        <w:rPr/>
        <w:pict>
          <v:group style="position:absolute;margin-left:142.331131pt;margin-top:6.888097pt;width:.1pt;height:12.719239pt;mso-position-horizontal-relative:page;mso-position-vertical-relative:paragraph;z-index:-593" coordorigin="2847,138" coordsize="2,254">
            <v:shape style="position:absolute;left:2847;top:138;width:2;height:254" coordorigin="2847,138" coordsize="0,254" path="m2847,392l2847,138e" filled="f" stroked="t" strokeweight="1.46838pt" strokecolor="#E6E6E6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6"/>
          <w:w w:val="96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7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8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3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0"/>
          <w:position w:val="-1"/>
        </w:rPr>
        <w:t>J;..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60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19"/>
          <w:w w:val="21"/>
          <w:position w:val="-1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1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9"/>
          <w:position w:val="-1"/>
        </w:rPr>
        <w:t>pi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9"/>
          <w:w w:val="119"/>
          <w:position w:val="-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9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9"/>
          <w:position w:val="-1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6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9"/>
          <w:position w:val="-1"/>
        </w:rPr>
        <w:t>0.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19"/>
          <w:position w:val="-1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19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8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  <w:position w:val="-1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11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1"/>
          <w:position w:val="-1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6"/>
          <w:w w:val="111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7"/>
          <w:w w:val="111"/>
          <w:position w:val="-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1"/>
          <w:position w:val="-1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11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13"/>
          <w:position w:val="-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9"/>
          <w:w w:val="113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  <w:position w:val="-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5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3"/>
          <w:position w:val="-1"/>
        </w:rPr>
        <w:t>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142" w:lineRule="exact"/>
        <w:ind w:left="976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A5A5A5"/>
          <w:w w:val="71"/>
          <w:b/>
          <w:bCs/>
          <w:i/>
          <w:position w:val="-2"/>
        </w:rPr>
        <w:t>:;</w:t>
      </w:r>
      <w:r>
        <w:rPr>
          <w:rFonts w:ascii="Times New Roman" w:hAnsi="Times New Roman" w:cs="Times New Roman" w:eastAsia="Times New Roman"/>
          <w:sz w:val="19"/>
          <w:szCs w:val="19"/>
          <w:color w:val="A5A5A5"/>
          <w:w w:val="61"/>
          <w:b/>
          <w:bCs/>
          <w:i/>
          <w:position w:val="-2"/>
        </w:rPr>
        <w:t>g:.::"</w:t>
      </w:r>
      <w:r>
        <w:rPr>
          <w:rFonts w:ascii="Times New Roman" w:hAnsi="Times New Roman" w:cs="Times New Roman" w:eastAsia="Times New Roman"/>
          <w:sz w:val="19"/>
          <w:szCs w:val="19"/>
          <w:color w:val="A5A5A5"/>
          <w:spacing w:val="-29"/>
          <w:w w:val="100"/>
          <w:b/>
          <w:bCs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A5A5A5"/>
          <w:spacing w:val="-3"/>
          <w:w w:val="51"/>
          <w:b/>
          <w:bCs/>
          <w:i/>
          <w:position w:val="-2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626262"/>
          <w:spacing w:val="0"/>
          <w:w w:val="68"/>
          <w:b/>
          <w:bCs/>
          <w:i/>
          <w:position w:val="-2"/>
        </w:rPr>
        <w:t>$.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188" w:lineRule="exact"/>
        <w:ind w:left="897" w:right="6981"/>
        <w:jc w:val="center"/>
        <w:rPr>
          <w:rFonts w:ascii="Arial" w:hAnsi="Arial" w:cs="Arial" w:eastAsia="Arial"/>
          <w:sz w:val="6"/>
          <w:szCs w:val="6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939393"/>
          <w:w w:val="80"/>
          <w:b/>
          <w:bCs/>
          <w:position w:val="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797979"/>
          <w:spacing w:val="-29"/>
          <w:w w:val="159"/>
          <w:b/>
          <w:bCs/>
          <w:position w:val="1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color w:val="939393"/>
          <w:spacing w:val="0"/>
          <w:w w:val="84"/>
          <w:b/>
          <w:bCs/>
          <w:position w:val="1"/>
        </w:rPr>
        <w:t>:,..::</w:t>
      </w:r>
      <w:r>
        <w:rPr>
          <w:rFonts w:ascii="Times New Roman" w:hAnsi="Times New Roman" w:cs="Times New Roman" w:eastAsia="Times New Roman"/>
          <w:sz w:val="22"/>
          <w:szCs w:val="22"/>
          <w:color w:val="939393"/>
          <w:spacing w:val="0"/>
          <w:w w:val="83"/>
          <w:b/>
          <w:bCs/>
          <w:position w:val="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939393"/>
          <w:spacing w:val="15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797979"/>
          <w:spacing w:val="-35"/>
          <w:w w:val="91"/>
          <w:position w:val="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939393"/>
          <w:spacing w:val="-6"/>
          <w:w w:val="179"/>
          <w:position w:val="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797979"/>
          <w:spacing w:val="0"/>
          <w:w w:val="55"/>
          <w:position w:val="1"/>
        </w:rPr>
        <w:t>..</w:t>
      </w:r>
      <w:r>
        <w:rPr>
          <w:rFonts w:ascii="Times New Roman" w:hAnsi="Times New Roman" w:cs="Times New Roman" w:eastAsia="Times New Roman"/>
          <w:sz w:val="22"/>
          <w:szCs w:val="22"/>
          <w:color w:val="797979"/>
          <w:spacing w:val="-1"/>
          <w:w w:val="100"/>
          <w:position w:val="1"/>
        </w:rPr>
        <w:t> </w:t>
      </w:r>
      <w:r>
        <w:rPr>
          <w:rFonts w:ascii="Arial" w:hAnsi="Arial" w:cs="Arial" w:eastAsia="Arial"/>
          <w:sz w:val="6"/>
          <w:szCs w:val="6"/>
          <w:color w:val="939393"/>
          <w:spacing w:val="0"/>
          <w:w w:val="163"/>
          <w:b/>
          <w:bCs/>
          <w:position w:val="1"/>
        </w:rPr>
        <w:t>ol•</w:t>
      </w:r>
      <w:r>
        <w:rPr>
          <w:rFonts w:ascii="Arial" w:hAnsi="Arial" w:cs="Arial" w:eastAsia="Arial"/>
          <w:sz w:val="6"/>
          <w:szCs w:val="6"/>
          <w:color w:val="000000"/>
          <w:spacing w:val="0"/>
          <w:w w:val="100"/>
          <w:position w:val="0"/>
        </w:rPr>
      </w:r>
    </w:p>
    <w:p>
      <w:pPr>
        <w:spacing w:before="3" w:after="0" w:line="240" w:lineRule="auto"/>
        <w:ind w:left="610" w:right="68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4"/>
          <w:w w:val="155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1"/>
          <w:w w:val="115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11"/>
          <w:w w:val="151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9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9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njera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2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1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rime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34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1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1"/>
        </w:rPr>
        <w:t>osvep1i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1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6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1"/>
        </w:rPr>
        <w:t>direkte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indi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1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2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7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8"/>
        </w:rPr>
        <w:t>e,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3" w:after="0" w:line="240" w:lineRule="auto"/>
        <w:ind w:left="610" w:right="13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24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0"/>
          <w:w w:val="124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A5A5A5"/>
          <w:spacing w:val="-41"/>
          <w:w w:val="277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70"/>
          <w:i/>
        </w:rPr>
        <w:t>{</w:t>
      </w:r>
      <w:r>
        <w:rPr>
          <w:rFonts w:ascii="Times New Roman" w:hAnsi="Times New Roman" w:cs="Times New Roman" w:eastAsia="Times New Roman"/>
          <w:sz w:val="20"/>
          <w:szCs w:val="20"/>
          <w:color w:val="BABABA"/>
          <w:spacing w:val="10"/>
          <w:w w:val="109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.e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4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16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6"/>
        </w:rPr>
        <w:t>ety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"/>
          <w:w w:val="11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8"/>
          <w:w w:val="116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6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9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3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19"/>
          <w:w w:val="116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6"/>
        </w:rPr>
        <w:t>pal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2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burojne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7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kj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</w:rPr>
        <w:t>kontr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"/>
          <w:w w:val="11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1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2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1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1"/>
        </w:rPr>
        <w:t>etyr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</w:rPr>
        <w:t>het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1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"/>
          <w:w w:val="9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3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3" w:after="0" w:line="293" w:lineRule="auto"/>
        <w:ind w:left="652" w:right="57" w:firstLine="-187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A5A5A5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A5A5A5"/>
          <w:spacing w:val="1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3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8"/>
          <w:w w:val="134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4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3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84"/>
        </w:rPr>
        <w:t>ej</w:t>
      </w:r>
      <w:r>
        <w:rPr>
          <w:rFonts w:ascii="Times New Roman" w:hAnsi="Times New Roman" w:cs="Times New Roman" w:eastAsia="Times New Roman"/>
          <w:sz w:val="20"/>
          <w:szCs w:val="20"/>
          <w:color w:val="BABABA"/>
          <w:spacing w:val="0"/>
          <w:w w:val="71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BABAB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5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2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7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tit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tjet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2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5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96"/>
        </w:rPr>
        <w:t>;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8"/>
          <w:w w:val="112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00%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3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2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2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demit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"/>
          <w:w w:val="11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hkakt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1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9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48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4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</w:rPr>
        <w:t>kamat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1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1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1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fitimi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9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mung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13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4"/>
          <w:w w:val="11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1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9"/>
          <w:w w:val="11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7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4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rputh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13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3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5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5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3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1"/>
          <w:w w:val="13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"/>
          <w:w w:val="12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05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6"/>
          <w:w w:val="113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55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979" w:right="401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27"/>
        </w:rPr>
        <w:t>NENI9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4"/>
        </w:rPr>
        <w:t>ri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4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5"/>
          <w:w w:val="114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4"/>
        </w:rPr>
        <w:t>nnu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"/>
          <w:w w:val="114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14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4"/>
        </w:rPr>
        <w:t>het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1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1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6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5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6"/>
          <w:w w:val="13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</w:rPr>
        <w:t>hte: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9" w:lineRule="auto"/>
        <w:ind w:left="127" w:right="2622" w:firstLine="-7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8"/>
          <w:w w:val="168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11.1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1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9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3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njoftojne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17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5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7"/>
          <w:w w:val="117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3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5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4"/>
        </w:rPr>
        <w:t>kontaktet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2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12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8"/>
          <w:w w:val="12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5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"/>
          <w:w w:val="11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</w:rPr>
        <w:t>ht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9"/>
        </w:rPr>
        <w:t>e: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</w:rPr>
        <w:t>Qiradhen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9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6"/>
          <w:w w:val="14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48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1"/>
        </w:rPr>
        <w:t>adrese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ema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1"/>
          <w:w w:val="11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78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it: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8"/>
          <w:w w:val="100"/>
        </w:rPr>
        <w:t> </w:t>
      </w:r>
      <w:hyperlink r:id="rId7">
        <w:r>
          <w:rPr>
            <w:rFonts w:ascii="Times New Roman" w:hAnsi="Times New Roman" w:cs="Times New Roman" w:eastAsia="Times New Roman"/>
            <w:sz w:val="20"/>
            <w:szCs w:val="20"/>
            <w:color w:val="3D3D3D"/>
            <w:spacing w:val="0"/>
            <w:w w:val="111"/>
          </w:rPr>
          <w:t>inf</w:t>
        </w:r>
        <w:r>
          <w:rPr>
            <w:rFonts w:ascii="Times New Roman" w:hAnsi="Times New Roman" w:cs="Times New Roman" w:eastAsia="Times New Roman"/>
            <w:sz w:val="20"/>
            <w:szCs w:val="20"/>
            <w:color w:val="3D3D3D"/>
            <w:spacing w:val="-4"/>
            <w:w w:val="112"/>
          </w:rPr>
          <w:t>o</w:t>
        </w:r>
        <w:r>
          <w:rPr>
            <w:rFonts w:ascii="Times New Roman" w:hAnsi="Times New Roman" w:cs="Times New Roman" w:eastAsia="Times New Roman"/>
            <w:sz w:val="20"/>
            <w:szCs w:val="20"/>
            <w:color w:val="797979"/>
            <w:spacing w:val="0"/>
            <w:w w:val="119"/>
          </w:rPr>
          <w:t>@</w:t>
        </w:r>
        <w:r>
          <w:rPr>
            <w:rFonts w:ascii="Times New Roman" w:hAnsi="Times New Roman" w:cs="Times New Roman" w:eastAsia="Times New Roman"/>
            <w:sz w:val="20"/>
            <w:szCs w:val="20"/>
            <w:color w:val="797979"/>
            <w:spacing w:val="-20"/>
            <w:w w:val="119"/>
          </w:rPr>
          <w:t>c</w:t>
        </w:r>
        <w:r>
          <w:rPr>
            <w:rFonts w:ascii="Times New Roman" w:hAnsi="Times New Roman" w:cs="Times New Roman" w:eastAsia="Times New Roman"/>
            <w:sz w:val="20"/>
            <w:szCs w:val="20"/>
            <w:color w:val="4F4F4F"/>
            <w:spacing w:val="0"/>
            <w:w w:val="112"/>
          </w:rPr>
          <w:t>ontinentalvora.al</w:t>
        </w:r>
        <w:r>
          <w:rPr>
            <w:rFonts w:ascii="Times New Roman" w:hAnsi="Times New Roman" w:cs="Times New Roman" w:eastAsia="Times New Roman"/>
            <w:sz w:val="20"/>
            <w:szCs w:val="20"/>
            <w:color w:val="4F4F4F"/>
            <w:spacing w:val="0"/>
            <w:w w:val="112"/>
          </w:rPr>
          <w:t> </w:t>
        </w:r>
      </w:hyperlink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</w:rPr>
        <w:t>Qiramarr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"/>
          <w:w w:val="11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1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"/>
          <w:w w:val="11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dr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2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3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9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5"/>
        </w:rPr>
        <w:t>ema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"/>
          <w:w w:val="11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5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6"/>
          <w:w w:val="11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5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3"/>
          <w:w w:val="115"/>
        </w:rPr>
        <w:t> </w:t>
      </w:r>
      <w:hyperlink r:id="rId8">
        <w:r>
          <w:rPr>
            <w:rFonts w:ascii="Times New Roman" w:hAnsi="Times New Roman" w:cs="Times New Roman" w:eastAsia="Times New Roman"/>
            <w:sz w:val="20"/>
            <w:szCs w:val="20"/>
            <w:color w:val="3D3D3D"/>
            <w:spacing w:val="0"/>
            <w:w w:val="116"/>
          </w:rPr>
          <w:t>d</w:t>
        </w:r>
        <w:r>
          <w:rPr>
            <w:rFonts w:ascii="Times New Roman" w:hAnsi="Times New Roman" w:cs="Times New Roman" w:eastAsia="Times New Roman"/>
            <w:sz w:val="20"/>
            <w:szCs w:val="20"/>
            <w:color w:val="3D3D3D"/>
            <w:spacing w:val="-8"/>
            <w:w w:val="116"/>
          </w:rPr>
          <w:t>o</w:t>
        </w:r>
        <w:r>
          <w:rPr>
            <w:rFonts w:ascii="Times New Roman" w:hAnsi="Times New Roman" w:cs="Times New Roman" w:eastAsia="Times New Roman"/>
            <w:sz w:val="20"/>
            <w:szCs w:val="20"/>
            <w:color w:val="626262"/>
            <w:spacing w:val="0"/>
            <w:w w:val="114"/>
          </w:rPr>
          <w:t>g</w:t>
        </w:r>
        <w:r>
          <w:rPr>
            <w:rFonts w:ascii="Times New Roman" w:hAnsi="Times New Roman" w:cs="Times New Roman" w:eastAsia="Times New Roman"/>
            <w:sz w:val="20"/>
            <w:szCs w:val="20"/>
            <w:color w:val="626262"/>
            <w:spacing w:val="5"/>
            <w:w w:val="113"/>
          </w:rPr>
          <w:t>a</w:t>
        </w:r>
        <w:r>
          <w:rPr>
            <w:rFonts w:ascii="Times New Roman" w:hAnsi="Times New Roman" w:cs="Times New Roman" w:eastAsia="Times New Roman"/>
            <w:sz w:val="20"/>
            <w:szCs w:val="20"/>
            <w:color w:val="3D3D3D"/>
            <w:spacing w:val="0"/>
            <w:w w:val="111"/>
          </w:rPr>
          <w:t>nati</w:t>
        </w:r>
        <w:r>
          <w:rPr>
            <w:rFonts w:ascii="Times New Roman" w:hAnsi="Times New Roman" w:cs="Times New Roman" w:eastAsia="Times New Roman"/>
            <w:sz w:val="20"/>
            <w:szCs w:val="20"/>
            <w:color w:val="3D3D3D"/>
            <w:spacing w:val="2"/>
            <w:w w:val="112"/>
          </w:rPr>
          <w:t>r</w:t>
        </w:r>
        <w:r>
          <w:rPr>
            <w:rFonts w:ascii="Times New Roman" w:hAnsi="Times New Roman" w:cs="Times New Roman" w:eastAsia="Times New Roman"/>
            <w:sz w:val="20"/>
            <w:szCs w:val="20"/>
            <w:color w:val="626262"/>
            <w:spacing w:val="0"/>
            <w:w w:val="105"/>
          </w:rPr>
          <w:t>a</w:t>
        </w:r>
        <w:r>
          <w:rPr>
            <w:rFonts w:ascii="Times New Roman" w:hAnsi="Times New Roman" w:cs="Times New Roman" w:eastAsia="Times New Roman"/>
            <w:sz w:val="20"/>
            <w:szCs w:val="20"/>
            <w:color w:val="626262"/>
            <w:spacing w:val="-37"/>
            <w:w w:val="100"/>
          </w:rPr>
          <w:t> </w:t>
        </w:r>
        <w:r>
          <w:rPr>
            <w:rFonts w:ascii="Times New Roman" w:hAnsi="Times New Roman" w:cs="Times New Roman" w:eastAsia="Times New Roman"/>
            <w:sz w:val="20"/>
            <w:szCs w:val="20"/>
            <w:color w:val="3D3D3D"/>
            <w:spacing w:val="0"/>
            <w:w w:val="111"/>
          </w:rPr>
          <w:t>n</w:t>
        </w:r>
        <w:r>
          <w:rPr>
            <w:rFonts w:ascii="Times New Roman" w:hAnsi="Times New Roman" w:cs="Times New Roman" w:eastAsia="Times New Roman"/>
            <w:sz w:val="20"/>
            <w:szCs w:val="20"/>
            <w:color w:val="3D3D3D"/>
            <w:spacing w:val="-11"/>
            <w:w w:val="110"/>
          </w:rPr>
          <w:t>e</w:t>
        </w:r>
        <w:r>
          <w:rPr>
            <w:rFonts w:ascii="Times New Roman" w:hAnsi="Times New Roman" w:cs="Times New Roman" w:eastAsia="Times New Roman"/>
            <w:sz w:val="20"/>
            <w:szCs w:val="20"/>
            <w:color w:val="797979"/>
            <w:spacing w:val="-7"/>
            <w:w w:val="118"/>
          </w:rPr>
          <w:t>@</w:t>
        </w:r>
        <w:r>
          <w:rPr>
            <w:rFonts w:ascii="Times New Roman" w:hAnsi="Times New Roman" w:cs="Times New Roman" w:eastAsia="Times New Roman"/>
            <w:sz w:val="20"/>
            <w:szCs w:val="20"/>
            <w:color w:val="3D3D3D"/>
            <w:spacing w:val="8"/>
            <w:w w:val="107"/>
          </w:rPr>
          <w:t>d</w:t>
        </w:r>
        <w:r>
          <w:rPr>
            <w:rFonts w:ascii="Times New Roman" w:hAnsi="Times New Roman" w:cs="Times New Roman" w:eastAsia="Times New Roman"/>
            <w:sz w:val="20"/>
            <w:szCs w:val="20"/>
            <w:color w:val="626262"/>
            <w:spacing w:val="0"/>
            <w:w w:val="110"/>
          </w:rPr>
          <w:t>og</w:t>
        </w:r>
        <w:r>
          <w:rPr>
            <w:rFonts w:ascii="Times New Roman" w:hAnsi="Times New Roman" w:cs="Times New Roman" w:eastAsia="Times New Roman"/>
            <w:sz w:val="20"/>
            <w:szCs w:val="20"/>
            <w:color w:val="626262"/>
            <w:spacing w:val="0"/>
            <w:w w:val="109"/>
          </w:rPr>
          <w:t>a</w:t>
        </w:r>
        <w:r>
          <w:rPr>
            <w:rFonts w:ascii="Times New Roman" w:hAnsi="Times New Roman" w:cs="Times New Roman" w:eastAsia="Times New Roman"/>
            <w:sz w:val="20"/>
            <w:szCs w:val="20"/>
            <w:color w:val="626262"/>
            <w:spacing w:val="-37"/>
            <w:w w:val="100"/>
          </w:rPr>
          <w:t> </w:t>
        </w:r>
        <w:r>
          <w:rPr>
            <w:rFonts w:ascii="Times New Roman" w:hAnsi="Times New Roman" w:cs="Times New Roman" w:eastAsia="Times New Roman"/>
            <w:sz w:val="20"/>
            <w:szCs w:val="20"/>
            <w:color w:val="3D3D3D"/>
            <w:spacing w:val="6"/>
            <w:w w:val="103"/>
          </w:rPr>
          <w:t>n</w:t>
        </w:r>
        <w:r>
          <w:rPr>
            <w:rFonts w:ascii="Times New Roman" w:hAnsi="Times New Roman" w:cs="Times New Roman" w:eastAsia="Times New Roman"/>
            <w:sz w:val="20"/>
            <w:szCs w:val="20"/>
            <w:color w:val="626262"/>
            <w:spacing w:val="0"/>
            <w:w w:val="110"/>
          </w:rPr>
          <w:t>a.gov.a</w:t>
        </w:r>
        <w:r>
          <w:rPr>
            <w:rFonts w:ascii="Times New Roman" w:hAnsi="Times New Roman" w:cs="Times New Roman" w:eastAsia="Times New Roman"/>
            <w:sz w:val="20"/>
            <w:szCs w:val="20"/>
            <w:color w:val="626262"/>
            <w:spacing w:val="-35"/>
            <w:w w:val="100"/>
          </w:rPr>
          <w:t> </w:t>
        </w:r>
        <w:r>
          <w:rPr>
            <w:rFonts w:ascii="Times New Roman" w:hAnsi="Times New Roman" w:cs="Times New Roman" w:eastAsia="Times New Roman"/>
            <w:sz w:val="20"/>
            <w:szCs w:val="20"/>
            <w:color w:val="262626"/>
            <w:spacing w:val="0"/>
            <w:w w:val="78"/>
          </w:rPr>
          <w:t>l</w:t>
        </w:r>
        <w:r>
          <w:rPr>
            <w:rFonts w:ascii="Times New Roman" w:hAnsi="Times New Roman" w:cs="Times New Roman" w:eastAsia="Times New Roman"/>
            <w:sz w:val="20"/>
            <w:szCs w:val="20"/>
            <w:color w:val="000000"/>
            <w:spacing w:val="0"/>
            <w:w w:val="100"/>
          </w:rPr>
        </w:r>
      </w:hyperlink>
    </w:p>
    <w:p>
      <w:pPr>
        <w:spacing w:before="0" w:after="0" w:line="228" w:lineRule="exact"/>
        <w:ind w:left="14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.2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adr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2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"/>
          <w:w w:val="11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1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5"/>
        </w:rPr>
        <w:t>esp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8"/>
        </w:rPr>
        <w:t>kt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9"/>
          <w:w w:val="10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0"/>
        </w:rPr>
        <w:t>ve,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1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D3D3D"/>
          <w:w w:val="115"/>
        </w:rPr>
        <w:t>Qi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6"/>
          <w:w w:val="11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dhe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6"/>
          <w:w w:val="11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1"/>
          <w:w w:val="114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1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48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7"/>
        </w:rPr>
        <w:t>adrese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6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:Yor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6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0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Tirane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1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D3D3D"/>
          <w:w w:val="112"/>
        </w:rPr>
        <w:t>Qi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1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marr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1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"/>
          <w:w w:val="11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3"/>
        </w:rPr>
        <w:t>adrese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0"/>
          <w:w w:val="168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Dri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4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3"/>
          <w:w w:val="114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3"/>
          <w:w w:val="114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4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6"/>
          <w:w w:val="11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4"/>
        </w:rPr>
        <w:t>",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0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4"/>
        </w:rPr>
        <w:t>Lap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7"/>
          <w:w w:val="11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4"/>
        </w:rPr>
        <w:t>ake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6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Tira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0"/>
        </w:rPr>
        <w:t>e.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3" w:after="0" w:line="285" w:lineRule="auto"/>
        <w:ind w:left="127" w:right="77" w:firstLine="2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"/>
          <w:w w:val="11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1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9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pal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ndr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2"/>
          <w:w w:val="11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hojne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adr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"/>
          <w:w w:val="11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36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kontakti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"/>
          <w:w w:val="11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0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4"/>
        </w:rPr>
        <w:t>duhet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8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njoftoj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1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4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6"/>
          <w:w w:val="13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hkrim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tj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7"/>
          <w:w w:val="11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jave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9"/>
        </w:rPr>
        <w:t>para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8"/>
          <w:w w:val="11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55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936" w:right="3963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8"/>
        </w:rPr>
        <w:t>NEN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8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8"/>
          <w:b/>
          <w:bCs/>
        </w:rPr>
        <w:t>10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8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1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2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ni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50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82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1"/>
        </w:rPr>
        <w:t>togfjale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6"/>
          <w:w w:val="11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46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1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11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2"/>
          <w:w w:val="11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1"/>
        </w:rPr>
        <w:t>ykata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8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thit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3"/>
          <w:w w:val="11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2"/>
          <w:w w:val="11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9"/>
          <w:w w:val="11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1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0"/>
        </w:rPr>
        <w:t>eso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4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e"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zev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2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"/>
          <w:w w:val="112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het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37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togfjaleshin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3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5"/>
        </w:rPr>
        <w:t>"Gjykata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Administra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1"/>
        </w:rPr>
        <w:t>rane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5"/>
          <w:w w:val="182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210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56" w:right="386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0"/>
          <w:w w:val="100"/>
          <w:b/>
          <w:bCs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F4F4F"/>
          <w:spacing w:val="-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91"/>
          <w:b/>
          <w:bCs/>
        </w:rPr>
        <w:t>ill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96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55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0"/>
          <w:w w:val="5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pika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69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4"/>
          <w:w w:val="6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93939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93939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6"/>
          <w:w w:val="13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9"/>
        </w:rPr>
        <w:t>hfuq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2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5"/>
          <w:w w:val="113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6"/>
          <w:w w:val="103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4"/>
          <w:w w:val="12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t.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64" w:right="3841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NEN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C0C0C"/>
          <w:spacing w:val="0"/>
          <w:w w:val="80"/>
          <w:b/>
          <w:bCs/>
        </w:rPr>
        <w:t>1</w:t>
      </w:r>
      <w:r>
        <w:rPr>
          <w:rFonts w:ascii="Arial" w:hAnsi="Arial" w:cs="Arial" w:eastAsia="Arial"/>
          <w:sz w:val="20"/>
          <w:szCs w:val="20"/>
          <w:color w:val="0C0C0C"/>
          <w:spacing w:val="-4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3D3D3D"/>
          <w:spacing w:val="0"/>
          <w:w w:val="97"/>
          <w:b/>
          <w:bCs/>
        </w:rPr>
        <w:t>2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484" w:right="3144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D3D3D"/>
          <w:spacing w:val="0"/>
          <w:w w:val="123"/>
        </w:rPr>
        <w:t>Ndryshimc</w:t>
      </w:r>
      <w:r>
        <w:rPr>
          <w:rFonts w:ascii="Times New Roman" w:hAnsi="Times New Roman" w:cs="Times New Roman" w:eastAsia="Times New Roman"/>
          <w:sz w:val="19"/>
          <w:szCs w:val="19"/>
          <w:color w:val="3D3D3D"/>
          <w:spacing w:val="11"/>
          <w:w w:val="123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62626"/>
          <w:spacing w:val="0"/>
          <w:w w:val="84"/>
        </w:rPr>
        <w:t>nc</w:t>
      </w:r>
      <w:r>
        <w:rPr>
          <w:rFonts w:ascii="Times New Roman" w:hAnsi="Times New Roman" w:cs="Times New Roman" w:eastAsia="Times New Roman"/>
          <w:sz w:val="28"/>
          <w:szCs w:val="28"/>
          <w:color w:val="262626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D3D3D"/>
          <w:spacing w:val="0"/>
          <w:w w:val="122"/>
        </w:rPr>
        <w:t>Ancksc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5" w:lineRule="auto"/>
        <w:ind w:left="472" w:right="104" w:firstLine="-30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5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8"/>
          <w:w w:val="5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3"/>
          <w:w w:val="13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kronja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Ancksit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3"/>
        </w:rPr>
        <w:t>rif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"/>
          <w:w w:val="113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"/>
          <w:w w:val="11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3"/>
        </w:rPr>
        <w:t>nulohct: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8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'·A.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"/>
          <w:w w:val="12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7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3"/>
          <w:w w:val="11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8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62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imit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4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"/>
          <w:w w:val="104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8"/>
          <w:w w:val="128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6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8,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8"/>
          <w:w w:val="7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0"/>
          <w:w w:val="13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92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6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"/>
          <w:w w:val="11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1"/>
        </w:rPr>
        <w:t>nu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pagua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qira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di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6"/>
          <w:w w:val="11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24"/>
        </w:rPr>
        <w:t>ckte:·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6" w:after="0" w:line="240" w:lineRule="auto"/>
        <w:ind w:left="48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pike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2"/>
          <w:w w:val="11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1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5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1"/>
          <w:w w:val="11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16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kat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98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4"/>
        </w:rPr>
        <w:t>pennbajtjc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0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3"/>
          <w:w w:val="13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1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7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97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8"/>
        </w:rPr>
        <w:t>ijo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1"/>
          <w:w w:val="10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3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1" w:after="0" w:line="285" w:lineRule="auto"/>
        <w:ind w:left="487" w:right="68" w:firstLine="-1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00"/>
        </w:rPr>
        <w:t>"5.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Cm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98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cs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63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3"/>
          <w:w w:val="6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3"/>
        </w:rPr>
        <w:t>qi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7"/>
          <w:w w:val="11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3"/>
        </w:rPr>
        <w:t>ase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3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agj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8"/>
        </w:rPr>
        <w:t>doganorc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8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7"/>
          <w:w w:val="11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8"/>
        </w:rPr>
        <w:t>opratorct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5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ndihm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8"/>
          <w:w w:val="6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3"/>
          <w:w w:val="12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6"/>
        </w:rPr>
        <w:t>00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62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9"/>
        </w:rPr>
        <w:t>ck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7"/>
          <w:w w:val="10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A5A5A5"/>
          <w:spacing w:val="7"/>
          <w:w w:val="109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0"/>
          <w:w w:val="10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9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4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5"/>
        </w:rPr>
        <w:t>TY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0"/>
          <w:w w:val="11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6"/>
        </w:rPr>
        <w:t>H.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240" w:lineRule="auto"/>
        <w:ind w:left="47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Cmi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cs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"/>
          <w:w w:val="6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qir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1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5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bankat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1"/>
          <w:w w:val="114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939393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4"/>
        </w:rPr>
        <w:t>000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78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"/>
          <w:w w:val="11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"/>
          <w:w w:val="11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0"/>
          <w:w w:val="11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A5A5A5"/>
          <w:spacing w:val="7"/>
          <w:w w:val="110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0"/>
          <w:w w:val="11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1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9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8"/>
        </w:rPr>
        <w:t>TVSH:·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1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6"/>
          <w:w w:val="115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52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9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cksi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93939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93939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3"/>
          <w:w w:val="11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1"/>
        </w:rPr>
        <w:t>hfuq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8"/>
          <w:w w:val="11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16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4"/>
          <w:w w:val="117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6"/>
          <w:w w:val="96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4"/>
          <w:w w:val="12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t.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1" w:after="0" w:line="240" w:lineRule="auto"/>
        <w:ind w:left="14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Anc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39393"/>
          <w:spacing w:val="6"/>
          <w:w w:val="11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8"/>
        </w:rPr>
        <w:t>·Tarifat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4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95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95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95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95"/>
        </w:rPr>
        <w:t>rllj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9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6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3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1"/>
          <w:w w:val="136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2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11"/>
          <w:w w:val="12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2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-19"/>
          <w:w w:val="12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20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18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3"/>
          <w:w w:val="11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"/>
          <w:w w:val="104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8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8"/>
          <w:w w:val="84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10"/>
          <w:w w:val="4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4"/>
        </w:rPr>
        <w:t>qiz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0"/>
          <w:w w:val="115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26262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97979"/>
          <w:spacing w:val="0"/>
          <w:w w:val="111"/>
        </w:rPr>
        <w:t>ct.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500" w:right="1580"/>
        </w:sectPr>
      </w:pPr>
      <w:rPr/>
    </w:p>
    <w:p>
      <w:pPr>
        <w:spacing w:before="63" w:after="0" w:line="240" w:lineRule="auto"/>
        <w:ind w:left="45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696969"/>
          <w:spacing w:val="0"/>
          <w:w w:val="100"/>
          <w:i/>
        </w:rPr>
        <w:t>pas</w:t>
      </w:r>
      <w:r>
        <w:rPr>
          <w:rFonts w:ascii="Times New Roman" w:hAnsi="Times New Roman" w:cs="Times New Roman" w:eastAsia="Times New Roman"/>
          <w:sz w:val="18"/>
          <w:szCs w:val="18"/>
          <w:color w:val="696969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3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8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2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1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8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0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96969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color w:val="69696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3"/>
          <w:w w:val="154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2"/>
        </w:rPr>
        <w:t>mbi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4"/>
        </w:rPr>
        <w:t>qi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1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"/>
          <w:w w:val="11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1"/>
          <w:w w:val="114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4"/>
        </w:rPr>
        <w:t>di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1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4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7"/>
          <w:w w:val="114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9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14"/>
        </w:rPr>
        <w:t>",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24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8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</w:rPr>
        <w:t>ek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1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4"/>
        </w:rPr>
        <w:t>"(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5"/>
          <w:w w:val="114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4"/>
        </w:rPr>
        <w:t>mimi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6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8" w:after="0" w:line="283" w:lineRule="auto"/>
        <w:ind w:left="442" w:right="263" w:firstLine="-257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14"/>
          <w:szCs w:val="14"/>
          <w:color w:val="3B3B3B"/>
          <w:w w:val="80"/>
          <w:i/>
          <w:position w:val="6"/>
        </w:rPr>
        <w:t>1</w:t>
      </w:r>
      <w:r>
        <w:rPr>
          <w:rFonts w:ascii="Arial" w:hAnsi="Arial" w:cs="Arial" w:eastAsia="Arial"/>
          <w:sz w:val="14"/>
          <w:szCs w:val="14"/>
          <w:color w:val="3B3B3B"/>
          <w:spacing w:val="-38"/>
          <w:w w:val="80"/>
          <w:i/>
          <w:position w:val="6"/>
        </w:rPr>
        <w:t>1</w:t>
      </w:r>
      <w:r>
        <w:rPr>
          <w:rFonts w:ascii="Arial" w:hAnsi="Arial" w:cs="Arial" w:eastAsia="Arial"/>
          <w:sz w:val="14"/>
          <w:szCs w:val="14"/>
          <w:color w:val="858585"/>
          <w:spacing w:val="0"/>
          <w:w w:val="191"/>
          <w:i/>
          <w:position w:val="0"/>
        </w:rPr>
        <w:t>'</w:t>
      </w:r>
      <w:r>
        <w:rPr>
          <w:rFonts w:ascii="Arial" w:hAnsi="Arial" w:cs="Arial" w:eastAsia="Arial"/>
          <w:sz w:val="14"/>
          <w:szCs w:val="14"/>
          <w:color w:val="858585"/>
          <w:spacing w:val="0"/>
          <w:w w:val="100"/>
          <w:i/>
          <w:position w:val="0"/>
        </w:rPr>
        <w:t>  </w:t>
      </w:r>
      <w:r>
        <w:rPr>
          <w:rFonts w:ascii="Arial" w:hAnsi="Arial" w:cs="Arial" w:eastAsia="Arial"/>
          <w:sz w:val="14"/>
          <w:szCs w:val="14"/>
          <w:color w:val="858585"/>
          <w:spacing w:val="3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0"/>
        </w:rPr>
        <w:t>qi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ase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63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8"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1"/>
          <w:w w:val="122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  <w:position w:val="0"/>
        </w:rPr>
        <w:t>kt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4"/>
          <w:w w:val="108"/>
          <w:position w:val="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66"/>
          <w:position w:val="0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02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5"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9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10"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4"/>
          <w:w w:val="129"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63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9"/>
          <w:w w:val="154"/>
          <w:position w:val="0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5"/>
          <w:position w:val="0"/>
        </w:rPr>
        <w:t>Ri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"/>
          <w:w w:val="105"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1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12"/>
          <w:position w:val="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2"/>
          <w:position w:val="0"/>
        </w:rPr>
        <w:t>imi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7"/>
          <w:w w:val="105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16"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9"/>
          <w:position w:val="0"/>
        </w:rPr>
        <w:t>ogr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8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5"/>
          <w:position w:val="0"/>
        </w:rPr>
        <w:t>fi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4"/>
          <w:w w:val="106"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1"/>
          <w:w w:val="166"/>
          <w:position w:val="0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47"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  <w:position w:val="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7"/>
          <w:position w:val="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7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6"/>
          <w:w w:val="107"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3"/>
          <w:w w:val="107"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7"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7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7"/>
          <w:position w:val="0"/>
        </w:rPr>
        <w:t>lid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6"/>
          <w:w w:val="107"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7"/>
          <w:position w:val="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7"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3"/>
          <w:w w:val="107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0"/>
        </w:rPr>
        <w:t>tij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7"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13"/>
          <w:position w:val="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7"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22"/>
          <w:position w:val="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3"/>
          <w:position w:val="0"/>
        </w:rPr>
        <w:t>nti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3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17"/>
          <w:position w:val="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4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14"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4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3"/>
          <w:w w:val="114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14"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4"/>
          <w:position w:val="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3"/>
          <w:w w:val="114"/>
          <w:position w:val="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4"/>
          <w:w w:val="114"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4"/>
          <w:position w:val="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14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3"/>
          <w:position w:val="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3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3"/>
          <w:position w:val="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97"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8"/>
          <w:w w:val="104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62"/>
          <w:position w:val="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6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7"/>
          <w:position w:val="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3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4"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0"/>
          <w:position w:val="0"/>
        </w:rPr>
        <w:t>ase.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77" w:lineRule="exact"/>
        <w:ind w:left="1141" w:right="-20"/>
        <w:jc w:val="left"/>
        <w:tabs>
          <w:tab w:pos="400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9E9E9E"/>
          <w:spacing w:val="0"/>
          <w:w w:val="337"/>
          <w:position w:val="-5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9E9E9E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9E9E9E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-5"/>
        </w:rPr>
        <w:t>NEN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-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5"/>
          <w:position w:val="-5"/>
        </w:rPr>
        <w:t>13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60"/>
          <w:pgMar w:top="880" w:bottom="280" w:left="1500" w:right="1680"/>
        </w:sectPr>
      </w:pPr>
      <w:rPr/>
    </w:p>
    <w:p>
      <w:pPr>
        <w:spacing w:before="20" w:after="0" w:line="291" w:lineRule="exact"/>
        <w:ind w:left="1008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AEAEAE"/>
          <w:spacing w:val="-23"/>
          <w:w w:val="160"/>
          <w:i/>
          <w:position w:val="-4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858585"/>
          <w:spacing w:val="-24"/>
          <w:w w:val="92"/>
          <w:i/>
          <w:position w:val="-4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color w:val="858585"/>
          <w:spacing w:val="-2"/>
          <w:w w:val="60"/>
          <w:position w:val="3"/>
        </w:rPr>
        <w:t>'</w:t>
      </w:r>
      <w:r>
        <w:rPr>
          <w:rFonts w:ascii="Times New Roman" w:hAnsi="Times New Roman" w:cs="Times New Roman" w:eastAsia="Times New Roman"/>
          <w:sz w:val="18"/>
          <w:szCs w:val="18"/>
          <w:color w:val="858585"/>
          <w:spacing w:val="-78"/>
          <w:w w:val="91"/>
          <w:i/>
          <w:position w:val="-4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858585"/>
          <w:spacing w:val="0"/>
          <w:w w:val="60"/>
          <w:position w:val="3"/>
        </w:rPr>
        <w:t>!</w:t>
      </w:r>
      <w:r>
        <w:rPr>
          <w:rFonts w:ascii="Times New Roman" w:hAnsi="Times New Roman" w:cs="Times New Roman" w:eastAsia="Times New Roman"/>
          <w:sz w:val="22"/>
          <w:szCs w:val="22"/>
          <w:color w:val="858585"/>
          <w:spacing w:val="-7"/>
          <w:w w:val="60"/>
          <w:position w:val="3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858585"/>
          <w:spacing w:val="-104"/>
          <w:w w:val="91"/>
          <w:i/>
          <w:position w:val="-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858585"/>
          <w:spacing w:val="0"/>
          <w:w w:val="60"/>
          <w:position w:val="3"/>
        </w:rPr>
        <w:t>'..</w:t>
      </w:r>
      <w:r>
        <w:rPr>
          <w:rFonts w:ascii="Times New Roman" w:hAnsi="Times New Roman" w:cs="Times New Roman" w:eastAsia="Times New Roman"/>
          <w:sz w:val="22"/>
          <w:szCs w:val="22"/>
          <w:color w:val="858585"/>
          <w:spacing w:val="-42"/>
          <w:w w:val="59"/>
          <w:position w:val="3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858585"/>
          <w:spacing w:val="0"/>
          <w:w w:val="92"/>
          <w:i/>
          <w:position w:val="-4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858585"/>
          <w:spacing w:val="3"/>
          <w:w w:val="92"/>
          <w:i/>
          <w:position w:val="-4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9E9E9E"/>
          <w:spacing w:val="0"/>
          <w:w w:val="129"/>
          <w:i/>
          <w:position w:val="-4"/>
        </w:rPr>
        <w:t>;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86" w:lineRule="exact"/>
        <w:ind w:left="970" w:right="-86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8.843246pt;margin-top:7.08162pt;width:1.9875pt;height:1.5pt;mso-position-horizontal-relative:page;mso-position-vertical-relative:paragraph;z-index:-590" type="#_x0000_t202" filled="f" stroked="f">
            <v:textbox inset="0,0,0,0">
              <w:txbxContent>
                <w:p>
                  <w:pPr>
                    <w:spacing w:before="0" w:after="0" w:line="30" w:lineRule="exact"/>
                    <w:ind w:right="-44"/>
                    <w:jc w:val="left"/>
                    <w:rPr>
                      <w:rFonts w:ascii="Times New Roman" w:hAnsi="Times New Roman" w:cs="Times New Roman" w:eastAsia="Times New Roman"/>
                      <w:sz w:val="3"/>
                      <w:szCs w:val="3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3"/>
                      <w:szCs w:val="3"/>
                      <w:color w:val="858585"/>
                      <w:spacing w:val="0"/>
                      <w:w w:val="265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sz w:val="3"/>
                      <w:szCs w:val="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3"/>
          <w:szCs w:val="3"/>
          <w:color w:val="858585"/>
          <w:w w:val="444"/>
          <w:position w:val="-2"/>
        </w:rPr>
        <w:t>.</w:t>
      </w:r>
      <w:r>
        <w:rPr>
          <w:rFonts w:ascii="Times New Roman" w:hAnsi="Times New Roman" w:cs="Times New Roman" w:eastAsia="Times New Roman"/>
          <w:sz w:val="3"/>
          <w:szCs w:val="3"/>
          <w:color w:val="858585"/>
          <w:spacing w:val="-5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9E9E9E"/>
          <w:spacing w:val="-104"/>
          <w:w w:val="64"/>
          <w:position w:val="3"/>
        </w:rPr>
        <w:t>"</w:t>
      </w:r>
      <w:r>
        <w:rPr>
          <w:rFonts w:ascii="Times New Roman" w:hAnsi="Times New Roman" w:cs="Times New Roman" w:eastAsia="Times New Roman"/>
          <w:sz w:val="3"/>
          <w:szCs w:val="3"/>
          <w:color w:val="858585"/>
          <w:spacing w:val="0"/>
          <w:w w:val="444"/>
          <w:position w:val="-2"/>
        </w:rPr>
        <w:t>.</w:t>
      </w:r>
      <w:r>
        <w:rPr>
          <w:rFonts w:ascii="Times New Roman" w:hAnsi="Times New Roman" w:cs="Times New Roman" w:eastAsia="Times New Roman"/>
          <w:sz w:val="3"/>
          <w:szCs w:val="3"/>
          <w:color w:val="858585"/>
          <w:spacing w:val="-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858585"/>
          <w:spacing w:val="-100"/>
          <w:w w:val="101"/>
          <w:position w:val="3"/>
        </w:rPr>
        <w:t>"</w:t>
      </w:r>
      <w:r>
        <w:rPr>
          <w:rFonts w:ascii="Times New Roman" w:hAnsi="Times New Roman" w:cs="Times New Roman" w:eastAsia="Times New Roman"/>
          <w:sz w:val="3"/>
          <w:szCs w:val="3"/>
          <w:color w:val="858585"/>
          <w:spacing w:val="0"/>
          <w:w w:val="444"/>
          <w:position w:val="-2"/>
        </w:rPr>
        <w:t>.</w:t>
      </w:r>
      <w:r>
        <w:rPr>
          <w:rFonts w:ascii="Times New Roman" w:hAnsi="Times New Roman" w:cs="Times New Roman" w:eastAsia="Times New Roman"/>
          <w:sz w:val="3"/>
          <w:szCs w:val="3"/>
          <w:color w:val="858585"/>
          <w:spacing w:val="0"/>
          <w:w w:val="100"/>
          <w:position w:val="-2"/>
        </w:rPr>
        <w:t>  </w:t>
      </w:r>
      <w:r>
        <w:rPr>
          <w:rFonts w:ascii="Times New Roman" w:hAnsi="Times New Roman" w:cs="Times New Roman" w:eastAsia="Times New Roman"/>
          <w:sz w:val="3"/>
          <w:szCs w:val="3"/>
          <w:color w:val="858585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9E9E9E"/>
          <w:spacing w:val="-57"/>
          <w:w w:val="124"/>
          <w:position w:val="3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858585"/>
          <w:spacing w:val="-80"/>
          <w:w w:val="117"/>
          <w:i/>
          <w:position w:val="-2"/>
        </w:rPr>
        <w:t>:</w:t>
      </w:r>
      <w:r>
        <w:rPr>
          <w:rFonts w:ascii="Times New Roman" w:hAnsi="Times New Roman" w:cs="Times New Roman" w:eastAsia="Times New Roman"/>
          <w:sz w:val="28"/>
          <w:szCs w:val="28"/>
          <w:color w:val="AEAEAE"/>
          <w:spacing w:val="-11"/>
          <w:w w:val="50"/>
          <w:position w:val="3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858585"/>
          <w:spacing w:val="-57"/>
          <w:w w:val="72"/>
          <w:position w:val="3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9E9E9E"/>
          <w:spacing w:val="-91"/>
          <w:w w:val="92"/>
          <w:i/>
          <w:position w:val="-2"/>
        </w:rPr>
        <w:t>w</w:t>
      </w:r>
      <w:r>
        <w:rPr>
          <w:rFonts w:ascii="Times New Roman" w:hAnsi="Times New Roman" w:cs="Times New Roman" w:eastAsia="Times New Roman"/>
          <w:sz w:val="28"/>
          <w:szCs w:val="28"/>
          <w:color w:val="858585"/>
          <w:spacing w:val="0"/>
          <w:w w:val="71"/>
          <w:position w:val="3"/>
        </w:rPr>
        <w:t>\</w:t>
      </w:r>
      <w:r>
        <w:rPr>
          <w:rFonts w:ascii="Times New Roman" w:hAnsi="Times New Roman" w:cs="Times New Roman" w:eastAsia="Times New Roman"/>
          <w:sz w:val="28"/>
          <w:szCs w:val="28"/>
          <w:color w:val="858585"/>
          <w:spacing w:val="-7"/>
          <w:w w:val="72"/>
          <w:position w:val="3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9E9E9E"/>
          <w:spacing w:val="0"/>
          <w:w w:val="92"/>
          <w:i/>
          <w:position w:val="-2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9E9E9E"/>
          <w:spacing w:val="0"/>
          <w:w w:val="100"/>
          <w:i/>
          <w:position w:val="-2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9E9E9E"/>
          <w:spacing w:val="-17"/>
          <w:w w:val="10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AEAEAE"/>
          <w:spacing w:val="-20"/>
          <w:w w:val="99"/>
          <w:position w:val="-2"/>
        </w:rPr>
        <w:t>c</w:t>
      </w:r>
      <w:r>
        <w:rPr>
          <w:rFonts w:ascii="Times New Roman" w:hAnsi="Times New Roman" w:cs="Times New Roman" w:eastAsia="Times New Roman"/>
          <w:sz w:val="19"/>
          <w:szCs w:val="19"/>
          <w:color w:val="AEAEAE"/>
          <w:spacing w:val="0"/>
          <w:w w:val="39"/>
          <w:position w:val="-2"/>
        </w:rPr>
        <w:t>....</w:t>
      </w:r>
      <w:r>
        <w:rPr>
          <w:rFonts w:ascii="Times New Roman" w:hAnsi="Times New Roman" w:cs="Times New Roman" w:eastAsia="Times New Roman"/>
          <w:sz w:val="19"/>
          <w:szCs w:val="19"/>
          <w:color w:val="AEAEAE"/>
          <w:spacing w:val="-1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AEAEAE"/>
          <w:spacing w:val="0"/>
          <w:w w:val="100"/>
          <w:position w:val="-2"/>
        </w:rPr>
        <w:t>:'</w:t>
      </w:r>
      <w:r>
        <w:rPr>
          <w:rFonts w:ascii="Times New Roman" w:hAnsi="Times New Roman" w:cs="Times New Roman" w:eastAsia="Times New Roman"/>
          <w:sz w:val="19"/>
          <w:szCs w:val="19"/>
          <w:color w:val="AEAEAE"/>
          <w:spacing w:val="3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AEAEAE"/>
          <w:spacing w:val="0"/>
          <w:w w:val="124"/>
          <w:position w:val="-2"/>
        </w:rPr>
        <w:t>'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340" w:lineRule="exact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8"/>
          <w:szCs w:val="28"/>
          <w:color w:val="3B3B3B"/>
          <w:w w:val="105"/>
          <w:position w:val="5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color w:val="3B3B3B"/>
          <w:spacing w:val="-83"/>
          <w:w w:val="105"/>
          <w:position w:val="5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5"/>
          <w:w w:val="65"/>
          <w:position w:val="-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17"/>
          <w:position w:val="-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7"/>
          <w:w w:val="114"/>
          <w:position w:val="-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8"/>
          <w:position w:val="-2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9"/>
          <w:w w:val="107"/>
          <w:position w:val="-2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42"/>
          <w:w w:val="54"/>
          <w:position w:val="-2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17"/>
          <w:w w:val="94"/>
          <w:position w:val="5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15"/>
          <w:position w:val="-2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  <w:position w:val="-2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3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1"/>
          <w:position w:val="-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7"/>
          <w:w w:val="121"/>
          <w:position w:val="-2"/>
        </w:rPr>
        <w:t>j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29"/>
          <w:w w:val="118"/>
          <w:position w:val="5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1"/>
          <w:position w:val="-2"/>
        </w:rPr>
        <w:t>cra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500" w:right="1680"/>
          <w:cols w:num="2" w:equalWidth="0">
            <w:col w:w="1933" w:space="1692"/>
            <w:col w:w="5115"/>
          </w:cols>
        </w:sectPr>
      </w:pPr>
      <w:rPr/>
    </w:p>
    <w:p>
      <w:pPr>
        <w:spacing w:before="45" w:after="0" w:line="284" w:lineRule="auto"/>
        <w:ind w:left="442" w:right="339" w:firstLine="-30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B3B3B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19"/>
          <w:szCs w:val="19"/>
          <w:color w:val="3B3B3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3B3B3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8"/>
          <w:w w:val="107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93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1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3"/>
          <w:w w:val="11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365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6"/>
        </w:rPr>
        <w:t>61'.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5"/>
        </w:rPr>
        <w:t>j.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6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4766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4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114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1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8"/>
          <w:w w:val="11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3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6"/>
          <w:w w:val="112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9"/>
          <w:w w:val="13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17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8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3"/>
          <w:w w:val="114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17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8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2"/>
          <w:w w:val="13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3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8"/>
          <w:w w:val="13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7"/>
          <w:w w:val="7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lid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cnd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17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1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1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1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</w:rPr>
        <w:t>esc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2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88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                           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AEAEAE"/>
          <w:spacing w:val="0"/>
          <w:w w:val="139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4" w:lineRule="exact"/>
        <w:ind w:left="11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Amcn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mcnt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9"/>
        </w:rPr>
        <w:t>rt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1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73"/>
        </w:rPr>
        <w:t>r-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42"/>
          <w:w w:val="73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AEAEAE"/>
          <w:spacing w:val="-14"/>
          <w:w w:val="165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uth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"/>
          <w:w w:val="108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1"/>
          <w:w w:val="10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2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7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12"/>
          <w:w w:val="104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9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dit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7"/>
          <w:w w:val="11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9"/>
        </w:rPr>
        <w:t>Rcpublik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"/>
          <w:w w:val="10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8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3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9" w:after="0" w:line="240" w:lineRule="auto"/>
        <w:ind w:left="442" w:right="254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8"/>
          <w:w w:val="10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9"/>
        </w:rPr>
        <w:t>hqi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8"/>
          <w:w w:val="10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0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0"/>
          <w:w w:val="10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9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78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9"/>
        </w:rPr>
        <w:t>cg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78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</w:rPr>
        <w:t>ac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2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1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nit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fuq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"/>
          <w:w w:val="107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7"/>
          <w:w w:val="107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7"/>
        </w:rPr>
        <w:t>publike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6"/>
        </w:rPr>
        <w:t>hqi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7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"/>
          <w:w w:val="9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0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2" w:after="0" w:line="289" w:lineRule="auto"/>
        <w:ind w:left="442" w:right="241" w:firstLine="-32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4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5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7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1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7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0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"/>
          <w:w w:val="10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hkrimi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8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3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6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amen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9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3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cga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2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1"/>
          <w:w w:val="11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"/>
          <w:w w:val="12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9"/>
          <w:w w:val="12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2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1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9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1"/>
          <w:w w:val="13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4"/>
        </w:rPr>
        <w:t>rimi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ilit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06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8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2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1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3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9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6"/>
          <w:w w:val="97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</w:rPr>
        <w:t>eg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12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9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2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3"/>
        </w:rPr>
        <w:t>trim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rje-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8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78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9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"/>
          <w:w w:val="11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0"/>
        </w:rPr>
        <w:t>evc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5"/>
          <w:w w:val="4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Tj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22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5"/>
        </w:rPr>
        <w:t>pu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6"/>
          <w:w w:val="11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47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4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trajtimi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4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6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1"/>
          <w:w w:val="106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</w:rPr>
        <w:t>himi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8"/>
          <w:w w:val="1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2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5"/>
        </w:rPr>
        <w:t>e.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7" w:lineRule="exact"/>
        <w:ind w:left="11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18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1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48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duh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3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8"/>
          <w:w w:val="108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0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10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"/>
          <w:w w:val="108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jne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3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4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10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4"/>
          <w:w w:val="12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06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15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"/>
          <w:w w:val="11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1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0"/>
        </w:rPr>
        <w:t>nt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1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3"/>
          <w:w w:val="11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2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2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93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2"/>
          <w:w w:val="13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5"/>
        </w:rPr>
        <w:t>tij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5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3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4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7"/>
        </w:rPr>
        <w:t>nt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3"/>
          <w:w w:val="10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7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6"/>
          <w:w w:val="10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c;e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htjet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2" w:after="0" w:line="289" w:lineRule="auto"/>
        <w:ind w:left="442" w:right="241" w:firstLine="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F4F4F"/>
          <w:w w:val="9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w w:val="9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6"/>
          <w:w w:val="12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4"/>
          <w:w w:val="12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2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2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47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pli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dit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7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5"/>
          <w:w w:val="7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9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9"/>
        </w:rPr>
        <w:t>publik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9"/>
          <w:w w:val="10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5"/>
          <w:w w:val="12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9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hqi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ndr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7"/>
          <w:w w:val="7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12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4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0"/>
          <w:w w:val="11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1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8"/>
          <w:w w:val="11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12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3"/>
          <w:w w:val="11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5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12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3"/>
          <w:w w:val="11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12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1"/>
          <w:w w:val="112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3"/>
          <w:w w:val="11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2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2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VKM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6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8,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82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9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0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9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"/>
          <w:w w:val="10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7"/>
          <w:w w:val="10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9"/>
        </w:rPr>
        <w:t>2016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2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9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9"/>
        </w:rPr>
        <w:t>krijimi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0"/>
          <w:w w:val="10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7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htrir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tori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6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66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7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4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5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4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ifikimi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9"/>
        </w:rPr>
        <w:t>rhe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"/>
          <w:w w:val="10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9"/>
        </w:rPr>
        <w:t>hme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6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5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1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1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0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"/>
          <w:w w:val="113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4"/>
        </w:rPr>
        <w:t>Mu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78"/>
        </w:rPr>
        <w:t>c;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"/>
          <w:w w:val="78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1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3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7" w:lineRule="exact"/>
        <w:ind w:left="12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8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2"/>
          <w:w w:val="78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0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</w:rPr>
        <w:t>mcn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6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3"/>
          <w:w w:val="10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</w:rPr>
        <w:t>ment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7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3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0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8"/>
        </w:rPr>
        <w:t>int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7"/>
          <w:w w:val="10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9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97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8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2"/>
          <w:w w:val="78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1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8"/>
        </w:rPr>
        <w:t>nt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6"/>
          <w:w w:val="10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0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2"/>
          <w:w w:val="12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3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2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18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1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6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5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8"/>
          <w:w w:val="11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1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fuq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8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7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5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difi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8"/>
          <w:w w:val="10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vcc;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8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kti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8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8"/>
        </w:rPr>
        <w:t>eve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5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8"/>
          <w:w w:val="10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0"/>
        </w:rPr>
        <w:t>etij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7" w:after="0" w:line="240" w:lineRule="auto"/>
        <w:ind w:left="456" w:right="693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F4F4F"/>
          <w:w w:val="10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2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nflikti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tcn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"/>
          <w:w w:val="11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10"/>
        </w:rPr>
        <w:t>htcve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46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7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5"/>
        </w:rPr>
        <w:t>nt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8"/>
          <w:w w:val="7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1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tij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2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7"/>
        </w:rPr>
        <w:t>mcn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9"/>
          <w:w w:val="10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2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2" w:after="0" w:line="240" w:lineRule="auto"/>
        <w:ind w:left="456" w:right="531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96969"/>
          <w:w w:val="9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8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9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32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5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"/>
          <w:w w:val="10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5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15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3"/>
        </w:rPr>
        <w:t>t.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9" w:after="0" w:line="284" w:lineRule="auto"/>
        <w:ind w:left="456" w:right="240" w:firstLine="-32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1"/>
          <w:w w:val="126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4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7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5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1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5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5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15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7"/>
          <w:w w:val="132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1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99"/>
        </w:rPr>
        <w:t>yr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9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97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9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8"/>
        </w:rPr>
        <w:t>ik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0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8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1"/>
          <w:w w:val="13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5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fuq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6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7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7"/>
        </w:rPr>
        <w:t>mi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timit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hilli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9"/>
          <w:w w:val="6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Mini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5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1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1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8"/>
          <w:w w:val="11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3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1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9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9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3"/>
        </w:rPr>
        <w:t>rt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4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7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107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8"/>
          <w:w w:val="7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1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4"/>
        </w:rPr>
        <w:t>r)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rigji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62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7"/>
        </w:rPr>
        <w:t>hqip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9"/>
          <w:w w:val="107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6"/>
          <w:i/>
        </w:rPr>
        <w:t>No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6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7"/>
          <w:w w:val="10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7"/>
          <w:w w:val="106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6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6"/>
          <w:w w:val="10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9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xov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2"/>
          <w:w w:val="100"/>
          <w:i/>
        </w:rPr>
        <w:t>=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82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0"/>
          <w:w w:val="9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2"/>
          <w:w w:val="106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07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7"/>
          <w:w w:val="101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5"/>
          <w:w w:val="12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75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3"/>
          <w:w w:val="104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5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82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1"/>
          <w:i/>
        </w:rPr>
        <w:t>Akt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5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7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7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da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9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4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1"/>
          <w:w w:val="114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14"/>
          <w:i/>
        </w:rPr>
        <w:t>ej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4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9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5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8"/>
          <w:w w:val="105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6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270" w:lineRule="atLeast"/>
        <w:ind w:left="120" w:right="234" w:firstLine="7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F4F4F"/>
          <w:w w:val="80"/>
          <w:i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1"/>
          <w:w w:val="8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2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4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pu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"/>
          <w:w w:val="67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9"/>
          <w:i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6"/>
          <w:i/>
        </w:rPr>
        <w:t>lllf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7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4"/>
          <w:w w:val="10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88"/>
          <w:i/>
        </w:rPr>
        <w:t>li/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89"/>
          <w:i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i/>
        </w:rPr>
        <w:t>fi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82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43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0"/>
          <w:w w:val="115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1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2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dfl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23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54"/>
          <w:i/>
        </w:rPr>
        <w:t>IIII</w:t>
      </w:r>
      <w:r>
        <w:rPr>
          <w:rFonts w:ascii="Arial" w:hAnsi="Arial" w:cs="Arial" w:eastAsia="Arial"/>
          <w:sz w:val="12"/>
          <w:szCs w:val="12"/>
          <w:color w:val="4F4F4F"/>
          <w:spacing w:val="-22"/>
          <w:w w:val="100"/>
          <w:i/>
        </w:rPr>
        <w:t> </w:t>
      </w:r>
      <w:r>
        <w:rPr>
          <w:rFonts w:ascii="Arial" w:hAnsi="Arial" w:cs="Arial" w:eastAsia="Arial"/>
          <w:sz w:val="12"/>
          <w:szCs w:val="12"/>
          <w:color w:val="858585"/>
          <w:spacing w:val="0"/>
          <w:w w:val="156"/>
          <w:i/>
        </w:rPr>
        <w:t>i!</w:t>
      </w:r>
      <w:r>
        <w:rPr>
          <w:rFonts w:ascii="Arial" w:hAnsi="Arial" w:cs="Arial" w:eastAsia="Arial"/>
          <w:sz w:val="12"/>
          <w:szCs w:val="12"/>
          <w:color w:val="858585"/>
          <w:spacing w:val="43"/>
          <w:w w:val="15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6"/>
          <w:w w:val="109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"/>
          <w:w w:val="12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86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85"/>
          <w:i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"/>
          <w:w w:val="10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82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4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8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9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56"/>
          <w:i/>
        </w:rPr>
        <w:t>fl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4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9"/>
          <w:i/>
        </w:rPr>
        <w:t>rimi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7"/>
          <w:w w:val="8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5"/>
          <w:w w:val="116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"/>
          <w:w w:val="102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2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2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2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1"/>
          <w:w w:val="104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9"/>
          <w:w w:val="12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5"/>
          <w:w w:val="11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3"/>
          <w:w w:val="102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82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2"/>
          <w:i/>
        </w:rPr>
        <w:t>lig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9"/>
          <w:w w:val="112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15"/>
          <w:i/>
        </w:rPr>
        <w:t>in.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500" w:right="1680"/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ENE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139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4" w:after="0" w:line="240" w:lineRule="auto"/>
        <w:ind w:left="6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14"/>
        </w:rPr>
        <w:t>PALET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198" w:lineRule="exact"/>
        <w:ind w:right="-244"/>
        <w:jc w:val="left"/>
        <w:rPr>
          <w:rFonts w:ascii="Times New Roman" w:hAnsi="Times New Roman" w:cs="Times New Roman" w:eastAsia="Times New Roman"/>
          <w:sz w:val="136"/>
          <w:szCs w:val="136"/>
        </w:rPr>
      </w:pPr>
      <w:rPr/>
      <w:r>
        <w:rPr>
          <w:rFonts w:ascii="Times New Roman" w:hAnsi="Times New Roman" w:cs="Times New Roman" w:eastAsia="Times New Roman"/>
          <w:sz w:val="136"/>
          <w:szCs w:val="136"/>
          <w:color w:val="858585"/>
          <w:spacing w:val="0"/>
          <w:w w:val="217"/>
          <w:i/>
          <w:position w:val="-111"/>
        </w:rPr>
        <w:t>u</w:t>
      </w:r>
      <w:r>
        <w:rPr>
          <w:rFonts w:ascii="Times New Roman" w:hAnsi="Times New Roman" w:cs="Times New Roman" w:eastAsia="Times New Roman"/>
          <w:sz w:val="136"/>
          <w:szCs w:val="136"/>
          <w:color w:val="000000"/>
          <w:spacing w:val="0"/>
          <w:w w:val="100"/>
          <w:position w:val="0"/>
        </w:rPr>
      </w:r>
    </w:p>
    <w:p>
      <w:pPr>
        <w:spacing w:before="59" w:after="0" w:line="552" w:lineRule="exact"/>
        <w:ind w:right="799" w:firstLine="257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AI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7"/>
        </w:rPr>
        <w:t>\1ARRE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cjt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3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2"/>
          <w:w w:val="6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3"/>
          <w:w w:val="139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0"/>
          <w:w w:val="69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1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"/>
          <w:w w:val="102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6"/>
          <w:w w:val="12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4"/>
          <w:w w:val="11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500" w:right="1680"/>
          <w:cols w:num="3" w:equalWidth="0">
            <w:col w:w="3663" w:space="205"/>
            <w:col w:w="1476" w:space="594"/>
            <w:col w:w="2802"/>
          </w:cols>
        </w:sectPr>
      </w:pPr>
      <w:rPr/>
    </w:p>
    <w:p>
      <w:pPr>
        <w:spacing w:before="0" w:after="0" w:line="354" w:lineRule="atLeast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position:absolute;margin-left:80.639999pt;margin-top:17.165787pt;width:177.479996pt;height:151.919998pt;mso-position-horizontal-relative:page;mso-position-vertical-relative:paragraph;z-index:-592" type="#_x0000_t75">
            <v:imagedata r:id="rId9" o:title=""/>
          </v:shape>
        </w:pict>
      </w:r>
      <w:r>
        <w:rPr/>
        <w:pict>
          <v:shape style="position:absolute;margin-left:274.320007pt;margin-top:553.679993pt;width:263.160004pt;height:142.199997pt;mso-position-horizontal-relative:page;mso-position-vertical-relative:page;z-index:-591" type="#_x0000_t75">
            <v:imagedata r:id="rId1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7"/>
          <w:w w:val="11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9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7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7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9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1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4"/>
        </w:rPr>
        <w:t>··co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2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6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9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62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6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9"/>
          <w:w w:val="6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01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6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1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7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6"/>
          <w:w w:val="107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18"/>
          <w:w w:val="173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2"/>
          <w:w w:val="173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10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6"/>
          <w:w w:val="9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8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4F4F4F"/>
          <w:w w:val="112"/>
        </w:rPr>
        <w:t>NO</w:t>
      </w:r>
      <w:r>
        <w:rPr>
          <w:rFonts w:ascii="Arial" w:hAnsi="Arial" w:cs="Arial" w:eastAsia="Arial"/>
          <w:sz w:val="20"/>
          <w:szCs w:val="20"/>
          <w:color w:val="4F4F4F"/>
          <w:spacing w:val="11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15"/>
        </w:rPr>
        <w:t>ERE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340" w:lineRule="atLeast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2"/>
          <w:w w:val="102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3"/>
        </w:rPr>
        <w:t>rc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03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7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0"/>
          <w:w w:val="107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5"/>
          <w:w w:val="10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5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8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"/>
          <w:w w:val="108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4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-4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8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8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858585"/>
          <w:spacing w:val="6"/>
          <w:w w:val="96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96969"/>
          <w:spacing w:val="0"/>
          <w:w w:val="113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37" w:right="-20"/>
        <w:jc w:val="left"/>
        <w:rPr>
          <w:rFonts w:ascii="Times New Roman" w:hAnsi="Times New Roman" w:cs="Times New Roman" w:eastAsia="Times New Roman"/>
          <w:sz w:val="36"/>
          <w:szCs w:val="36"/>
        </w:rPr>
      </w:pPr>
      <w:rPr/>
      <w:r>
        <w:rPr>
          <w:rFonts w:ascii="Times New Roman" w:hAnsi="Times New Roman" w:cs="Times New Roman" w:eastAsia="Times New Roman"/>
          <w:sz w:val="36"/>
          <w:szCs w:val="36"/>
          <w:color w:val="696969"/>
          <w:spacing w:val="0"/>
          <w:w w:val="423"/>
          <w:i/>
        </w:rPr>
        <w:t>:I: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500" w:right="1680"/>
          <w:cols w:num="3" w:equalWidth="0">
            <w:col w:w="3663" w:space="176"/>
            <w:col w:w="926" w:space="373"/>
            <w:col w:w="3602"/>
          </w:cols>
        </w:sectPr>
      </w:pPr>
      <w:rPr/>
    </w:p>
    <w:p>
      <w:pPr>
        <w:spacing w:before="76" w:after="0" w:line="240" w:lineRule="auto"/>
        <w:ind w:left="3753" w:right="399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ANEKS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74" w:lineRule="exact"/>
        <w:ind w:left="283" w:right="54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15"/>
        </w:rPr>
        <w:t>AMHIE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"/>
          <w:w w:val="11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9"/>
        </w:rPr>
        <w:t>OBJEKT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6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9"/>
        </w:rPr>
        <w:t>QIRAJE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12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9"/>
        </w:rPr>
        <w:t>DIREKTE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22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7"/>
        </w:rPr>
        <w:t>AMBIENTET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3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7"/>
        </w:rPr>
        <w:t>OBJEKT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11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2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01" w:lineRule="exact"/>
        <w:ind w:left="1041" w:right="-20"/>
        <w:jc w:val="left"/>
        <w:tabs>
          <w:tab w:pos="2460" w:val="left"/>
          <w:tab w:pos="4300" w:val="left"/>
          <w:tab w:pos="5460" w:val="left"/>
          <w:tab w:pos="6600" w:val="left"/>
        </w:tabs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B5B5B5"/>
          <w:spacing w:val="4"/>
          <w:w w:val="116"/>
        </w:rPr>
        <w:t>•</w:t>
      </w:r>
      <w:r>
        <w:rPr>
          <w:rFonts w:ascii="Arial" w:hAnsi="Arial" w:cs="Arial" w:eastAsia="Arial"/>
          <w:sz w:val="10"/>
          <w:szCs w:val="10"/>
          <w:color w:val="A1A1A1"/>
          <w:spacing w:val="0"/>
          <w:w w:val="177"/>
          <w:i/>
        </w:rPr>
        <w:t>f</w:t>
      </w:r>
      <w:r>
        <w:rPr>
          <w:rFonts w:ascii="Arial" w:hAnsi="Arial" w:cs="Arial" w:eastAsia="Arial"/>
          <w:sz w:val="10"/>
          <w:szCs w:val="10"/>
          <w:color w:val="A1A1A1"/>
          <w:spacing w:val="0"/>
          <w:w w:val="100"/>
          <w:i/>
        </w:rPr>
        <w:t>    </w:t>
      </w:r>
      <w:r>
        <w:rPr>
          <w:rFonts w:ascii="Arial" w:hAnsi="Arial" w:cs="Arial" w:eastAsia="Arial"/>
          <w:sz w:val="10"/>
          <w:szCs w:val="10"/>
          <w:color w:val="A1A1A1"/>
          <w:spacing w:val="-2"/>
          <w:w w:val="100"/>
          <w:i/>
        </w:rPr>
        <w:t> </w:t>
      </w:r>
      <w:r>
        <w:rPr>
          <w:rFonts w:ascii="Arial" w:hAnsi="Arial" w:cs="Arial" w:eastAsia="Arial"/>
          <w:sz w:val="10"/>
          <w:szCs w:val="10"/>
          <w:color w:val="B5B5B5"/>
          <w:spacing w:val="0"/>
          <w:w w:val="501"/>
        </w:rPr>
        <w:t>'</w:t>
      </w:r>
      <w:r>
        <w:rPr>
          <w:rFonts w:ascii="Arial" w:hAnsi="Arial" w:cs="Arial" w:eastAsia="Arial"/>
          <w:sz w:val="10"/>
          <w:szCs w:val="10"/>
          <w:color w:val="B5B5B5"/>
          <w:spacing w:val="0"/>
          <w:w w:val="100"/>
        </w:rPr>
        <w:tab/>
      </w:r>
      <w:r>
        <w:rPr>
          <w:rFonts w:ascii="Arial" w:hAnsi="Arial" w:cs="Arial" w:eastAsia="Arial"/>
          <w:sz w:val="10"/>
          <w:szCs w:val="10"/>
          <w:color w:val="B5B5B5"/>
          <w:spacing w:val="0"/>
          <w:w w:val="100"/>
        </w:rPr>
      </w:r>
      <w:r>
        <w:rPr>
          <w:rFonts w:ascii="Arial" w:hAnsi="Arial" w:cs="Arial" w:eastAsia="Arial"/>
          <w:sz w:val="10"/>
          <w:szCs w:val="10"/>
          <w:color w:val="424242"/>
          <w:spacing w:val="3"/>
          <w:w w:val="100"/>
        </w:rPr>
        <w:t>•</w:t>
      </w:r>
      <w:r>
        <w:rPr>
          <w:rFonts w:ascii="Arial" w:hAnsi="Arial" w:cs="Arial" w:eastAsia="Arial"/>
          <w:sz w:val="10"/>
          <w:szCs w:val="10"/>
          <w:color w:val="1A1A1A"/>
          <w:spacing w:val="0"/>
          <w:w w:val="100"/>
        </w:rPr>
        <w:t>•</w:t>
      </w:r>
      <w:r>
        <w:rPr>
          <w:rFonts w:ascii="Arial" w:hAnsi="Arial" w:cs="Arial" w:eastAsia="Arial"/>
          <w:sz w:val="10"/>
          <w:szCs w:val="10"/>
          <w:color w:val="1A1A1A"/>
          <w:spacing w:val="-17"/>
          <w:w w:val="100"/>
        </w:rPr>
        <w:t> </w:t>
      </w:r>
      <w:r>
        <w:rPr>
          <w:rFonts w:ascii="Arial" w:hAnsi="Arial" w:cs="Arial" w:eastAsia="Arial"/>
          <w:sz w:val="10"/>
          <w:szCs w:val="10"/>
          <w:color w:val="1A1A1A"/>
          <w:spacing w:val="0"/>
          <w:w w:val="100"/>
        </w:rPr>
        <w:tab/>
      </w:r>
      <w:r>
        <w:rPr>
          <w:rFonts w:ascii="Arial" w:hAnsi="Arial" w:cs="Arial" w:eastAsia="Arial"/>
          <w:sz w:val="10"/>
          <w:szCs w:val="10"/>
          <w:color w:val="1A1A1A"/>
          <w:spacing w:val="0"/>
          <w:w w:val="100"/>
        </w:rPr>
      </w:r>
      <w:r>
        <w:rPr>
          <w:rFonts w:ascii="Arial" w:hAnsi="Arial" w:cs="Arial" w:eastAsia="Arial"/>
          <w:sz w:val="10"/>
          <w:szCs w:val="10"/>
          <w:color w:val="424242"/>
          <w:spacing w:val="0"/>
          <w:w w:val="209"/>
        </w:rPr>
        <w:t>..</w:t>
      </w:r>
      <w:r>
        <w:rPr>
          <w:rFonts w:ascii="Arial" w:hAnsi="Arial" w:cs="Arial" w:eastAsia="Arial"/>
          <w:sz w:val="10"/>
          <w:szCs w:val="10"/>
          <w:color w:val="424242"/>
          <w:spacing w:val="0"/>
          <w:w w:val="100"/>
        </w:rPr>
        <w:tab/>
      </w:r>
      <w:r>
        <w:rPr>
          <w:rFonts w:ascii="Arial" w:hAnsi="Arial" w:cs="Arial" w:eastAsia="Arial"/>
          <w:sz w:val="10"/>
          <w:szCs w:val="10"/>
          <w:color w:val="424242"/>
          <w:spacing w:val="0"/>
          <w:w w:val="100"/>
        </w:rPr>
      </w:r>
      <w:r>
        <w:rPr>
          <w:rFonts w:ascii="Arial" w:hAnsi="Arial" w:cs="Arial" w:eastAsia="Arial"/>
          <w:sz w:val="10"/>
          <w:szCs w:val="10"/>
          <w:color w:val="010101"/>
          <w:spacing w:val="0"/>
          <w:w w:val="209"/>
        </w:rPr>
        <w:t>..</w:t>
      </w:r>
      <w:r>
        <w:rPr>
          <w:rFonts w:ascii="Arial" w:hAnsi="Arial" w:cs="Arial" w:eastAsia="Arial"/>
          <w:sz w:val="10"/>
          <w:szCs w:val="10"/>
          <w:color w:val="010101"/>
          <w:spacing w:val="0"/>
          <w:w w:val="100"/>
        </w:rPr>
        <w:tab/>
      </w:r>
      <w:r>
        <w:rPr>
          <w:rFonts w:ascii="Arial" w:hAnsi="Arial" w:cs="Arial" w:eastAsia="Arial"/>
          <w:sz w:val="10"/>
          <w:szCs w:val="10"/>
          <w:color w:val="010101"/>
          <w:spacing w:val="0"/>
          <w:w w:val="100"/>
        </w:rPr>
      </w:r>
      <w:r>
        <w:rPr>
          <w:rFonts w:ascii="Arial" w:hAnsi="Arial" w:cs="Arial" w:eastAsia="Arial"/>
          <w:sz w:val="10"/>
          <w:szCs w:val="10"/>
          <w:color w:val="2B2B2B"/>
          <w:spacing w:val="0"/>
          <w:w w:val="209"/>
        </w:rPr>
        <w:t>..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0" w:after="0" w:line="241" w:lineRule="exact"/>
        <w:ind w:left="1083" w:right="-20"/>
        <w:jc w:val="left"/>
        <w:tabs>
          <w:tab w:pos="19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15"/>
          <w:szCs w:val="15"/>
          <w:color w:val="A1A1A1"/>
          <w:spacing w:val="0"/>
          <w:w w:val="100"/>
          <w:i/>
        </w:rPr>
        <w:t>&gt;'</w:t>
      </w:r>
      <w:r>
        <w:rPr>
          <w:rFonts w:ascii="Arial" w:hAnsi="Arial" w:cs="Arial" w:eastAsia="Arial"/>
          <w:sz w:val="15"/>
          <w:szCs w:val="15"/>
          <w:color w:val="A1A1A1"/>
          <w:spacing w:val="11"/>
          <w:w w:val="100"/>
          <w:i/>
        </w:rPr>
        <w:t> 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600"/>
          <w:i/>
        </w:rPr>
        <w:t>\</w:t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i/>
        </w:rPr>
        <w:tab/>
      </w:r>
      <w:r>
        <w:rPr>
          <w:rFonts w:ascii="Arial" w:hAnsi="Arial" w:cs="Arial" w:eastAsia="Arial"/>
          <w:sz w:val="15"/>
          <w:szCs w:val="15"/>
          <w:color w:val="696969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8"/>
        </w:rPr>
        <w:t>SHPERBLIMIT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7"/>
          <w:w w:val="10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JO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9"/>
        </w:rPr>
        <w:t>DREJTPERDREJTE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0" w:lineRule="exact"/>
        <w:ind w:left="936" w:right="7111"/>
        <w:jc w:val="center"/>
        <w:rPr>
          <w:rFonts w:ascii="Arial" w:hAnsi="Arial" w:cs="Arial" w:eastAsia="Arial"/>
          <w:sz w:val="27"/>
          <w:szCs w:val="27"/>
        </w:rPr>
      </w:pPr>
      <w:rPr/>
      <w:r>
        <w:rPr>
          <w:rFonts w:ascii="Arial" w:hAnsi="Arial" w:cs="Arial" w:eastAsia="Arial"/>
          <w:sz w:val="27"/>
          <w:szCs w:val="27"/>
          <w:color w:val="878787"/>
          <w:w w:val="79"/>
        </w:rPr>
      </w:r>
      <w:r>
        <w:rPr>
          <w:rFonts w:ascii="Arial" w:hAnsi="Arial" w:cs="Arial" w:eastAsia="Arial"/>
          <w:sz w:val="27"/>
          <w:szCs w:val="27"/>
          <w:color w:val="878787"/>
          <w:w w:val="79"/>
          <w:shadow/>
        </w:rPr>
        <w:t>.</w:t>
      </w:r>
      <w:r>
        <w:rPr>
          <w:rFonts w:ascii="Arial" w:hAnsi="Arial" w:cs="Arial" w:eastAsia="Arial"/>
          <w:sz w:val="27"/>
          <w:szCs w:val="27"/>
          <w:color w:val="878787"/>
          <w:w w:val="79"/>
          <w:shadow/>
        </w:rPr>
      </w:r>
      <w:r>
        <w:rPr>
          <w:rFonts w:ascii="Arial" w:hAnsi="Arial" w:cs="Arial" w:eastAsia="Arial"/>
          <w:sz w:val="27"/>
          <w:szCs w:val="27"/>
          <w:color w:val="878787"/>
          <w:w w:val="79"/>
        </w:rPr>
      </w:r>
      <w:r>
        <w:rPr>
          <w:rFonts w:ascii="Arial" w:hAnsi="Arial" w:cs="Arial" w:eastAsia="Arial"/>
          <w:sz w:val="27"/>
          <w:szCs w:val="27"/>
          <w:color w:val="878787"/>
          <w:spacing w:val="-16"/>
          <w:w w:val="80"/>
        </w:rPr>
        <w:t>r</w:t>
      </w:r>
      <w:r>
        <w:rPr>
          <w:rFonts w:ascii="Arial" w:hAnsi="Arial" w:cs="Arial" w:eastAsia="Arial"/>
          <w:sz w:val="27"/>
          <w:szCs w:val="27"/>
          <w:color w:val="A1A1A1"/>
          <w:spacing w:val="0"/>
          <w:w w:val="151"/>
        </w:rPr>
        <w:t>l</w:t>
      </w:r>
      <w:r>
        <w:rPr>
          <w:rFonts w:ascii="Arial" w:hAnsi="Arial" w:cs="Arial" w:eastAsia="Arial"/>
          <w:sz w:val="27"/>
          <w:szCs w:val="27"/>
          <w:color w:val="A1A1A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A1A1A1"/>
          <w:spacing w:val="0"/>
          <w:w w:val="100"/>
          <w:i/>
        </w:rPr>
        <w:t>·7</w:t>
      </w:r>
      <w:r>
        <w:rPr>
          <w:rFonts w:ascii="Times New Roman" w:hAnsi="Times New Roman" w:cs="Times New Roman" w:eastAsia="Times New Roman"/>
          <w:sz w:val="17"/>
          <w:szCs w:val="17"/>
          <w:color w:val="A1A1A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A1A1A1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878787"/>
          <w:spacing w:val="0"/>
          <w:w w:val="127"/>
        </w:rPr>
        <w:t>'.</w:t>
      </w:r>
      <w:r>
        <w:rPr>
          <w:rFonts w:ascii="Times New Roman" w:hAnsi="Times New Roman" w:cs="Times New Roman" w:eastAsia="Times New Roman"/>
          <w:sz w:val="17"/>
          <w:szCs w:val="17"/>
          <w:color w:val="878787"/>
          <w:spacing w:val="10"/>
          <w:w w:val="127"/>
        </w:rPr>
        <w:t>"</w:t>
      </w:r>
      <w:r>
        <w:rPr>
          <w:rFonts w:ascii="Arial" w:hAnsi="Arial" w:cs="Arial" w:eastAsia="Arial"/>
          <w:sz w:val="27"/>
          <w:szCs w:val="27"/>
          <w:color w:val="424242"/>
          <w:spacing w:val="0"/>
          <w:w w:val="50"/>
        </w:rPr>
        <w:t>1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</w:rPr>
      </w:r>
    </w:p>
    <w:p>
      <w:pPr>
        <w:spacing w:before="64" w:after="0" w:line="222" w:lineRule="exact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position w:val="-5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position w:val="-5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position w:val="-5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11"/>
          <w:position w:val="-5"/>
        </w:rPr>
        <w:t>AMIJi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11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2"/>
          <w:w w:val="111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11"/>
          <w:position w:val="-5"/>
        </w:rPr>
        <w:t>NTT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44"/>
          <w:w w:val="111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11"/>
          <w:position w:val="-5"/>
        </w:rPr>
        <w:t>OBJEKT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29"/>
          <w:w w:val="111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11"/>
          <w:position w:val="-5"/>
        </w:rPr>
        <w:t>QiRAJE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11"/>
          <w:w w:val="111"/>
          <w:position w:val="-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11"/>
          <w:position w:val="-5"/>
        </w:rPr>
        <w:t>DIREKTE: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85" w:lineRule="exact"/>
        <w:ind w:left="888" w:right="7114"/>
        <w:jc w:val="center"/>
        <w:tabs>
          <w:tab w:pos="1700" w:val="left"/>
        </w:tabs>
        <w:rPr>
          <w:rFonts w:ascii="Arial" w:hAnsi="Arial" w:cs="Arial" w:eastAsia="Arial"/>
          <w:sz w:val="9"/>
          <w:szCs w:val="9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A1A1A1"/>
          <w:w w:val="41"/>
          <w:position w:val="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A1A1A1"/>
          <w:spacing w:val="-8"/>
          <w:w w:val="41"/>
          <w:position w:val="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0"/>
          <w:w w:val="116"/>
          <w:position w:val="1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878787"/>
          <w:spacing w:val="20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696969"/>
          <w:spacing w:val="0"/>
          <w:w w:val="284"/>
          <w:position w:val="1"/>
        </w:rPr>
        <w:t>,</w:t>
      </w:r>
      <w:r>
        <w:rPr>
          <w:rFonts w:ascii="Arial" w:hAnsi="Arial" w:cs="Arial" w:eastAsia="Arial"/>
          <w:sz w:val="19"/>
          <w:szCs w:val="19"/>
          <w:color w:val="696969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9"/>
          <w:szCs w:val="19"/>
          <w:color w:val="696969"/>
          <w:spacing w:val="0"/>
          <w:w w:val="100"/>
          <w:position w:val="1"/>
        </w:rPr>
      </w:r>
      <w:r>
        <w:rPr>
          <w:rFonts w:ascii="Arial" w:hAnsi="Arial" w:cs="Arial" w:eastAsia="Arial"/>
          <w:sz w:val="9"/>
          <w:szCs w:val="9"/>
          <w:color w:val="A1A1A1"/>
          <w:spacing w:val="0"/>
          <w:w w:val="153"/>
          <w:i/>
          <w:position w:val="1"/>
        </w:rPr>
        <w:t>: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  <w:position w:val="0"/>
        </w:rPr>
      </w:r>
    </w:p>
    <w:p>
      <w:pPr>
        <w:spacing w:before="0" w:after="0" w:line="280" w:lineRule="exact"/>
        <w:ind w:left="730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Arial" w:hAnsi="Arial" w:cs="Arial" w:eastAsia="Arial"/>
          <w:sz w:val="12"/>
          <w:szCs w:val="12"/>
          <w:color w:val="B5B5B5"/>
          <w:spacing w:val="-14"/>
          <w:w w:val="181"/>
          <w:i/>
          <w:position w:val="-1"/>
        </w:rPr>
        <w:t>'</w:t>
      </w:r>
      <w:r>
        <w:rPr>
          <w:rFonts w:ascii="Arial" w:hAnsi="Arial" w:cs="Arial" w:eastAsia="Arial"/>
          <w:sz w:val="12"/>
          <w:szCs w:val="12"/>
          <w:color w:val="878787"/>
          <w:spacing w:val="-27"/>
          <w:w w:val="194"/>
          <w:i/>
          <w:position w:val="-1"/>
        </w:rPr>
        <w:t>•</w:t>
      </w:r>
      <w:r>
        <w:rPr>
          <w:rFonts w:ascii="Times New Roman" w:hAnsi="Times New Roman" w:cs="Times New Roman" w:eastAsia="Times New Roman"/>
          <w:sz w:val="19"/>
          <w:szCs w:val="19"/>
          <w:color w:val="A1A1A1"/>
          <w:spacing w:val="-9"/>
          <w:w w:val="77"/>
          <w:position w:val="2"/>
        </w:rPr>
        <w:t>"</w:t>
      </w:r>
      <w:r>
        <w:rPr>
          <w:rFonts w:ascii="Arial" w:hAnsi="Arial" w:cs="Arial" w:eastAsia="Arial"/>
          <w:sz w:val="12"/>
          <w:szCs w:val="12"/>
          <w:color w:val="A1A1A1"/>
          <w:spacing w:val="-51"/>
          <w:w w:val="70"/>
          <w:i/>
          <w:position w:val="-1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A1A1A1"/>
          <w:spacing w:val="-21"/>
          <w:w w:val="77"/>
          <w:position w:val="2"/>
        </w:rPr>
        <w:t>J</w:t>
      </w:r>
      <w:r>
        <w:rPr>
          <w:rFonts w:ascii="Arial" w:hAnsi="Arial" w:cs="Arial" w:eastAsia="Arial"/>
          <w:sz w:val="12"/>
          <w:szCs w:val="12"/>
          <w:color w:val="A1A1A1"/>
          <w:spacing w:val="-2"/>
          <w:w w:val="70"/>
          <w:i/>
          <w:position w:val="-1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A1A1A1"/>
          <w:spacing w:val="0"/>
          <w:w w:val="76"/>
          <w:position w:val="2"/>
        </w:rPr>
        <w:t>-:</w:t>
      </w:r>
      <w:r>
        <w:rPr>
          <w:rFonts w:ascii="Times New Roman" w:hAnsi="Times New Roman" w:cs="Times New Roman" w:eastAsia="Times New Roman"/>
          <w:sz w:val="19"/>
          <w:szCs w:val="19"/>
          <w:color w:val="A1A1A1"/>
          <w:spacing w:val="-30"/>
          <w:w w:val="77"/>
          <w:position w:val="2"/>
        </w:rPr>
        <w:t>-</w:t>
      </w:r>
      <w:r>
        <w:rPr>
          <w:rFonts w:ascii="Times New Roman" w:hAnsi="Times New Roman" w:cs="Times New Roman" w:eastAsia="Times New Roman"/>
          <w:sz w:val="30"/>
          <w:szCs w:val="30"/>
          <w:color w:val="696969"/>
          <w:spacing w:val="-115"/>
          <w:w w:val="73"/>
          <w:i/>
          <w:position w:val="-1"/>
        </w:rPr>
        <w:t>«</w:t>
      </w:r>
      <w:r>
        <w:rPr>
          <w:rFonts w:ascii="Times New Roman" w:hAnsi="Times New Roman" w:cs="Times New Roman" w:eastAsia="Times New Roman"/>
          <w:sz w:val="19"/>
          <w:szCs w:val="19"/>
          <w:color w:val="A1A1A1"/>
          <w:spacing w:val="0"/>
          <w:w w:val="77"/>
          <w:position w:val="2"/>
        </w:rPr>
        <w:t>"</w:t>
      </w:r>
      <w:r>
        <w:rPr>
          <w:rFonts w:ascii="Times New Roman" w:hAnsi="Times New Roman" w:cs="Times New Roman" w:eastAsia="Times New Roman"/>
          <w:sz w:val="19"/>
          <w:szCs w:val="19"/>
          <w:color w:val="A1A1A1"/>
          <w:spacing w:val="-28"/>
          <w:w w:val="77"/>
          <w:position w:val="2"/>
        </w:rPr>
        <w:t>-</w:t>
      </w:r>
      <w:r>
        <w:rPr>
          <w:rFonts w:ascii="Times New Roman" w:hAnsi="Times New Roman" w:cs="Times New Roman" w:eastAsia="Times New Roman"/>
          <w:sz w:val="30"/>
          <w:szCs w:val="30"/>
          <w:color w:val="696969"/>
          <w:spacing w:val="-63"/>
          <w:w w:val="73"/>
          <w:i/>
          <w:position w:val="-1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A1A1A1"/>
          <w:spacing w:val="0"/>
          <w:w w:val="77"/>
          <w:position w:val="2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A1A1A1"/>
          <w:spacing w:val="-9"/>
          <w:w w:val="76"/>
          <w:position w:val="2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B5B5B5"/>
          <w:spacing w:val="0"/>
          <w:w w:val="191"/>
          <w:position w:val="2"/>
        </w:rPr>
        <w:t>'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23" w:lineRule="exact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B2B2B"/>
          <w:spacing w:val="0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B2B2B"/>
          <w:spacing w:val="0"/>
          <w:w w:val="100"/>
          <w:position w:val="1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2B2B2B"/>
          <w:spacing w:val="2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9"/>
          <w:i/>
          <w:position w:val="1"/>
        </w:rPr>
        <w:t>Zyn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"/>
          <w:w w:val="109"/>
          <w:i/>
          <w:position w:val="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5"/>
          <w:w w:val="64"/>
          <w:i/>
          <w:position w:val="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8"/>
          <w:i/>
          <w:position w:val="1"/>
        </w:rPr>
        <w:t>1lftJ.!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9"/>
          <w:i/>
          <w:position w:val="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  <w:i/>
          <w:position w:val="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2"/>
          <w:i/>
          <w:position w:val="1"/>
        </w:rPr>
        <w:t>inistrates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308" w:lineRule="exact"/>
        <w:ind w:left="12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7"/>
          <w:szCs w:val="27"/>
          <w:color w:val="424242"/>
          <w:spacing w:val="0"/>
          <w:w w:val="100"/>
        </w:rPr>
        <w:t>-</w:t>
      </w:r>
      <w:r>
        <w:rPr>
          <w:rFonts w:ascii="Arial" w:hAnsi="Arial" w:cs="Arial" w:eastAsia="Arial"/>
          <w:sz w:val="27"/>
          <w:szCs w:val="27"/>
          <w:color w:val="424242"/>
          <w:spacing w:val="26"/>
          <w:w w:val="100"/>
        </w:rPr>
        <w:t> </w:t>
      </w:r>
      <w:r>
        <w:rPr>
          <w:rFonts w:ascii="Arial" w:hAnsi="Arial" w:cs="Arial" w:eastAsia="Arial"/>
          <w:sz w:val="27"/>
          <w:szCs w:val="27"/>
          <w:color w:val="696969"/>
          <w:spacing w:val="-15"/>
          <w:w w:val="88"/>
          <w:i/>
        </w:rPr>
        <w:t>·</w:t>
      </w:r>
      <w:r>
        <w:rPr>
          <w:rFonts w:ascii="Arial" w:hAnsi="Arial" w:cs="Arial" w:eastAsia="Arial"/>
          <w:sz w:val="27"/>
          <w:szCs w:val="27"/>
          <w:color w:val="A1A1A1"/>
          <w:spacing w:val="13"/>
          <w:w w:val="74"/>
          <w:i/>
        </w:rPr>
        <w:t>-</w:t>
      </w:r>
      <w:r>
        <w:rPr>
          <w:rFonts w:ascii="Arial" w:hAnsi="Arial" w:cs="Arial" w:eastAsia="Arial"/>
          <w:sz w:val="27"/>
          <w:szCs w:val="27"/>
          <w:color w:val="424242"/>
          <w:spacing w:val="-9"/>
          <w:w w:val="74"/>
          <w:i/>
        </w:rPr>
        <w:t>S</w:t>
      </w:r>
      <w:r>
        <w:rPr>
          <w:rFonts w:ascii="Arial" w:hAnsi="Arial" w:cs="Arial" w:eastAsia="Arial"/>
          <w:sz w:val="27"/>
          <w:szCs w:val="27"/>
          <w:color w:val="696969"/>
          <w:spacing w:val="0"/>
          <w:w w:val="73"/>
          <w:i/>
        </w:rPr>
        <w:t>i/</w:t>
      </w:r>
      <w:r>
        <w:rPr>
          <w:rFonts w:ascii="Arial" w:hAnsi="Arial" w:cs="Arial" w:eastAsia="Arial"/>
          <w:sz w:val="27"/>
          <w:szCs w:val="27"/>
          <w:color w:val="696969"/>
          <w:spacing w:val="9"/>
          <w:w w:val="73"/>
          <w:i/>
        </w:rPr>
        <w:t>}</w:t>
      </w:r>
      <w:r>
        <w:rPr>
          <w:rFonts w:ascii="Arial" w:hAnsi="Arial" w:cs="Arial" w:eastAsia="Arial"/>
          <w:sz w:val="27"/>
          <w:szCs w:val="27"/>
          <w:color w:val="1A1A1A"/>
          <w:spacing w:val="9"/>
          <w:w w:val="87"/>
          <w:i/>
        </w:rPr>
      </w:r>
      <w:r>
        <w:rPr>
          <w:rFonts w:ascii="Arial" w:hAnsi="Arial" w:cs="Arial" w:eastAsia="Arial"/>
          <w:sz w:val="27"/>
          <w:szCs w:val="27"/>
          <w:color w:val="1A1A1A"/>
          <w:spacing w:val="-46"/>
          <w:w w:val="87"/>
          <w:emboss/>
          <w:i/>
        </w:rPr>
        <w:t>.</w:t>
      </w:r>
      <w:r>
        <w:rPr>
          <w:rFonts w:ascii="Arial" w:hAnsi="Arial" w:cs="Arial" w:eastAsia="Arial"/>
          <w:sz w:val="27"/>
          <w:szCs w:val="27"/>
          <w:color w:val="1A1A1A"/>
          <w:spacing w:val="-46"/>
          <w:w w:val="87"/>
          <w:emboss/>
          <w:i/>
        </w:rPr>
      </w:r>
      <w:r>
        <w:rPr>
          <w:rFonts w:ascii="Arial" w:hAnsi="Arial" w:cs="Arial" w:eastAsia="Arial"/>
          <w:sz w:val="27"/>
          <w:szCs w:val="27"/>
          <w:color w:val="1A1A1A"/>
          <w:spacing w:val="-46"/>
          <w:w w:val="87"/>
          <w:i/>
        </w:rPr>
      </w:r>
      <w:r>
        <w:rPr>
          <w:rFonts w:ascii="Arial" w:hAnsi="Arial" w:cs="Arial" w:eastAsia="Arial"/>
          <w:sz w:val="27"/>
          <w:szCs w:val="27"/>
          <w:color w:val="1A1A1A"/>
          <w:spacing w:val="-46"/>
          <w:w w:val="87"/>
          <w:i/>
        </w:rPr>
      </w:r>
      <w:r>
        <w:rPr>
          <w:rFonts w:ascii="Arial" w:hAnsi="Arial" w:cs="Arial" w:eastAsia="Arial"/>
          <w:sz w:val="27"/>
          <w:szCs w:val="27"/>
          <w:color w:val="696969"/>
          <w:spacing w:val="0"/>
          <w:w w:val="125"/>
          <w:i/>
        </w:rPr>
        <w:t>W;,</w:t>
      </w:r>
      <w:r>
        <w:rPr>
          <w:rFonts w:ascii="Arial" w:hAnsi="Arial" w:cs="Arial" w:eastAsia="Arial"/>
          <w:sz w:val="27"/>
          <w:szCs w:val="27"/>
          <w:color w:val="696969"/>
          <w:spacing w:val="0"/>
          <w:w w:val="100"/>
          <w:i/>
        </w:rPr>
        <w:t> </w:t>
      </w:r>
      <w:r>
        <w:rPr>
          <w:rFonts w:ascii="Arial" w:hAnsi="Arial" w:cs="Arial" w:eastAsia="Arial"/>
          <w:sz w:val="27"/>
          <w:szCs w:val="27"/>
          <w:color w:val="696969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odina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Administrate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b1t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8"/>
          <w:w w:val="100"/>
        </w:rPr>
        <w:t>4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1"/>
        </w:rPr>
        <w:t>m2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75" w:lineRule="exact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5"/>
          <w:i/>
        </w:rPr>
        <w:t>Magaz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1"/>
          <w:w w:val="104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7"/>
          <w:i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"/>
          <w:w w:val="108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1"/>
          <w:w w:val="114"/>
          <w:i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3"/>
          <w:i/>
        </w:rPr>
        <w:t>Kontrol//Sekuestro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5" w:after="0" w:line="294" w:lineRule="auto"/>
        <w:ind w:left="451" w:right="-44" w:firstLine="-331"/>
        <w:jc w:val="left"/>
        <w:tabs>
          <w:tab w:pos="460" w:val="left"/>
          <w:tab w:pos="284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3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Sip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84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007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8"/>
          <w:w w:val="102"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2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para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ave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5"/>
        </w:rPr>
        <w:t>mbulua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2"/>
          <w:w w:val="105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59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rrethi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A1A1A1"/>
          <w:spacing w:val="14"/>
          <w:w w:val="100"/>
        </w:rPr>
        <w:t>/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ndetiim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aktualisht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piirdorel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"/>
          <w:w w:val="98"/>
          <w:i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8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1"/>
          <w:i/>
        </w:rPr>
        <w:t>nl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4"/>
          <w:w w:val="10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3"/>
          <w:w w:val="108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76"/>
          <w:i/>
        </w:rPr>
        <w:t>/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77"/>
          <w:i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2"/>
          <w:i/>
        </w:rPr>
        <w:t>Fizik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1" w:after="0" w:line="240" w:lineRule="auto"/>
        <w:ind w:left="120" w:right="-80"/>
        <w:jc w:val="left"/>
        <w:tabs>
          <w:tab w:pos="4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4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8"/>
          <w:w w:val="100"/>
          <w:i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N3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5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878787"/>
          <w:spacing w:val="0"/>
          <w:w w:val="160"/>
        </w:rPr>
        <w:t>=</w:t>
      </w:r>
      <w:r>
        <w:rPr>
          <w:rFonts w:ascii="Arial" w:hAnsi="Arial" w:cs="Arial" w:eastAsia="Arial"/>
          <w:sz w:val="17"/>
          <w:szCs w:val="17"/>
          <w:color w:val="878787"/>
          <w:spacing w:val="45"/>
          <w:w w:val="16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377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7"/>
          <w:w w:val="100"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6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aga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ina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Sekues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3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"/>
          <w:w w:val="10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"/>
          <w:w w:val="113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96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9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(5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"/>
          <w:w w:val="100"/>
          <w:i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6"/>
          <w:w w:val="100"/>
          <w:i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a,2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piirdore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"/>
          <w:w w:val="105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7"/>
          <w:i/>
        </w:rPr>
        <w:t>ga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2" w:after="0" w:line="240" w:lineRule="auto"/>
        <w:ind w:left="48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gaz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a,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5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ga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5"/>
          <w:i/>
        </w:rPr>
        <w:t>Arkiva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6"/>
          <w:i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1" w:after="0" w:line="240" w:lineRule="auto"/>
        <w:ind w:left="127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3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Sip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5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270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Arshivii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4"/>
          <w:i/>
        </w:rPr>
        <w:t>D.P.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0"/>
          <w:w w:val="105"/>
          <w:i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7"/>
          <w:i/>
        </w:rPr>
        <w:t>og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"/>
          <w:w w:val="107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"/>
          <w:w w:val="105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6"/>
          <w:i/>
        </w:rPr>
        <w:t>ave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8" w:after="0" w:line="240" w:lineRule="auto"/>
        <w:ind w:left="465" w:right="-70"/>
        <w:jc w:val="left"/>
        <w:tabs>
          <w:tab w:pos="772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Sip.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N6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-1"/>
          <w:w w:val="107"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72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m2,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6"/>
        </w:rPr>
        <w:t>mbulua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2"/>
          <w:w w:val="10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6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8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76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13"/>
          <w:w w:val="76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3"/>
          <w:w w:val="11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2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2"/>
          <w:w w:val="102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A1A1A1"/>
          <w:spacing w:val="14"/>
          <w:w w:val="111"/>
        </w:rPr>
        <w:t>/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7"/>
          <w:w w:val="94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3"/>
        </w:rPr>
        <w:t>er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8"/>
          <w:w w:val="103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9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pjesa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para</w:t>
        <w:tab/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hi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2"/>
          <w:w w:val="100"/>
          <w:i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iis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9"/>
          <w:i/>
        </w:rPr>
        <w:t>se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2" w:after="0" w:line="240" w:lineRule="auto"/>
        <w:ind w:left="48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24242"/>
          <w:w w:val="99"/>
          <w:i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6"/>
          <w:w w:val="99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5"/>
          <w:w w:val="96"/>
          <w:i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11"/>
          <w:w w:val="158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8"/>
          <w:i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3"/>
          <w:w w:val="108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4"/>
          <w:i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8"/>
          <w:w w:val="104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3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8"/>
          <w:w w:val="103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2"/>
          <w:i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7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Parki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696969"/>
          <w:spacing w:val="-2"/>
          <w:w w:val="100"/>
          <w:i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  <w:i/>
        </w:rPr>
        <w:t>Sipe1faqe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5"/>
          <w:i/>
        </w:rPr>
        <w:t>ftinksionale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5" w:after="0" w:line="240" w:lineRule="auto"/>
        <w:ind w:left="46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Sip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S1;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Zone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-4"/>
          <w:w w:val="113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14"/>
          <w:w w:val="83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"/>
          <w:w w:val="106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2.557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7"/>
          <w:i/>
        </w:rPr>
        <w:t>m2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8" w:after="0" w:line="294" w:lineRule="auto"/>
        <w:ind w:left="487" w:right="-51" w:firstLine="-367"/>
        <w:jc w:val="left"/>
        <w:tabs>
          <w:tab w:pos="4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3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Sip.S2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Zo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6"/>
          <w:w w:val="100"/>
          <w:i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ntroflit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Fizik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787.5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m2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(g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6"/>
          <w:w w:val="11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1"/>
          <w:w w:val="11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-3"/>
          <w:w w:val="11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11"/>
        </w:rPr>
        <w:t>rf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-10"/>
          <w:w w:val="11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11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19"/>
          <w:w w:val="11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1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5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evid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9"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3"/>
        </w:rPr>
        <w:t>ril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4"/>
          <w:w w:val="10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5"/>
          <w:w w:val="104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4"/>
        </w:rPr>
        <w:t>im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5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1" w:after="0" w:line="240" w:lineRule="auto"/>
        <w:ind w:left="46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Sip.S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"/>
          <w:w w:val="100"/>
          <w:i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  <w:i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Zone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Kontrollit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91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A1A1A1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3"/>
          <w:szCs w:val="23"/>
          <w:color w:val="A1A1A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3.200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"/>
          <w:w w:val="108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4"/>
          <w:i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8" w:after="0" w:line="240" w:lineRule="auto"/>
        <w:ind w:left="120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3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Sip.S4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rki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3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16"/>
          <w:i/>
        </w:rPr>
        <w:t>954m2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2" w:after="0" w:line="240" w:lineRule="auto"/>
        <w:ind w:left="46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Sip.S5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rki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3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A1A1A1"/>
          <w:spacing w:val="-6"/>
          <w:w w:val="100"/>
          <w:i/>
        </w:rPr>
        <w:t>=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7"/>
          <w:w w:val="100"/>
          <w:i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.537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4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5" w:after="0" w:line="240" w:lineRule="auto"/>
        <w:ind w:left="127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Sip.S6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A1A1A1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3"/>
          <w:szCs w:val="23"/>
          <w:color w:val="A1A1A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1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160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"/>
          <w:w w:val="108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4"/>
          <w:i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6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5"/>
        </w:rPr>
        <w:t>perfs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6"/>
          <w:w w:val="106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83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Sip.N4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  <w:i/>
        </w:rPr>
        <w:t>=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  <w:i/>
        </w:rPr>
        <w:t>9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6"/>
          <w:w w:val="100"/>
          <w:i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"/>
          <w:w w:val="100"/>
          <w:i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6"/>
          <w:w w:val="105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3"/>
          <w:w w:val="10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3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-7"/>
          <w:w w:val="104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4"/>
          <w:w w:val="10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2"/>
        </w:rPr>
        <w:t>lli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3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76" w:lineRule="exact"/>
        <w:ind w:left="12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d)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13"/>
          <w:w w:val="92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0"/>
          <w:w w:val="10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75757"/>
          <w:spacing w:val="-9"/>
          <w:w w:val="104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4"/>
          <w:i/>
        </w:rPr>
        <w:t>lt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2"/>
          <w:i/>
        </w:rPr>
        <w:t>oret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5" w:after="0" w:line="240" w:lineRule="auto"/>
        <w:ind w:left="47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  <w:i/>
        </w:rPr>
        <w:t>Sip.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-4"/>
          <w:w w:val="100"/>
          <w:i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  <w:i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4"/>
          <w:i/>
        </w:rPr>
        <w:t>Sip.P2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(II)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8"/>
        </w:rPr>
        <w:t>AMBIENTET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4"/>
          <w:w w:val="10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8"/>
        </w:rPr>
        <w:t>OBJEKT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10"/>
          <w:w w:val="10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8"/>
        </w:rPr>
        <w:t>SHPERBL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13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98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JO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10"/>
        </w:rPr>
        <w:t>DREJTPERDREJTE: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998" w:right="-20"/>
        <w:jc w:val="left"/>
        <w:rPr>
          <w:rFonts w:ascii="Times New Roman" w:hAnsi="Times New Roman" w:cs="Times New Roman" w:eastAsia="Times New Roman"/>
          <w:sz w:val="18.71875"/>
          <w:szCs w:val="18.71875"/>
        </w:rPr>
      </w:pPr>
      <w:rPr/>
      <w:r>
        <w:rPr/>
        <w:pict>
          <v:shape style="position:absolute;margin-left:200.160004pt;margin-top:.000004pt;width:49.32pt;height:11.52pt;mso-position-horizontal-relative:page;mso-position-vertical-relative:paragraph;z-index:-589" type="#_x0000_t75">
            <v:imagedata r:id="rId11" o:title=""/>
          </v:shape>
        </w:pict>
      </w:r>
      <w:r>
        <w:rPr/>
        <w:pict>
          <v:shape style="position:absolute;margin-left:259.200012pt;margin-top:.000004pt;width:56.52pt;height:11.52pt;mso-position-horizontal-relative:page;mso-position-vertical-relative:paragraph;z-index:-588" type="#_x0000_t75">
            <v:imagedata r:id="rId12" o:title=""/>
          </v:shape>
        </w:pict>
      </w:r>
      <w:r>
        <w:rPr/>
        <w:pict>
          <v:group style="position:absolute;margin-left:324pt;margin-top:0pt;width:221.040008pt;height:79.560012pt;mso-position-horizontal-relative:page;mso-position-vertical-relative:paragraph;z-index:-587" coordorigin="6480,0" coordsize="4421,1591">
            <v:shape style="position:absolute;left:7632;top:0;width:1102;height:187" type="#_x0000_t75">
              <v:imagedata r:id="rId13" o:title=""/>
            </v:shape>
            <v:shape style="position:absolute;left:6480;top:14;width:986;height:216" type="#_x0000_t75">
              <v:imagedata r:id="rId14" o:title=""/>
            </v:shape>
            <v:shape style="position:absolute;left:6854;top:0;width:4046;height:1591" type="#_x0000_t75">
              <v:imagedata r:id="rId15" o:title=""/>
            </v:shape>
            <w10:wrap type="none"/>
          </v:group>
        </w:pict>
      </w:r>
      <w:r>
        <w:rPr/>
        <w:pict>
          <v:shape style="width:51.84pt;height:9.36pt;mso-position-horizontal-relative:char;mso-position-vertical-relative:line" type="#_x0000_t75">
            <v:imagedata r:id="rId16" o:title=""/>
          </v:shape>
        </w:pict>
      </w:r>
      <w:r>
        <w:rPr>
          <w:rFonts w:ascii="Times New Roman" w:hAnsi="Times New Roman" w:cs="Times New Roman" w:eastAsia="Times New Roman"/>
          <w:sz w:val="18.71875"/>
          <w:szCs w:val="18.71875"/>
        </w:rPr>
      </w:r>
    </w:p>
    <w:p>
      <w:pPr>
        <w:spacing w:before="51" w:after="0" w:line="254" w:lineRule="auto"/>
        <w:ind w:left="494" w:right="1266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shape style="position:absolute;margin-left:109.440002pt;margin-top:28.046329pt;width:147.600006pt;height:83.519997pt;mso-position-horizontal-relative:page;mso-position-vertical-relative:paragraph;z-index:-586" type="#_x0000_t75">
            <v:imagedata r:id="rId17" o:title=""/>
          </v:shape>
        </w:pic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rbime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3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0"/>
          <w:w w:val="100"/>
        </w:rPr>
        <w:t>hkri</w:t>
      </w:r>
      <w:r>
        <w:rPr>
          <w:rFonts w:ascii="Times New Roman" w:hAnsi="Times New Roman" w:cs="Times New Roman" w:eastAsia="Times New Roman"/>
          <w:sz w:val="23"/>
          <w:szCs w:val="23"/>
          <w:color w:val="2B2B2B"/>
          <w:spacing w:val="13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tarifa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Ancksit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7"/>
          <w:w w:val="100"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878787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"/>
          <w:w w:val="94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4"/>
          <w:w w:val="10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2"/>
          <w:w w:val="11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97"/>
        </w:rPr>
        <w:t>lidl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pj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75757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0"/>
          <w:w w:val="104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96969"/>
          <w:spacing w:val="3"/>
          <w:w w:val="103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5"/>
        </w:rPr>
        <w:t>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B5B5B5"/>
          <w:w w:val="63"/>
        </w:rPr>
        <w:t>....</w:t>
      </w:r>
      <w:r>
        <w:rPr>
          <w:rFonts w:ascii="Arial" w:hAnsi="Arial" w:cs="Arial" w:eastAsia="Arial"/>
          <w:sz w:val="17"/>
          <w:szCs w:val="17"/>
          <w:color w:val="B5B5B5"/>
          <w:w w:val="64"/>
        </w:rPr>
        <w:t>_</w:t>
      </w:r>
      <w:r>
        <w:rPr>
          <w:rFonts w:ascii="Arial" w:hAnsi="Arial" w:cs="Arial" w:eastAsia="Arial"/>
          <w:sz w:val="17"/>
          <w:szCs w:val="17"/>
          <w:color w:val="B5B5B5"/>
          <w:spacing w:val="-3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878787"/>
          <w:spacing w:val="0"/>
          <w:w w:val="102"/>
        </w:rPr>
        <w:t>_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800" w:bottom="280" w:left="1320" w:right="560"/>
          <w:cols w:num="2" w:equalWidth="0">
            <w:col w:w="8950" w:space="665"/>
            <w:col w:w="425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56.639999pt;margin-top:35.999977pt;width:487.8pt;height:612pt;mso-position-horizontal-relative:page;mso-position-vertical-relative:page;z-index:-585" coordorigin="1133,720" coordsize="9756,12240">
            <v:shape style="position:absolute;left:1133;top:720;width:9756;height:11616" type="#_x0000_t75">
              <v:imagedata r:id="rId18" o:title=""/>
            </v:shape>
            <v:shape style="position:absolute;left:3876;top:12336;width:4428;height:624" type="#_x0000_t75">
              <v:imagedata r:id="rId19" o:title=""/>
            </v:shape>
            <w10:wrap type="none"/>
          </v:group>
        </w:pict>
      </w:r>
      <w:r>
        <w:rPr>
          <w:sz w:val="20"/>
          <w:szCs w:val="20"/>
        </w:rPr>
      </w:r>
    </w:p>
    <w:p>
      <w:pPr>
        <w:jc w:val="left"/>
        <w:spacing w:after="0"/>
        <w:sectPr>
          <w:pgSz w:w="11920" w:h="16860"/>
          <w:pgMar w:top="1580" w:bottom="280" w:left="1680" w:right="1680"/>
        </w:sectPr>
      </w:pPr>
      <w:rPr/>
    </w:p>
    <w:p>
      <w:pPr>
        <w:spacing w:before="99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78.115701pt;height:623.88pt;mso-position-horizontal-relative:char;mso-position-vertical-relative:line" type="#_x0000_t75">
            <v:imagedata r:id="rId2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1920" w:h="16860"/>
          <w:pgMar w:top="620" w:bottom="280" w:left="1060" w:right="1060"/>
        </w:sectPr>
      </w:pPr>
      <w:rPr/>
    </w:p>
    <w:p>
      <w:pPr>
        <w:spacing w:before="99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75.968155pt;height:595.440pt;mso-position-horizontal-relative:char;mso-position-vertical-relative:line" type="#_x0000_t75">
            <v:imagedata r:id="rId2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1920" w:h="16860"/>
          <w:pgMar w:top="620" w:bottom="280" w:left="1080" w:right="1080"/>
        </w:sectPr>
      </w:pPr>
      <w:rPr/>
    </w:p>
    <w:p>
      <w:pPr>
        <w:spacing w:before="77" w:after="0" w:line="240" w:lineRule="auto"/>
        <w:ind w:left="44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0"/>
          <w:w w:val="100"/>
          <w:i/>
        </w:rPr>
        <w:t>c.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2"/>
          <w:w w:val="11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1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hore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1"/>
          <w:w w:val="11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bazuar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7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2"/>
          <w:w w:val="10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6"/>
        </w:rPr>
        <w:t>rdhu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rat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fakti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15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56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0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2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1"/>
          <w:w w:val="11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5"/>
        </w:rPr>
        <w:t>humen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52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0"/>
          <w:w w:val="100"/>
          <w:i/>
        </w:rPr>
        <w:t>1.083.120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0"/>
          <w:w w:val="100"/>
          <w:i/>
        </w:rPr>
        <w:t>   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97"/>
          <w:i/>
        </w:rPr>
        <w:t>/ek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6"/>
          <w:w w:val="97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898989"/>
          <w:spacing w:val="0"/>
          <w:w w:val="74"/>
          <w:i/>
        </w:rPr>
        <w:t>/</w:t>
      </w:r>
      <w:r>
        <w:rPr>
          <w:rFonts w:ascii="Times New Roman" w:hAnsi="Times New Roman" w:cs="Times New Roman" w:eastAsia="Times New Roman"/>
          <w:sz w:val="23"/>
          <w:szCs w:val="23"/>
          <w:color w:val="898989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103"/>
          <w:i/>
        </w:rPr>
        <w:t>muaj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8" w:after="0" w:line="277" w:lineRule="exact"/>
        <w:ind w:left="7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0"/>
          <w:w w:val="88"/>
          <w:i/>
          <w:position w:val="1"/>
        </w:rPr>
        <w:t>(m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-6"/>
          <w:w w:val="88"/>
          <w:i/>
          <w:position w:val="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9A9A9A"/>
          <w:spacing w:val="0"/>
          <w:w w:val="88"/>
          <w:i/>
          <w:position w:val="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9A9A9A"/>
          <w:spacing w:val="4"/>
          <w:w w:val="88"/>
          <w:i/>
          <w:position w:val="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88"/>
          <w:i/>
          <w:position w:val="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88"/>
          <w:i/>
          <w:position w:val="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41"/>
          <w:w w:val="88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98989"/>
          <w:spacing w:val="0"/>
          <w:w w:val="88"/>
          <w:i/>
          <w:position w:val="1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898989"/>
          <w:spacing w:val="0"/>
          <w:w w:val="88"/>
          <w:i/>
          <w:position w:val="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898989"/>
          <w:spacing w:val="-5"/>
          <w:w w:val="88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88"/>
          <w:i/>
          <w:position w:val="1"/>
        </w:rPr>
        <w:t>mu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-8"/>
          <w:w w:val="88"/>
          <w:i/>
          <w:position w:val="1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898989"/>
          <w:spacing w:val="3"/>
          <w:w w:val="88"/>
          <w:i/>
          <w:position w:val="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88"/>
          <w:i/>
          <w:position w:val="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88"/>
          <w:i/>
          <w:position w:val="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29"/>
          <w:w w:val="88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0"/>
          <w:w w:val="100"/>
          <w:i/>
          <w:position w:val="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-11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88"/>
          <w:i/>
          <w:position w:val="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0"/>
          <w:w w:val="88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0"/>
          <w:w w:val="88"/>
          <w:i/>
          <w:position w:val="1"/>
        </w:rPr>
        <w:t>ardl!llrnve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2"/>
          <w:w w:val="88"/>
          <w:i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7B7B7B"/>
          <w:spacing w:val="0"/>
          <w:w w:val="88"/>
          <w:i/>
          <w:position w:val="-3"/>
        </w:rPr>
        <w:t>1</w:t>
      </w:r>
      <w:r>
        <w:rPr>
          <w:rFonts w:ascii="Arial" w:hAnsi="Arial" w:cs="Arial" w:eastAsia="Arial"/>
          <w:sz w:val="14"/>
          <w:szCs w:val="14"/>
          <w:color w:val="7B7B7B"/>
          <w:spacing w:val="-26"/>
          <w:w w:val="88"/>
          <w:i/>
          <w:position w:val="-3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0"/>
          <w:w w:val="88"/>
          <w:i/>
          <w:position w:val="1"/>
        </w:rPr>
        <w:t>gn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12"/>
          <w:w w:val="88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0"/>
          <w:w w:val="88"/>
          <w:i/>
          <w:position w:val="1"/>
        </w:rPr>
        <w:t>peshimi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19"/>
          <w:w w:val="88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98989"/>
          <w:spacing w:val="0"/>
          <w:w w:val="88"/>
          <w:i/>
          <w:position w:val="1"/>
        </w:rPr>
        <w:t>gjnte</w:t>
      </w:r>
      <w:r>
        <w:rPr>
          <w:rFonts w:ascii="Times New Roman" w:hAnsi="Times New Roman" w:cs="Times New Roman" w:eastAsia="Times New Roman"/>
          <w:sz w:val="23"/>
          <w:szCs w:val="23"/>
          <w:color w:val="898989"/>
          <w:spacing w:val="5"/>
          <w:w w:val="88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A9A9A"/>
          <w:spacing w:val="0"/>
          <w:w w:val="100"/>
          <w:i/>
          <w:position w:val="1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9A9A9A"/>
          <w:spacing w:val="6"/>
          <w:w w:val="100"/>
          <w:i/>
          <w:position w:val="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0"/>
          <w:w w:val="100"/>
          <w:i/>
          <w:position w:val="1"/>
        </w:rPr>
        <w:t>tit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4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9A9A9A"/>
          <w:spacing w:val="0"/>
          <w:w w:val="70"/>
          <w:i/>
          <w:position w:val="1"/>
        </w:rPr>
        <w:t>2U</w:t>
      </w:r>
      <w:r>
        <w:rPr>
          <w:rFonts w:ascii="Times New Roman" w:hAnsi="Times New Roman" w:cs="Times New Roman" w:eastAsia="Times New Roman"/>
          <w:sz w:val="23"/>
          <w:szCs w:val="23"/>
          <w:color w:val="9A9A9A"/>
          <w:spacing w:val="-35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-1"/>
          <w:w w:val="88"/>
          <w:i/>
          <w:position w:val="1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9A9A9A"/>
          <w:spacing w:val="0"/>
          <w:w w:val="88"/>
          <w:i/>
          <w:position w:val="1"/>
        </w:rPr>
        <w:t>6</w:t>
      </w:r>
      <w:r>
        <w:rPr>
          <w:rFonts w:ascii="Times New Roman" w:hAnsi="Times New Roman" w:cs="Times New Roman" w:eastAsia="Times New Roman"/>
          <w:sz w:val="23"/>
          <w:szCs w:val="23"/>
          <w:color w:val="9A9A9A"/>
          <w:spacing w:val="-43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0"/>
          <w:w w:val="61"/>
          <w:i/>
          <w:position w:val="1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60"/>
          <w:pgMar w:top="780" w:bottom="280" w:left="1220" w:right="1020"/>
        </w:sectPr>
      </w:pPr>
      <w:rPr/>
    </w:p>
    <w:p>
      <w:pPr>
        <w:spacing w:before="48" w:after="0" w:line="291" w:lineRule="exact"/>
        <w:ind w:right="-20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7B7B7B"/>
          <w:spacing w:val="-45"/>
          <w:w w:val="164"/>
          <w:position w:val="-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9"/>
          <w:w w:val="127"/>
          <w:position w:val="3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4D4D4D"/>
          <w:spacing w:val="-14"/>
          <w:w w:val="110"/>
          <w:position w:val="-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B1B1B1"/>
          <w:spacing w:val="-92"/>
          <w:w w:val="166"/>
          <w:position w:val="3"/>
        </w:rPr>
        <w:t>·</w:t>
      </w:r>
      <w:r>
        <w:rPr>
          <w:rFonts w:ascii="Times New Roman" w:hAnsi="Times New Roman" w:cs="Times New Roman" w:eastAsia="Times New Roman"/>
          <w:sz w:val="18"/>
          <w:szCs w:val="18"/>
          <w:color w:val="898989"/>
          <w:spacing w:val="-7"/>
          <w:w w:val="77"/>
          <w:position w:val="-2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898989"/>
          <w:spacing w:val="0"/>
          <w:w w:val="77"/>
          <w:position w:val="-2"/>
        </w:rPr>
        <w:t>..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51" w:after="0" w:line="240" w:lineRule="auto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15597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0"/>
          <w:w w:val="115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7"/>
          <w:w w:val="11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hime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83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10"/>
          <w:w w:val="100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7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33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eke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0"/>
          <w:w w:val="117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7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0"/>
        </w:rPr>
        <w:t>muaj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220" w:right="1020"/>
          <w:cols w:num="2" w:equalWidth="0">
            <w:col w:w="1260" w:space="183"/>
            <w:col w:w="8237"/>
          </w:cols>
        </w:sectPr>
      </w:pPr>
      <w:rPr/>
    </w:p>
    <w:p>
      <w:pPr>
        <w:spacing w:before="0" w:after="0" w:line="143" w:lineRule="exact"/>
        <w:ind w:left="940"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898989"/>
          <w:spacing w:val="0"/>
          <w:w w:val="100"/>
          <w:position w:val="-2"/>
        </w:rPr>
        <w:t>J(</w:t>
      </w:r>
      <w:r>
        <w:rPr>
          <w:rFonts w:ascii="Times New Roman" w:hAnsi="Times New Roman" w:cs="Times New Roman" w:eastAsia="Times New Roman"/>
          <w:sz w:val="15"/>
          <w:szCs w:val="15"/>
          <w:color w:val="898989"/>
          <w:spacing w:val="0"/>
          <w:w w:val="100"/>
          <w:position w:val="-2"/>
        </w:rPr>
        <w:t>/</w:t>
      </w:r>
      <w:r>
        <w:rPr>
          <w:rFonts w:ascii="Times New Roman" w:hAnsi="Times New Roman" w:cs="Times New Roman" w:eastAsia="Times New Roman"/>
          <w:sz w:val="15"/>
          <w:szCs w:val="15"/>
          <w:color w:val="898989"/>
          <w:spacing w:val="0"/>
          <w:w w:val="100"/>
          <w:position w:val="-2"/>
        </w:rPr>
        <w:t>(</w:t>
      </w:r>
      <w:r>
        <w:rPr>
          <w:rFonts w:ascii="Times New Roman" w:hAnsi="Times New Roman" w:cs="Times New Roman" w:eastAsia="Times New Roman"/>
          <w:sz w:val="15"/>
          <w:szCs w:val="15"/>
          <w:color w:val="898989"/>
          <w:spacing w:val="0"/>
          <w:w w:val="100"/>
          <w:position w:val="-2"/>
        </w:rPr>
        <w:t>,.::.·,}&gt;.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46" w:lineRule="exact"/>
        <w:ind w:left="1156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3"/>
          <w:szCs w:val="13"/>
          <w:color w:val="9A9A9A"/>
          <w:spacing w:val="-10"/>
          <w:w w:val="151"/>
          <w:position w:val="1"/>
        </w:rPr>
        <w:t>v</w:t>
      </w:r>
      <w:r>
        <w:rPr>
          <w:rFonts w:ascii="Arial" w:hAnsi="Arial" w:cs="Arial" w:eastAsia="Arial"/>
          <w:sz w:val="13"/>
          <w:szCs w:val="13"/>
          <w:color w:val="666666"/>
          <w:spacing w:val="-21"/>
          <w:w w:val="112"/>
          <w:position w:val="1"/>
        </w:rPr>
        <w:t>•</w:t>
      </w:r>
      <w:r>
        <w:rPr>
          <w:rFonts w:ascii="Arial" w:hAnsi="Arial" w:cs="Arial" w:eastAsia="Arial"/>
          <w:sz w:val="17"/>
          <w:szCs w:val="17"/>
          <w:color w:val="7B7B7B"/>
          <w:spacing w:val="0"/>
          <w:w w:val="130"/>
          <w:position w:val="1"/>
        </w:rPr>
        <w:t>.y·/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2" w:after="0" w:line="240" w:lineRule="auto"/>
        <w:ind w:left="43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534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6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iperme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3"/>
          <w:w w:val="75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6"/>
        </w:rPr>
        <w:t>ane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19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27"/>
          <w:w w:val="9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5"/>
          <w:w w:val="103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6"/>
        </w:rPr>
        <w:t>TVSH.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99" w:lineRule="exact"/>
        <w:ind w:left="43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2"/>
          <w:w w:val="100"/>
          <w:position w:val="-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-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B1B1B1"/>
          <w:spacing w:val="0"/>
          <w:w w:val="104"/>
          <w:position w:val="-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B1B1B1"/>
          <w:spacing w:val="-34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93"/>
          <w:position w:val="-4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93"/>
          <w:position w:val="-4"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93"/>
          <w:position w:val="-4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93"/>
          <w:position w:val="-4"/>
        </w:rPr>
        <w:t>\'tri'l.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0"/>
          <w:w w:val="93"/>
          <w:position w:val="-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93"/>
          <w:position w:val="-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22"/>
          <w:w w:val="93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2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  <w:position w:val="-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2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6"/>
          <w:w w:val="100"/>
          <w:position w:val="-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  <w:position w:val="-4"/>
        </w:rPr>
        <w:t>if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5"/>
          <w:w w:val="100"/>
          <w:position w:val="-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-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19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1"/>
          <w:w w:val="117"/>
          <w:position w:val="-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7"/>
          <w:position w:val="-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"/>
          <w:w w:val="117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-4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2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-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3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98"/>
          <w:position w:val="-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9"/>
          <w:w w:val="117"/>
          <w:position w:val="-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0"/>
          <w:w w:val="163"/>
          <w:position w:val="-4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90"/>
          <w:position w:val="-4"/>
        </w:rPr>
        <w:t>·e&lt;1ktohe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3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-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91"/>
          <w:position w:val="-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32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  <w:position w:val="-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27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  <w:position w:val="-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  <w:position w:val="-4"/>
        </w:rPr>
        <w:t>eke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31"/>
          <w:position w:val="-4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3"/>
          <w:w w:val="131"/>
          <w:position w:val="-4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8"/>
          <w:position w:val="-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8"/>
          <w:position w:val="-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8"/>
          <w:position w:val="-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38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-4"/>
        </w:rPr>
        <w:t>l--tum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5"/>
          <w:w w:val="100"/>
          <w:position w:val="-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44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3"/>
          <w:position w:val="-4"/>
        </w:rPr>
        <w:t>norme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3"/>
          <w:position w:val="-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5"/>
          <w:w w:val="113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7"/>
          <w:position w:val="-4"/>
        </w:rPr>
        <w:t>inf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4"/>
          <w:w w:val="108"/>
          <w:position w:val="-4"/>
        </w:rPr>
        <w:t>!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67"/>
          <w:position w:val="-4"/>
        </w:rPr>
        <w:t>Cl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8"/>
          <w:w w:val="67"/>
          <w:position w:val="-4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  <w:position w:val="-4"/>
        </w:rPr>
        <w:t>ionit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48" w:lineRule="exact"/>
        <w:ind w:left="623" w:right="-20"/>
        <w:jc w:val="left"/>
        <w:tabs>
          <w:tab w:pos="346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9A9A9A"/>
          <w:w w:val="167"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9A9A9A"/>
          <w:spacing w:val="-27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9A9A9A"/>
          <w:spacing w:val="0"/>
          <w:w w:val="100"/>
          <w:i/>
          <w:position w:val="-1"/>
        </w:rPr>
        <w:t>..</w:t>
      </w:r>
      <w:r>
        <w:rPr>
          <w:rFonts w:ascii="Times New Roman" w:hAnsi="Times New Roman" w:cs="Times New Roman" w:eastAsia="Times New Roman"/>
          <w:sz w:val="15"/>
          <w:szCs w:val="15"/>
          <w:color w:val="9A9A9A"/>
          <w:spacing w:val="17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66"/>
          <w:position w:val="-1"/>
        </w:rPr>
        <w:t>·'.fb"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66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5"/>
          <w:w w:val="66"/>
          <w:position w:val="-1"/>
        </w:rPr>
        <w:t> 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00"/>
          <w:i/>
          <w:position w:val="-1"/>
        </w:rPr>
        <w:t>Q-</w:t>
      </w:r>
      <w:r>
        <w:rPr>
          <w:rFonts w:ascii="Arial" w:hAnsi="Arial" w:cs="Arial" w:eastAsia="Arial"/>
          <w:sz w:val="13"/>
          <w:szCs w:val="13"/>
          <w:color w:val="7B7B7B"/>
          <w:spacing w:val="-1"/>
          <w:w w:val="100"/>
          <w:i/>
          <w:position w:val="-1"/>
        </w:rPr>
        <w:t> </w:t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00"/>
          <w:i/>
          <w:position w:val="-1"/>
        </w:rPr>
        <w:tab/>
      </w:r>
      <w:r>
        <w:rPr>
          <w:rFonts w:ascii="Arial" w:hAnsi="Arial" w:cs="Arial" w:eastAsia="Arial"/>
          <w:sz w:val="13"/>
          <w:szCs w:val="13"/>
          <w:color w:val="7B7B7B"/>
          <w:spacing w:val="0"/>
          <w:w w:val="100"/>
          <w:i/>
          <w:position w:val="-1"/>
        </w:rPr>
      </w:r>
      <w:r>
        <w:rPr>
          <w:rFonts w:ascii="Arial" w:hAnsi="Arial" w:cs="Arial" w:eastAsia="Arial"/>
          <w:sz w:val="15"/>
          <w:szCs w:val="15"/>
          <w:color w:val="666666"/>
          <w:spacing w:val="0"/>
          <w:w w:val="136"/>
          <w:position w:val="-1"/>
        </w:rPr>
        <w:t>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90" w:lineRule="exact"/>
        <w:ind w:left="70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33"/>
          <w:w w:val="127"/>
          <w:position w:val="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64"/>
          <w:position w:val="1"/>
        </w:rPr>
        <w:t>'r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311"/>
          <w:position w:val="1"/>
        </w:rPr>
        <w:t>r·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75"/>
          <w:position w:val="1"/>
        </w:rPr>
        <w:t>ft.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11"/>
          <w:w w:val="76"/>
          <w:position w:val="1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9"/>
          <w:position w:val="1"/>
        </w:rPr>
        <w:t>shp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6"/>
          <w:w w:val="118"/>
          <w:position w:val="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5"/>
          <w:position w:val="1"/>
        </w:rPr>
        <w:t>llu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6"/>
          <w:position w:val="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Banka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17"/>
          <w:w w:val="117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7"/>
          <w:position w:val="1"/>
        </w:rPr>
        <w:t>hqi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18"/>
          <w:position w:val="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8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3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2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  <w:position w:val="1"/>
        </w:rPr>
        <w:t>sc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  <w:position w:val="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  <w:i/>
          <w:position w:val="1"/>
        </w:rPr>
        <w:t>os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  <w:i/>
          <w:position w:val="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29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65"/>
          <w:position w:val="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6"/>
          <w:w w:val="65"/>
          <w:position w:val="1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8"/>
          <w:position w:val="1"/>
        </w:rPr>
        <w:t>mirn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9"/>
          <w:position w:val="1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9"/>
          <w:position w:val="1"/>
        </w:rPr>
        <w:t>pcrcakt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2"/>
          <w:w w:val="109"/>
          <w:position w:val="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9"/>
          <w:position w:val="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5"/>
          <w:w w:val="109"/>
          <w:position w:val="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  <w:position w:val="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2"/>
          <w:w w:val="109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Eur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07"/>
          <w:position w:val="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7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41" w:after="0" w:line="199" w:lineRule="auto"/>
        <w:ind w:left="767" w:right="1550" w:firstLine="-418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18"/>
          <w:w w:val="133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47"/>
        </w:rPr>
        <w:t>......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32"/>
          <w:w w:val="4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8"/>
        </w:rPr>
        <w:t>·fy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23"/>
        </w:rPr>
        <w:t>di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9"/>
          <w:w w:val="123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5"/>
          <w:w w:val="12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2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7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9"/>
          <w:w w:val="11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2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1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2"/>
        </w:rPr>
        <w:t>hkrim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4"/>
        </w:rPr>
        <w:t>kontral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3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5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85"/>
        </w:rPr>
        <w:t>ges&lt;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85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39"/>
          <w:w w:val="8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kry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2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47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Eur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4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7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2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9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8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1"/>
          <w:w w:val="11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1"/>
        </w:rPr>
        <w:t>dite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7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7"/>
        </w:rPr>
        <w:t>kr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1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898989"/>
          <w:spacing w:val="0"/>
          <w:w w:val="69"/>
          <w:i/>
        </w:rPr>
        <w:t>sc</w:t>
      </w:r>
      <w:r>
        <w:rPr>
          <w:rFonts w:ascii="Times New Roman" w:hAnsi="Times New Roman" w:cs="Times New Roman" w:eastAsia="Times New Roman"/>
          <w:sz w:val="31"/>
          <w:szCs w:val="31"/>
          <w:color w:val="898989"/>
          <w:spacing w:val="18"/>
          <w:w w:val="69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3"/>
        </w:rPr>
        <w:t>pag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14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3"/>
        </w:rPr>
        <w:t>sc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10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1"/>
        </w:rPr>
        <w:t>(n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9"/>
          <w:w w:val="11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62"/>
        </w:rPr>
        <w:t>i?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4"/>
        </w:rPr>
        <w:t>prl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2"/>
          <w:w w:val="105"/>
        </w:rPr>
        <w:t>!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6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2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2"/>
          <w:w w:val="10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0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11"/>
          <w:w w:val="12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9"/>
        </w:rPr>
        <w:t>io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9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6"/>
        </w:rPr>
        <w:t>ev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6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2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5" w:lineRule="auto"/>
        <w:ind w:left="767" w:right="761" w:firstLine="-331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0"/>
        </w:rPr>
        <w:t>rnbicntet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ilat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DPD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pc1gua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1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9"/>
        </w:rPr>
        <w:t>qir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1"/>
          <w:w w:val="11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8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ektc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6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9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4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"/>
          <w:w w:val="9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2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5"/>
        </w:rPr>
        <w:t>Jktimit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3"/>
        </w:rPr>
        <w:t>pik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4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4"/>
          <w:w w:val="121"/>
        </w:rPr>
        <w:t>4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sip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8"/>
        </w:rPr>
        <w:t>perdore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8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2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17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8"/>
        </w:rPr>
        <w:t>ec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1"/>
          <w:w w:val="7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2"/>
        </w:rPr>
        <w:t>fik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2"/>
          <w:w w:val="10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8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96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1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6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trim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5"/>
        </w:rPr>
        <w:t>funksionit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9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&lt;: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utori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tit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3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kontr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"/>
          <w:w w:val="11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1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18"/>
          <w:w w:val="11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mallra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3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est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pcshir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7B7B7B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43"/>
        </w:rPr>
        <w:t>ma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6"/>
          <w:w w:val="144"/>
        </w:rPr>
        <w:t>*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parkim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3"/>
        </w:rPr>
        <w:t>bllokuara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6"/>
        </w:rPr>
        <w:t>dhc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3"/>
        </w:rPr>
        <w:t>parkim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25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65"/>
        </w:rPr>
        <w:t>_t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3"/>
          <w:w w:val="6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13"/>
          <w:w w:val="159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5"/>
        </w:rPr>
        <w:t>adm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9"/>
          <w:w w:val="9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"/>
          <w:w w:val="10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6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6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107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1"/>
        </w:rPr>
        <w:t>ates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d;ivi.;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71"/>
        </w:rPr>
        <w:t>Lc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5"/>
          <w:w w:val="7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2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2"/>
        </w:rPr>
        <w:t>ibt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47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1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ho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1"/>
          <w:w w:val="112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1"/>
          <w:w w:val="11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ia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3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2"/>
        </w:rPr>
        <w:t>"C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4"/>
          <w:w w:val="11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ntineneta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6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6"/>
          <w:w w:val="75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47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2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4"/>
          <w:w w:val="12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73" w:lineRule="exact"/>
        <w:ind w:left="767" w:right="-20"/>
        <w:jc w:val="left"/>
        <w:rPr>
          <w:rFonts w:ascii="Times New Roman" w:hAnsi="Times New Roman" w:cs="Times New Roman" w:eastAsia="Times New Roman"/>
          <w:sz w:val="30"/>
          <w:szCs w:val="30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5"/>
          <w:position w:val="1"/>
        </w:rPr>
        <w:t>drej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8"/>
          <w:w w:val="115"/>
          <w:position w:val="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5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8"/>
          <w:w w:val="115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vjcle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  <w:position w:val="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2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0"/>
          <w:position w:val="1"/>
        </w:rPr>
        <w:t>ardhu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121"/>
          <w:position w:val="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6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95"/>
          <w:position w:val="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1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86"/>
          <w:position w:val="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13"/>
          <w:w w:val="86"/>
          <w:position w:val="1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7"/>
          <w:position w:val="1"/>
        </w:rPr>
        <w:t>\drnin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9"/>
          <w:w w:val="117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8"/>
          <w:w w:val="124"/>
          <w:position w:val="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6"/>
          <w:position w:val="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7"/>
          <w:position w:val="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76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3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3"/>
          <w:position w:val="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103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B1B1B1"/>
          <w:spacing w:val="0"/>
          <w:w w:val="141"/>
          <w:position w:val="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B1B1B1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26"/>
          <w:position w:val="1"/>
        </w:rPr>
        <w:t>ml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76"/>
          <w:position w:val="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2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1"/>
        </w:rPr>
        <w:t>kcqyrj&lt;l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87"/>
          <w:position w:val="1"/>
        </w:rPr>
        <w:t>d,hl\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87"/>
          <w:position w:val="1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6"/>
          <w:w w:val="87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1"/>
        </w:rPr>
        <w:t>kontr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7"/>
          <w:w w:val="100"/>
          <w:position w:val="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position w:val="1"/>
        </w:rPr>
        <w:t>lli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4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1"/>
        </w:rPr>
        <w:t>behct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00"/>
          <w:position w:val="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666666"/>
          <w:spacing w:val="-9"/>
          <w:w w:val="61"/>
          <w:position w:val="1"/>
        </w:rPr>
        <w:t>t</w:t>
      </w:r>
      <w:r>
        <w:rPr>
          <w:rFonts w:ascii="Times New Roman" w:hAnsi="Times New Roman" w:cs="Times New Roman" w:eastAsia="Times New Roman"/>
          <w:sz w:val="30"/>
          <w:szCs w:val="30"/>
          <w:color w:val="9A9A9A"/>
          <w:spacing w:val="0"/>
          <w:w w:val="75"/>
          <w:position w:val="1"/>
        </w:rPr>
        <w:t>e</w:t>
      </w:r>
      <w:r>
        <w:rPr>
          <w:rFonts w:ascii="Times New Roman" w:hAnsi="Times New Roman" w:cs="Times New Roman" w:eastAsia="Times New Roman"/>
          <w:sz w:val="30"/>
          <w:szCs w:val="30"/>
          <w:color w:val="000000"/>
          <w:spacing w:val="0"/>
          <w:w w:val="100"/>
          <w:position w:val="0"/>
        </w:rPr>
      </w:r>
    </w:p>
    <w:p>
      <w:pPr>
        <w:spacing w:before="27" w:after="0" w:line="293" w:lineRule="auto"/>
        <w:ind w:left="767" w:right="74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1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jit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2"/>
          <w:w w:val="114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one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8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4"/>
        </w:rPr>
        <w:t>utori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8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4"/>
        </w:rPr>
        <w:t>eti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47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1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2"/>
          <w:w w:val="114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4"/>
        </w:rPr>
        <w:t>ano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5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3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2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78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2"/>
          <w:w w:val="7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6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6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42"/>
          <w:w w:val="9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99"/>
        </w:rPr>
        <w:t>JCio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5"/>
        </w:rPr>
        <w:t>pcrkat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11"/>
          <w:w w:val="11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31"/>
          <w:w w:val="11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5"/>
          <w:w w:val="102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9"/>
          <w:w w:val="135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6"/>
        </w:rPr>
        <w:t>pecifiki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9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2"/>
        </w:rPr>
        <w:t>draft-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8"/>
          <w:w w:val="113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4"/>
        </w:rPr>
        <w:t>ontrate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7"/>
          <w:w w:val="11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27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3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6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1"/>
          <w:w w:val="11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3"/>
        </w:rPr>
        <w:t>amarresi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7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bie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4"/>
        </w:rPr>
        <w:t>dak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4"/>
          <w:w w:val="114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4"/>
        </w:rPr>
        <w:t>rd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9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2"/>
        </w:rPr>
        <w:t>ambicn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marra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3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7"/>
          <w:w w:val="88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3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88"/>
        </w:rPr>
        <w:t>nul-.: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2"/>
        </w:rPr>
        <w:t>dote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2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22"/>
        </w:rPr>
        <w:t>nenkontraktohen.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6" w:lineRule="auto"/>
        <w:ind w:left="774" w:right="867" w:firstLine="-338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4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51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muaj\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7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42"/>
        </w:rPr>
        <w:t>i..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4"/>
          <w:w w:val="42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0"/>
          <w:w w:val="10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1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7"/>
        </w:rPr>
        <w:t>hkrimi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B1B1B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B1B1B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B1B1B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93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45"/>
        </w:rPr>
        <w:t>idi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6"/>
        </w:rPr>
        <w:t>J&gt;Jie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26"/>
          <w:w w:val="10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B1B1B1"/>
          <w:spacing w:val="-40"/>
          <w:w w:val="93"/>
        </w:rPr>
        <w:t>: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73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3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oh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1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7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4"/>
          <w:w w:val="12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1"/>
        </w:rPr>
        <w:t>oko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59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0"/>
          <w:w w:val="5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9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5"/>
          <w:w w:val="9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94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1"/>
          <w:w w:val="9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4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trajtim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"/>
          <w:w w:val="10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21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cesi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zonc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8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4"/>
        </w:rPr>
        <w:t>l.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69" w:lineRule="auto"/>
        <w:ind w:left="781" w:right="756" w:firstLine="-346"/>
        <w:jc w:val="left"/>
        <w:tabs>
          <w:tab w:pos="216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4"/>
          <w:w w:val="100"/>
        </w:rPr>
        <w:t>9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"/>
          <w:w w:val="112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2"/>
        </w:rPr>
        <w:t>arre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2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27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5"/>
          <w:w w:val="9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4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73"/>
        </w:rPr>
        <w:t>iQ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9"/>
        </w:rPr>
        <w:t>qirad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2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4"/>
          <w:w w:val="11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4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14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4"/>
        </w:rPr>
        <w:t>cjt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4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26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75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75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dhc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dct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5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6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6"/>
          <w:w w:val="98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1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5"/>
          <w:w w:val="112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13"/>
          <w:w w:val="112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40"/>
          <w:w w:val="1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Pal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tc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rregul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4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2"/>
          <w:w w:val="4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"/>
          <w:w w:val="118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11"/>
          <w:w w:val="12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5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4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70"/>
        </w:rPr>
        <w:t>ilc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7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54"/>
        </w:rPr>
        <w:t>\."l,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54"/>
        </w:rPr>
        <w:t>!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5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25"/>
          <w:w w:val="5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9"/>
          <w:w w:val="8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3"/>
          <w:w w:val="86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59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7"/>
          <w:w w:val="108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6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18"/>
          <w:w w:val="108"/>
        </w:rPr>
        <w:t>·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80"/>
        </w:rPr>
        <w:t>il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82"/>
        </w:rPr>
        <w:t>pi.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2"/>
          <w:w w:val="82"/>
        </w:rPr>
        <w:t>;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0"/>
          <w:w w:val="8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44"/>
        </w:rPr>
        <w:t>c'l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9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898989"/>
          <w:spacing w:val="0"/>
          <w:w w:val="100"/>
        </w:rPr>
        <w:t>Sd</w:t>
      </w:r>
      <w:r>
        <w:rPr>
          <w:rFonts w:ascii="Times New Roman" w:hAnsi="Times New Roman" w:cs="Times New Roman" w:eastAsia="Times New Roman"/>
          <w:sz w:val="14"/>
          <w:szCs w:val="14"/>
          <w:color w:val="898989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4"/>
          <w:szCs w:val="14"/>
          <w:color w:val="898989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9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48"/>
        </w:rPr>
        <w:t>c'l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69"/>
        </w:rPr>
        <w:t>l'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62"/>
          <w:w w:val="69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8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2"/>
          <w:w w:val="8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6"/>
        </w:rPr>
        <w:t>hi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8"/>
          <w:w w:val="107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5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5"/>
          <w:w w:val="99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0"/>
        </w:rPr>
        <w:t>ndr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66666"/>
          <w:spacing w:val="-2"/>
          <w:w w:val="94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898989"/>
          <w:spacing w:val="0"/>
          <w:w w:val="63"/>
        </w:rPr>
        <w:t>ci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4" w:after="0" w:line="240" w:lineRule="auto"/>
        <w:ind w:left="77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66666"/>
          <w:w w:val="50"/>
        </w:rPr>
        <w:t>1-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11"/>
          <w:w w:val="5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5"/>
          <w:w w:val="111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7"/>
        </w:rPr>
        <w:t>ntra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3"/>
          <w:w w:val="117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105"/>
        </w:rPr>
        <w:t>ckL.btu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"/>
          <w:w w:val="10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898989"/>
          <w:spacing w:val="0"/>
          <w:w w:val="113"/>
        </w:rPr>
        <w:t>sc.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37" w:lineRule="exact"/>
        <w:ind w:left="5216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shape style="position:absolute;margin-left:66.239998pt;margin-top:1.522758pt;width:190.800003pt;height:78.120003pt;mso-position-horizontal-relative:page;mso-position-vertical-relative:paragraph;z-index:-584" type="#_x0000_t75">
            <v:imagedata r:id="rId22" o:title=""/>
          </v:shape>
        </w:pic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7"/>
          <w:w w:val="102"/>
          <w:position w:val="-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6"/>
          <w:position w:val="-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7"/>
          <w:position w:val="-1"/>
        </w:rPr>
        <w:t>'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3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83"/>
          <w:position w:val="-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70"/>
          <w:position w:val="-1"/>
        </w:rPr>
        <w:t>LH[i.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33"/>
          <w:w w:val="71"/>
          <w:position w:val="-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73"/>
          <w:position w:val="-1"/>
        </w:rPr>
        <w:t>;-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74"/>
          <w:position w:val="-1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2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0"/>
          <w:w w:val="89"/>
          <w:position w:val="-1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666666"/>
          <w:spacing w:val="-3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00"/>
          <w:position w:val="-1"/>
        </w:rPr>
        <w:t>c-;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-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0"/>
          <w:w w:val="120"/>
          <w:position w:val="-1"/>
        </w:rPr>
        <w:t>"</w:t>
      </w:r>
      <w:r>
        <w:rPr>
          <w:rFonts w:ascii="Times New Roman" w:hAnsi="Times New Roman" w:cs="Times New Roman" w:eastAsia="Times New Roman"/>
          <w:sz w:val="21"/>
          <w:szCs w:val="21"/>
          <w:color w:val="9A9A9A"/>
          <w:spacing w:val="5"/>
          <w:w w:val="119"/>
          <w:position w:val="-1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2"/>
          <w:position w:val="-1"/>
        </w:rPr>
        <w:t>nnlinenla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3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59"/>
          <w:position w:val="-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59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7"/>
          <w:w w:val="59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118"/>
          <w:position w:val="-1"/>
        </w:rPr>
        <w:t>Group"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-13"/>
          <w:w w:val="118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7"/>
          <w:position w:val="-1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"/>
          <w:w w:val="107"/>
          <w:position w:val="-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7B7B7B"/>
          <w:spacing w:val="0"/>
          <w:w w:val="92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220" w:right="1020"/>
        </w:sectPr>
      </w:pPr>
      <w:rPr/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6.52pt;height:10.8pt;mso-position-horizontal-relative:char;mso-position-vertical-relative:line" type="#_x0000_t75">
            <v:imagedata r:id="rId2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9" w:after="0" w:line="204" w:lineRule="exact"/>
        <w:ind w:left="12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7.930176pt;margin-top:7.715122pt;width:38.778220pt;height:14.078973pt;mso-position-horizontal-relative:page;mso-position-vertical-relative:paragraph;z-index:-580" type="#_x0000_t202" filled="f" stroked="f">
            <v:textbox inset="0,0,0,0">
              <w:txbxContent>
                <w:p>
                  <w:pPr>
                    <w:spacing w:before="0" w:after="0" w:line="282" w:lineRule="exact"/>
                    <w:ind w:right="-82"/>
                    <w:jc w:val="left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  <w:rPr/>
                  <w:r>
                    <w:rPr>
                      <w:rFonts w:ascii="Arial" w:hAnsi="Arial" w:cs="Arial" w:eastAsia="Arial"/>
                      <w:sz w:val="28"/>
                      <w:szCs w:val="28"/>
                      <w:color w:val="C6C6C6"/>
                      <w:spacing w:val="0"/>
                      <w:w w:val="56"/>
                    </w:rPr>
                    <w:t>.....-</w:t>
                  </w:r>
                  <w:r>
                    <w:rPr>
                      <w:rFonts w:ascii="Arial" w:hAnsi="Arial" w:cs="Arial" w:eastAsia="Arial"/>
                      <w:sz w:val="28"/>
                      <w:szCs w:val="28"/>
                      <w:color w:val="C6C6C6"/>
                      <w:spacing w:val="0"/>
                      <w:w w:val="56"/>
                    </w:rPr>
                    <w:t>-</w:t>
                  </w:r>
                  <w:r>
                    <w:rPr>
                      <w:rFonts w:ascii="Arial" w:hAnsi="Arial" w:cs="Arial" w:eastAsia="Arial"/>
                      <w:sz w:val="28"/>
                      <w:szCs w:val="28"/>
                      <w:color w:val="C6C6C6"/>
                      <w:spacing w:val="25"/>
                      <w:w w:val="5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8"/>
                      <w:szCs w:val="28"/>
                      <w:color w:val="898989"/>
                      <w:spacing w:val="0"/>
                      <w:w w:val="133"/>
                      <w:i/>
                    </w:rPr>
                    <w:t>"</w:t>
                  </w:r>
                  <w:r>
                    <w:rPr>
                      <w:rFonts w:ascii="Times New Roman" w:hAnsi="Times New Roman" w:cs="Times New Roman" w:eastAsia="Times New Roman"/>
                      <w:sz w:val="28"/>
                      <w:szCs w:val="28"/>
                      <w:color w:val="898989"/>
                      <w:spacing w:val="-50"/>
                      <w:w w:val="133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8"/>
                      <w:szCs w:val="28"/>
                      <w:color w:val="B1B1B1"/>
                      <w:spacing w:val="0"/>
                      <w:w w:val="193"/>
                      <w:i/>
                    </w:rPr>
                    <w:t>)</w:t>
                  </w:r>
                  <w:r>
                    <w:rPr>
                      <w:rFonts w:ascii="Times New Roman" w:hAnsi="Times New Roman" w:cs="Times New Roman" w:eastAsia="Times New Roman"/>
                      <w:sz w:val="28"/>
                      <w:szCs w:val="2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color w:val="666666"/>
          <w:w w:val="96"/>
          <w:position w:val="-4"/>
        </w:rPr>
        <w:t>h.r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-35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9A9A9A"/>
          <w:spacing w:val="0"/>
          <w:w w:val="100"/>
          <w:position w:val="-4"/>
        </w:rPr>
        <w:t>\</w:t>
      </w:r>
      <w:r>
        <w:rPr>
          <w:rFonts w:ascii="Times New Roman" w:hAnsi="Times New Roman" w:cs="Times New Roman" w:eastAsia="Times New Roman"/>
          <w:sz w:val="20"/>
          <w:szCs w:val="20"/>
          <w:color w:val="9A9A9A"/>
          <w:spacing w:val="-1"/>
          <w:w w:val="100"/>
          <w:position w:val="-4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0"/>
          <w:w w:val="100"/>
          <w:position w:val="-4"/>
        </w:rPr>
        <w:t>l'ldr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0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25"/>
          <w:w w:val="100"/>
          <w:position w:val="-4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80"/>
          <w:position w:val="-4"/>
        </w:rPr>
        <w:t>t</w:t>
      </w:r>
      <w:r>
        <w:rPr>
          <w:rFonts w:ascii="Arial" w:hAnsi="Arial" w:cs="Arial" w:eastAsia="Arial"/>
          <w:sz w:val="14"/>
          <w:szCs w:val="14"/>
          <w:color w:val="898989"/>
          <w:spacing w:val="0"/>
          <w:w w:val="80"/>
          <w:position w:val="-4"/>
        </w:rPr>
        <w:t> </w:t>
      </w:r>
      <w:r>
        <w:rPr>
          <w:rFonts w:ascii="Arial" w:hAnsi="Arial" w:cs="Arial" w:eastAsia="Arial"/>
          <w:sz w:val="14"/>
          <w:szCs w:val="14"/>
          <w:color w:val="898989"/>
          <w:spacing w:val="22"/>
          <w:w w:val="8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0"/>
          <w:w w:val="98"/>
          <w:position w:val="-4"/>
        </w:rPr>
        <w:t>IJv.,(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-19"/>
          <w:w w:val="98"/>
          <w:position w:val="-4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898989"/>
          <w:spacing w:val="0"/>
          <w:w w:val="70"/>
          <w:position w:val="-4"/>
        </w:rPr>
        <w:t>;..</w:t>
      </w:r>
      <w:r>
        <w:rPr>
          <w:rFonts w:ascii="Times New Roman" w:hAnsi="Times New Roman" w:cs="Times New Roman" w:eastAsia="Times New Roman"/>
          <w:sz w:val="20"/>
          <w:szCs w:val="20"/>
          <w:color w:val="898989"/>
          <w:spacing w:val="0"/>
          <w:w w:val="71"/>
          <w:position w:val="-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898989"/>
          <w:spacing w:val="8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B7B7B"/>
          <w:spacing w:val="0"/>
          <w:w w:val="41"/>
          <w:position w:val="-4"/>
        </w:rPr>
        <w:t>._</w:t>
      </w:r>
      <w:r>
        <w:rPr>
          <w:rFonts w:ascii="Times New Roman" w:hAnsi="Times New Roman" w:cs="Times New Roman" w:eastAsia="Times New Roman"/>
          <w:sz w:val="20"/>
          <w:szCs w:val="20"/>
          <w:color w:val="7B7B7B"/>
          <w:spacing w:val="5"/>
          <w:w w:val="41"/>
          <w:position w:val="-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9A9A9A"/>
          <w:spacing w:val="0"/>
          <w:w w:val="34"/>
          <w:position w:val="-4"/>
        </w:rPr>
        <w:t>;</w:t>
      </w:r>
      <w:r>
        <w:rPr>
          <w:rFonts w:ascii="Times New Roman" w:hAnsi="Times New Roman" w:cs="Times New Roman" w:eastAsia="Times New Roman"/>
          <w:sz w:val="20"/>
          <w:szCs w:val="20"/>
          <w:color w:val="9A9A9A"/>
          <w:spacing w:val="3"/>
          <w:w w:val="35"/>
          <w:position w:val="-4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0"/>
          <w:w w:val="98"/>
          <w:position w:val="-4"/>
        </w:rPr>
        <w:t>;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11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66666"/>
          <w:spacing w:val="0"/>
          <w:w w:val="79"/>
          <w:position w:val="-4"/>
        </w:rPr>
        <w:t>IJl</w:t>
      </w:r>
      <w:r>
        <w:rPr>
          <w:rFonts w:ascii="Times New Roman" w:hAnsi="Times New Roman" w:cs="Times New Roman" w:eastAsia="Times New Roman"/>
          <w:sz w:val="22"/>
          <w:szCs w:val="22"/>
          <w:color w:val="666666"/>
          <w:spacing w:val="2"/>
          <w:w w:val="79"/>
          <w:position w:val="-4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898989"/>
          <w:spacing w:val="0"/>
          <w:w w:val="79"/>
          <w:position w:val="-4"/>
        </w:rPr>
        <w:t>l'cl</w:t>
      </w:r>
      <w:r>
        <w:rPr>
          <w:rFonts w:ascii="Times New Roman" w:hAnsi="Times New Roman" w:cs="Times New Roman" w:eastAsia="Times New Roman"/>
          <w:sz w:val="22"/>
          <w:szCs w:val="22"/>
          <w:color w:val="898989"/>
          <w:spacing w:val="-35"/>
          <w:w w:val="79"/>
          <w:position w:val="-4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666666"/>
          <w:spacing w:val="0"/>
          <w:w w:val="79"/>
          <w:position w:val="-4"/>
        </w:rPr>
        <w:t>l\</w:t>
      </w:r>
      <w:r>
        <w:rPr>
          <w:rFonts w:ascii="Times New Roman" w:hAnsi="Times New Roman" w:cs="Times New Roman" w:eastAsia="Times New Roman"/>
          <w:sz w:val="22"/>
          <w:szCs w:val="22"/>
          <w:color w:val="666666"/>
          <w:spacing w:val="2"/>
          <w:w w:val="79"/>
          <w:position w:val="-4"/>
        </w:rPr>
        <w:t>&gt;</w:t>
      </w:r>
      <w:r>
        <w:rPr>
          <w:rFonts w:ascii="Times New Roman" w:hAnsi="Times New Roman" w:cs="Times New Roman" w:eastAsia="Times New Roman"/>
          <w:sz w:val="22"/>
          <w:szCs w:val="22"/>
          <w:color w:val="898989"/>
          <w:spacing w:val="0"/>
          <w:w w:val="79"/>
          <w:position w:val="-4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898989"/>
          <w:spacing w:val="0"/>
          <w:w w:val="79"/>
          <w:position w:val="-4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color w:val="898989"/>
          <w:spacing w:val="-3"/>
          <w:w w:val="79"/>
          <w:position w:val="-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66666"/>
          <w:spacing w:val="0"/>
          <w:w w:val="79"/>
          <w:position w:val="-4"/>
        </w:rPr>
        <w:t>Ti</w:t>
      </w:r>
      <w:r>
        <w:rPr>
          <w:rFonts w:ascii="Times New Roman" w:hAnsi="Times New Roman" w:cs="Times New Roman" w:eastAsia="Times New Roman"/>
          <w:sz w:val="22"/>
          <w:szCs w:val="22"/>
          <w:color w:val="666666"/>
          <w:spacing w:val="27"/>
          <w:w w:val="79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5"/>
          <w:w w:val="87"/>
          <w:position w:val="-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898989"/>
          <w:spacing w:val="-22"/>
          <w:w w:val="148"/>
          <w:position w:val="-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0"/>
          <w:w w:val="87"/>
          <w:position w:val="-4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0"/>
          <w:w w:val="86"/>
          <w:position w:val="-4"/>
        </w:rPr>
        <w:t>\</w:t>
      </w:r>
      <w:r>
        <w:rPr>
          <w:rFonts w:ascii="Times New Roman" w:hAnsi="Times New Roman" w:cs="Times New Roman" w:eastAsia="Times New Roman"/>
          <w:sz w:val="20"/>
          <w:szCs w:val="20"/>
          <w:color w:val="666666"/>
          <w:spacing w:val="-9"/>
          <w:w w:val="87"/>
          <w:position w:val="-4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B1B1B1"/>
          <w:spacing w:val="0"/>
          <w:w w:val="122"/>
          <w:position w:val="-4"/>
        </w:rPr>
        <w:t>;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187" w:lineRule="exact"/>
        <w:ind w:left="349" w:right="-20"/>
        <w:jc w:val="left"/>
        <w:tabs>
          <w:tab w:pos="124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23"/>
          <w:szCs w:val="23"/>
          <w:color w:val="B1B1B1"/>
          <w:spacing w:val="0"/>
          <w:w w:val="155"/>
          <w:position w:val="1"/>
        </w:rPr>
        <w:t>.</w:t>
      </w:r>
      <w:r>
        <w:rPr>
          <w:rFonts w:ascii="Arial" w:hAnsi="Arial" w:cs="Arial" w:eastAsia="Arial"/>
          <w:sz w:val="23"/>
          <w:szCs w:val="23"/>
          <w:color w:val="B1B1B1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23"/>
          <w:szCs w:val="23"/>
          <w:color w:val="B1B1B1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2"/>
          <w:szCs w:val="22"/>
          <w:color w:val="898989"/>
          <w:spacing w:val="0"/>
          <w:w w:val="55"/>
          <w:position w:val="1"/>
        </w:rPr>
        <w:t>,..,</w:t>
      </w:r>
      <w:r>
        <w:rPr>
          <w:rFonts w:ascii="Times New Roman" w:hAnsi="Times New Roman" w:cs="Times New Roman" w:eastAsia="Times New Roman"/>
          <w:sz w:val="22"/>
          <w:szCs w:val="22"/>
          <w:color w:val="898989"/>
          <w:spacing w:val="0"/>
          <w:w w:val="55"/>
          <w:position w:val="1"/>
        </w:rPr>
        <w:t>    </w:t>
      </w:r>
      <w:r>
        <w:rPr>
          <w:rFonts w:ascii="Times New Roman" w:hAnsi="Times New Roman" w:cs="Times New Roman" w:eastAsia="Times New Roman"/>
          <w:sz w:val="22"/>
          <w:szCs w:val="22"/>
          <w:color w:val="898989"/>
          <w:spacing w:val="16"/>
          <w:w w:val="55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B1B1B1"/>
          <w:spacing w:val="0"/>
          <w:w w:val="342"/>
          <w:position w:val="1"/>
        </w:rPr>
        <w:t>/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99" w:lineRule="exact"/>
        <w:ind w:left="1413" w:right="2034"/>
        <w:jc w:val="center"/>
        <w:rPr>
          <w:rFonts w:ascii="Times New Roman" w:hAnsi="Times New Roman" w:cs="Times New Roman" w:eastAsia="Times New Roman"/>
          <w:sz w:val="35"/>
          <w:szCs w:val="35"/>
        </w:rPr>
      </w:pPr>
      <w:rPr/>
      <w:r>
        <w:rPr>
          <w:rFonts w:ascii="Times New Roman" w:hAnsi="Times New Roman" w:cs="Times New Roman" w:eastAsia="Times New Roman"/>
          <w:sz w:val="35"/>
          <w:szCs w:val="35"/>
          <w:color w:val="9A9A9A"/>
          <w:w w:val="156"/>
          <w:i/>
          <w:position w:val="-1"/>
        </w:rPr>
        <w:t>/</w:t>
      </w:r>
      <w:r>
        <w:rPr>
          <w:rFonts w:ascii="Times New Roman" w:hAnsi="Times New Roman" w:cs="Times New Roman" w:eastAsia="Times New Roman"/>
          <w:sz w:val="35"/>
          <w:szCs w:val="35"/>
          <w:color w:val="9A9A9A"/>
          <w:w w:val="157"/>
          <w:i/>
          <w:position w:val="-1"/>
        </w:rPr>
        <w:t>)</w:t>
      </w:r>
      <w:r>
        <w:rPr>
          <w:rFonts w:ascii="Times New Roman" w:hAnsi="Times New Roman" w:cs="Times New Roman" w:eastAsia="Times New Roman"/>
          <w:sz w:val="35"/>
          <w:szCs w:val="35"/>
          <w:color w:val="000000"/>
          <w:w w:val="100"/>
          <w:position w:val="0"/>
        </w:rPr>
      </w:r>
    </w:p>
    <w:p>
      <w:pPr>
        <w:spacing w:before="0" w:after="0" w:line="457" w:lineRule="exact"/>
        <w:ind w:left="752" w:right="-20"/>
        <w:jc w:val="left"/>
        <w:rPr>
          <w:rFonts w:ascii="Times New Roman" w:hAnsi="Times New Roman" w:cs="Times New Roman" w:eastAsia="Times New Roman"/>
          <w:sz w:val="46"/>
          <w:szCs w:val="46"/>
        </w:rPr>
      </w:pPr>
      <w:rPr/>
      <w:r>
        <w:rPr>
          <w:rFonts w:ascii="Times New Roman" w:hAnsi="Times New Roman" w:cs="Times New Roman" w:eastAsia="Times New Roman"/>
          <w:sz w:val="46"/>
          <w:szCs w:val="46"/>
          <w:color w:val="9A9A9A"/>
          <w:spacing w:val="0"/>
          <w:w w:val="82"/>
          <w:i/>
        </w:rPr>
        <w:t>c:::---­</w:t>
      </w:r>
      <w:r>
        <w:rPr>
          <w:rFonts w:ascii="Times New Roman" w:hAnsi="Times New Roman" w:cs="Times New Roman" w:eastAsia="Times New Roman"/>
          <w:sz w:val="46"/>
          <w:szCs w:val="46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40" w:lineRule="auto"/>
        <w:ind w:left="492" w:right="826"/>
        <w:jc w:val="center"/>
        <w:rPr>
          <w:rFonts w:ascii="Arial" w:hAnsi="Arial" w:cs="Arial" w:eastAsia="Arial"/>
          <w:sz w:val="8"/>
          <w:szCs w:val="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48.40976pt;margin-top:-.24982pt;width:20.088333pt;height:17.5pt;mso-position-horizontal-relative:page;mso-position-vertical-relative:paragraph;z-index:-581" type="#_x0000_t202" filled="f" stroked="f">
            <v:textbox inset="0,0,0,0">
              <w:txbxContent>
                <w:p>
                  <w:pPr>
                    <w:spacing w:before="0" w:after="0" w:line="350" w:lineRule="exact"/>
                    <w:ind w:right="-93"/>
                    <w:jc w:val="left"/>
                    <w:rPr>
                      <w:rFonts w:ascii="Times New Roman" w:hAnsi="Times New Roman" w:cs="Times New Roman" w:eastAsia="Times New Roman"/>
                      <w:sz w:val="35"/>
                      <w:szCs w:val="35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35"/>
                      <w:szCs w:val="35"/>
                      <w:color w:val="666666"/>
                      <w:w w:val="106"/>
                      <w:i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z w:val="35"/>
                      <w:szCs w:val="35"/>
                      <w:color w:val="666666"/>
                      <w:spacing w:val="39"/>
                      <w:w w:val="100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35"/>
                      <w:szCs w:val="35"/>
                      <w:color w:val="9A9A9A"/>
                      <w:spacing w:val="-78"/>
                      <w:w w:val="248"/>
                      <w:i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z w:val="35"/>
                      <w:szCs w:val="3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8"/>
          <w:szCs w:val="8"/>
          <w:color w:val="9A9A9A"/>
          <w:spacing w:val="0"/>
          <w:w w:val="217"/>
          <w:i/>
        </w:rPr>
        <w:t>1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</w:rPr>
      </w:r>
    </w:p>
    <w:p>
      <w:pPr>
        <w:spacing w:before="16" w:after="0" w:line="240" w:lineRule="auto"/>
        <w:ind w:left="518" w:right="-6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335.452393pt;margin-top:32.602333pt;width:134.25294pt;height:.1pt;mso-position-horizontal-relative:page;mso-position-vertical-relative:paragraph;z-index:-582" coordorigin="6709,652" coordsize="2685,2">
            <v:shape style="position:absolute;left:6709;top:652;width:2685;height:2" coordorigin="6709,652" coordsize="2685,0" path="m6709,652l9394,652e" filled="f" stroked="t" strokeweight=".719855pt" strokecolor="#AFAFA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9A9A9A"/>
          <w:spacing w:val="-16"/>
          <w:w w:val="241"/>
          <w:i/>
        </w:rPr>
        <w:t>h</w:t>
      </w:r>
      <w:r>
        <w:rPr>
          <w:rFonts w:ascii="Arial" w:hAnsi="Arial" w:cs="Arial" w:eastAsia="Arial"/>
          <w:sz w:val="14"/>
          <w:szCs w:val="14"/>
          <w:color w:val="7B7B7B"/>
          <w:spacing w:val="0"/>
          <w:w w:val="155"/>
          <w:i/>
        </w:rPr>
        <w:t>1</w:t>
      </w:r>
      <w:r>
        <w:rPr>
          <w:rFonts w:ascii="Arial" w:hAnsi="Arial" w:cs="Arial" w:eastAsia="Arial"/>
          <w:sz w:val="14"/>
          <w:szCs w:val="14"/>
          <w:color w:val="7B7B7B"/>
          <w:spacing w:val="5"/>
          <w:w w:val="100"/>
          <w:i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i/>
        </w:rPr>
        <w:t>)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i/>
        </w:rPr>
        <w:t> </w:t>
      </w:r>
      <w:r>
        <w:rPr>
          <w:rFonts w:ascii="Arial" w:hAnsi="Arial" w:cs="Arial" w:eastAsia="Arial"/>
          <w:sz w:val="14"/>
          <w:szCs w:val="14"/>
          <w:color w:val="9A9A9A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9A9A9A"/>
          <w:spacing w:val="0"/>
          <w:w w:val="100"/>
          <w:i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color w:val="9A9A9A"/>
          <w:spacing w:val="0"/>
          <w:w w:val="100"/>
          <w:i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9A9A9A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7B7B7B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7B7B7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7B7B7B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9A9A9A"/>
          <w:spacing w:val="0"/>
          <w:w w:val="293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49" w:after="0" w:line="240" w:lineRule="auto"/>
        <w:ind w:right="-97"/>
        <w:jc w:val="left"/>
        <w:rPr>
          <w:rFonts w:ascii="Arial" w:hAnsi="Arial" w:cs="Arial" w:eastAsia="Arial"/>
          <w:sz w:val="38"/>
          <w:szCs w:val="3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0"/>
          <w:szCs w:val="30"/>
          <w:color w:val="898989"/>
          <w:w w:val="119"/>
          <w:i/>
        </w:rPr>
        <w:t>lr</w:t>
      </w:r>
      <w:r>
        <w:rPr>
          <w:rFonts w:ascii="Times New Roman" w:hAnsi="Times New Roman" w:cs="Times New Roman" w:eastAsia="Times New Roman"/>
          <w:sz w:val="30"/>
          <w:szCs w:val="30"/>
          <w:color w:val="898989"/>
          <w:spacing w:val="-42"/>
          <w:w w:val="120"/>
          <w:i/>
        </w:rPr>
        <w:t>,</w:t>
      </w:r>
      <w:r>
        <w:rPr>
          <w:rFonts w:ascii="Times New Roman" w:hAnsi="Times New Roman" w:cs="Times New Roman" w:eastAsia="Times New Roman"/>
          <w:sz w:val="30"/>
          <w:szCs w:val="30"/>
          <w:color w:val="B1B1B1"/>
          <w:spacing w:val="-61"/>
          <w:w w:val="62"/>
          <w:i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B1B1B1"/>
          <w:spacing w:val="-18"/>
          <w:w w:val="147"/>
          <w:i/>
          <w:position w:val="-3"/>
        </w:rPr>
        <w:t>1</w:t>
      </w:r>
      <w:r>
        <w:rPr>
          <w:rFonts w:ascii="Arial" w:hAnsi="Arial" w:cs="Arial" w:eastAsia="Arial"/>
          <w:sz w:val="38"/>
          <w:szCs w:val="38"/>
          <w:color w:val="B1B1B1"/>
          <w:spacing w:val="0"/>
          <w:w w:val="104"/>
          <w:i/>
          <w:position w:val="0"/>
        </w:rPr>
        <w:t>/</w:t>
      </w:r>
      <w:r>
        <w:rPr>
          <w:rFonts w:ascii="Arial" w:hAnsi="Arial" w:cs="Arial" w:eastAsia="Arial"/>
          <w:sz w:val="38"/>
          <w:szCs w:val="38"/>
          <w:color w:val="B1B1B1"/>
          <w:spacing w:val="-14"/>
          <w:w w:val="105"/>
          <w:i/>
          <w:position w:val="0"/>
        </w:rPr>
        <w:t>o</w:t>
      </w:r>
      <w:r>
        <w:rPr>
          <w:rFonts w:ascii="Arial" w:hAnsi="Arial" w:cs="Arial" w:eastAsia="Arial"/>
          <w:sz w:val="38"/>
          <w:szCs w:val="38"/>
          <w:color w:val="B1B1B1"/>
          <w:spacing w:val="0"/>
          <w:w w:val="30"/>
          <w:i/>
          <w:position w:val="0"/>
        </w:rPr>
        <w:t>.</w:t>
      </w:r>
      <w:r>
        <w:rPr>
          <w:rFonts w:ascii="Arial" w:hAnsi="Arial" w:cs="Arial" w:eastAsia="Arial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10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898989"/>
          <w:spacing w:val="0"/>
          <w:w w:val="139"/>
          <w:i/>
        </w:rPr>
        <w:t>.r/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220" w:right="1020"/>
          <w:cols w:num="4" w:equalWidth="0">
            <w:col w:w="3921" w:space="1827"/>
            <w:col w:w="1487" w:space="46"/>
            <w:col w:w="791" w:space="15"/>
            <w:col w:w="1593"/>
          </w:cols>
        </w:sectPr>
      </w:pPr>
      <w:rPr/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4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v:shape style="position:absolute;margin-left:336.959991pt;margin-top:-104.610062pt;width:202.320007pt;height:172.800003pt;mso-position-horizontal-relative:page;mso-position-vertical-relative:paragraph;z-index:-583" type="#_x0000_t75">
            <v:imagedata r:id="rId24" o:title=""/>
          </v:shape>
        </w:pict>
      </w:r>
      <w:r>
        <w:rPr>
          <w:rFonts w:ascii="Times New Roman" w:hAnsi="Times New Roman" w:cs="Times New Roman" w:eastAsia="Times New Roman"/>
          <w:sz w:val="25"/>
          <w:szCs w:val="25"/>
          <w:color w:val="C6C6C6"/>
          <w:spacing w:val="0"/>
          <w:w w:val="182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177" w:lineRule="exact"/>
        <w:ind w:left="105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B1B1B1"/>
          <w:spacing w:val="0"/>
          <w:w w:val="514"/>
        </w:rPr>
        <w:t>/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220" w:right="10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hyperlink" Target="mailto:info@continentalvora.al" TargetMode="External"/><Relationship Id="rId8" Type="http://schemas.openxmlformats.org/officeDocument/2006/relationships/hyperlink" Target="mailto:doganatirane@dogana.gov.al" TargetMode="External"/><Relationship Id="rId9" Type="http://schemas.openxmlformats.org/officeDocument/2006/relationships/image" Target="media/image3.jpg"/><Relationship Id="rId10" Type="http://schemas.openxmlformats.org/officeDocument/2006/relationships/image" Target="media/image4.jpg"/><Relationship Id="rId11" Type="http://schemas.openxmlformats.org/officeDocument/2006/relationships/image" Target="media/image5.jpg"/><Relationship Id="rId12" Type="http://schemas.openxmlformats.org/officeDocument/2006/relationships/image" Target="media/image6.jpg"/><Relationship Id="rId13" Type="http://schemas.openxmlformats.org/officeDocument/2006/relationships/image" Target="media/image7.jpg"/><Relationship Id="rId14" Type="http://schemas.openxmlformats.org/officeDocument/2006/relationships/image" Target="media/image8.jpg"/><Relationship Id="rId15" Type="http://schemas.openxmlformats.org/officeDocument/2006/relationships/image" Target="media/image9.jpg"/><Relationship Id="rId16" Type="http://schemas.openxmlformats.org/officeDocument/2006/relationships/image" Target="media/image10.jpg"/><Relationship Id="rId17" Type="http://schemas.openxmlformats.org/officeDocument/2006/relationships/image" Target="media/image11.jpg"/><Relationship Id="rId18" Type="http://schemas.openxmlformats.org/officeDocument/2006/relationships/image" Target="media/image12.jpg"/><Relationship Id="rId19" Type="http://schemas.openxmlformats.org/officeDocument/2006/relationships/image" Target="media/image13.jpg"/><Relationship Id="rId20" Type="http://schemas.openxmlformats.org/officeDocument/2006/relationships/image" Target="media/image14.jpg"/><Relationship Id="rId21" Type="http://schemas.openxmlformats.org/officeDocument/2006/relationships/image" Target="media/image15.jpg"/><Relationship Id="rId22" Type="http://schemas.openxmlformats.org/officeDocument/2006/relationships/image" Target="media/image16.jpg"/><Relationship Id="rId23" Type="http://schemas.openxmlformats.org/officeDocument/2006/relationships/image" Target="media/image17.jpg"/><Relationship Id="rId24" Type="http://schemas.openxmlformats.org/officeDocument/2006/relationships/image" Target="media/image18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2017-12-18T16:11:41Z</dcterms:created>
  <dcterms:modified xsi:type="dcterms:W3CDTF">2017-12-18T16:11:41Z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2017-12-18T00:00:00Z</vt:filetime>
  </property>
</Properties>
</file>