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77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26" w:right="37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0.2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9" w:right="3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DISA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55" w:right="24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NUMR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30" w:right="3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113" w:right="409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DRORE”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796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12.7.1995,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“Kodi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unës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epublikës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ë”,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huar,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nenit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ligjit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" w:right="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016,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7" w:after="0" w:line="240" w:lineRule="auto"/>
        <w:ind w:left="4329" w:right="43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ëshillit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ndimit,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punonj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praktik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ntëve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përkoh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.”.</w:t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ërmendur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dimit,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hen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“Gr.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Gjyq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or”,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“Gr.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73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Qendror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“Gr.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87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tjera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re”,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htohen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rjet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rkatëse,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rbërë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mit,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fjalë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“...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Dëm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hpërblimit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ërndj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kurve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olitikë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...”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htohen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“...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Shtetëror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...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7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552.458435pt;margin-top:123.239998pt;width:.1pt;height:.371837pt;mso-position-horizontal-relative:page;mso-position-vertical-relative:page;z-index:-454" coordorigin="11049,2465" coordsize="2,7">
            <v:shape style="position:absolute;left:11049;top:2465;width:2;height:7" coordorigin="11049,2465" coordsize="0,7" path="m11049,2469l11049,2477e" filled="f" stroked="t" strokeweight="0pt" strokecolor="#D3D3D3">
              <v:path arrowok="t"/>
            </v:shape>
          </v:group>
          <w10:wrap type="none"/>
        </w:pict>
      </w:r>
      <w:r>
        <w:rPr/>
        <w:pict>
          <v:group style="position:absolute;margin-left:72pt;margin-top:355.5578pt;width:.537122pt;height:.23041pt;mso-position-horizontal-relative:page;mso-position-vertical-relative:page;z-index:-452" coordorigin="1440,7111" coordsize="11,5">
            <v:group style="position:absolute;left:1441;top:7111;width:2;height:5" coordorigin="1441,7111" coordsize="2,5">
              <v:shape style="position:absolute;left:1441;top:7111;width:2;height:5" coordorigin="1441,7111" coordsize="0,5" path="m1441,7111l1441,7116e" filled="f" stroked="t" strokeweight="0pt" strokecolor="#000000">
                <v:path arrowok="t"/>
              </v:shape>
              <v:shape style="position:absolute;left:1440;top:7116;width:11;height:12" type="#_x0000_t75">
                <v:imagedata r:id="rId5" o:title="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9" w:after="0" w:line="240" w:lineRule="auto"/>
        <w:ind w:left="38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/>
        <w:pict>
          <v:group style="position:absolute;margin-left:103.588417pt;margin-top:26.781973pt;width:448.273053pt;height:231.936212pt;mso-position-horizontal-relative:page;mso-position-vertical-relative:paragraph;z-index:-453" coordorigin="2072,536" coordsize="8965,4639">
            <v:shape style="position:absolute;left:2072;top:536;width:11;height:618" type="#_x0000_t75">
              <v:imagedata r:id="rId6" o:title=""/>
            </v:shape>
            <v:shape style="position:absolute;left:2072;top:1177;width:11;height:376" type="#_x0000_t75">
              <v:imagedata r:id="rId7" o:title=""/>
            </v:shape>
            <v:shape style="position:absolute;left:2083;top:1965;width:8955;height:12" type="#_x0000_t75">
              <v:imagedata r:id="rId8" o:title=""/>
            </v:shape>
            <v:shape style="position:absolute;left:2083;top:2365;width:8955;height:12" type="#_x0000_t75">
              <v:imagedata r:id="rId9" o:title=""/>
            </v:shape>
            <v:shape style="position:absolute;left:2072;top:1577;width:11;height:1175" type="#_x0000_t75">
              <v:imagedata r:id="rId10" o:title=""/>
            </v:shape>
            <v:shape style="position:absolute;left:5318;top:536;width:11;height:618" type="#_x0000_t75">
              <v:imagedata r:id="rId11" o:title=""/>
            </v:shape>
            <v:shape style="position:absolute;left:5318;top:1177;width:11;height:376" type="#_x0000_t75">
              <v:imagedata r:id="rId12" o:title=""/>
            </v:shape>
            <v:shape style="position:absolute;left:5318;top:1577;width:11;height:1175" type="#_x0000_t75">
              <v:imagedata r:id="rId13" o:title=""/>
            </v:shape>
            <v:shape style="position:absolute;left:6496;top:536;width:11;height:618" type="#_x0000_t75">
              <v:imagedata r:id="rId14" o:title=""/>
            </v:shape>
            <v:shape style="position:absolute;left:6496;top:1177;width:11;height:376" type="#_x0000_t75">
              <v:imagedata r:id="rId15" o:title=""/>
            </v:shape>
            <v:shape style="position:absolute;left:6496;top:1577;width:11;height:1175" type="#_x0000_t75">
              <v:imagedata r:id="rId16" o:title=""/>
            </v:shape>
            <v:shape style="position:absolute;left:8638;top:536;width:11;height:618" type="#_x0000_t75">
              <v:imagedata r:id="rId17" o:title=""/>
            </v:shape>
            <v:shape style="position:absolute;left:8638;top:1177;width:11;height:376" type="#_x0000_t75">
              <v:imagedata r:id="rId18" o:title=""/>
            </v:shape>
            <v:shape style="position:absolute;left:8638;top:1577;width:11;height:1175" type="#_x0000_t75">
              <v:imagedata r:id="rId19" o:title=""/>
            </v:shape>
            <v:shape style="position:absolute;left:9998;top:536;width:11;height:618" type="#_x0000_t75">
              <v:imagedata r:id="rId20" o:title=""/>
            </v:shape>
            <v:shape style="position:absolute;left:9998;top:1177;width:11;height:376" type="#_x0000_t75">
              <v:imagedata r:id="rId21" o:title=""/>
            </v:shape>
            <v:shape style="position:absolute;left:9998;top:1577;width:11;height:1175" type="#_x0000_t75">
              <v:imagedata r:id="rId22" o:title=""/>
            </v:shape>
            <v:shape style="position:absolute;left:2072;top:2776;width:11;height:376" type="#_x0000_t75">
              <v:imagedata r:id="rId23" o:title=""/>
            </v:shape>
            <v:shape style="position:absolute;left:5318;top:2776;width:11;height:376" type="#_x0000_t75">
              <v:imagedata r:id="rId24" o:title=""/>
            </v:shape>
            <v:shape style="position:absolute;left:6496;top:2776;width:11;height:376" type="#_x0000_t75">
              <v:imagedata r:id="rId25" o:title=""/>
            </v:shape>
            <v:shape style="position:absolute;left:8638;top:2776;width:11;height:376" type="#_x0000_t75">
              <v:imagedata r:id="rId26" o:title=""/>
            </v:shape>
            <v:shape style="position:absolute;left:9998;top:2776;width:11;height:376" type="#_x0000_t75">
              <v:imagedata r:id="rId27" o:title=""/>
            </v:shape>
            <v:shape style="position:absolute;left:2072;top:3176;width:11;height:376" type="#_x0000_t75">
              <v:imagedata r:id="rId28" o:title=""/>
            </v:shape>
            <v:shape style="position:absolute;left:5318;top:3176;width:11;height:376" type="#_x0000_t75">
              <v:imagedata r:id="rId29" o:title=""/>
            </v:shape>
            <v:shape style="position:absolute;left:6496;top:3176;width:11;height:376" type="#_x0000_t75">
              <v:imagedata r:id="rId30" o:title=""/>
            </v:shape>
            <v:shape style="position:absolute;left:8638;top:3176;width:11;height:376" type="#_x0000_t75">
              <v:imagedata r:id="rId31" o:title=""/>
            </v:shape>
            <v:shape style="position:absolute;left:9998;top:3176;width:11;height:376" type="#_x0000_t75">
              <v:imagedata r:id="rId32" o:title=""/>
            </v:shape>
            <v:shape style="position:absolute;left:2072;top:3576;width:11;height:376" type="#_x0000_t75">
              <v:imagedata r:id="rId33" o:title=""/>
            </v:shape>
            <v:shape style="position:absolute;left:5318;top:3576;width:11;height:376" type="#_x0000_t75">
              <v:imagedata r:id="rId34" o:title=""/>
            </v:shape>
            <v:shape style="position:absolute;left:6496;top:3576;width:11;height:376" type="#_x0000_t75">
              <v:imagedata r:id="rId35" o:title=""/>
            </v:shape>
            <v:shape style="position:absolute;left:8638;top:3576;width:11;height:376" type="#_x0000_t75">
              <v:imagedata r:id="rId36" o:title=""/>
            </v:shape>
            <v:shape style="position:absolute;left:9998;top:3576;width:11;height:376" type="#_x0000_t75">
              <v:imagedata r:id="rId37" o:title=""/>
            </v:shape>
            <v:shape style="position:absolute;left:2083;top:4363;width:8955;height:12" type="#_x0000_t75">
              <v:imagedata r:id="rId38" o:title=""/>
            </v:shape>
            <v:shape style="position:absolute;left:2072;top:3975;width:11;height:775" type="#_x0000_t75">
              <v:imagedata r:id="rId39" o:title=""/>
            </v:shape>
            <v:shape style="position:absolute;left:5318;top:3975;width:11;height:775" type="#_x0000_t75">
              <v:imagedata r:id="rId40" o:title=""/>
            </v:shape>
            <v:shape style="position:absolute;left:6496;top:3975;width:11;height:775" type="#_x0000_t75">
              <v:imagedata r:id="rId41" o:title=""/>
            </v:shape>
            <v:shape style="position:absolute;left:8638;top:3975;width:11;height:775" type="#_x0000_t75">
              <v:imagedata r:id="rId42" o:title=""/>
            </v:shape>
            <v:shape style="position:absolute;left:9998;top:3975;width:11;height:775" type="#_x0000_t75">
              <v:imagedata r:id="rId43" o:title=""/>
            </v:shape>
            <v:shape style="position:absolute;left:2072;top:4775;width:11;height:376" type="#_x0000_t75">
              <v:imagedata r:id="rId44" o:title=""/>
            </v:shape>
            <v:shape style="position:absolute;left:5318;top:4775;width:11;height:376" type="#_x0000_t75">
              <v:imagedata r:id="rId45" o:title=""/>
            </v:shape>
            <v:shape style="position:absolute;left:6496;top:4775;width:11;height:376" type="#_x0000_t75">
              <v:imagedata r:id="rId46" o:title=""/>
            </v:shape>
            <v:shape style="position:absolute;left:8638;top:4775;width:11;height:376" type="#_x0000_t75">
              <v:imagedata r:id="rId47" o:title=""/>
            </v:shape>
            <v:shape style="position:absolute;left:9998;top:4775;width:11;height:376" type="#_x0000_t75">
              <v:imagedata r:id="rId48" o:title=""/>
            </v:shape>
            <v:group style="position:absolute;left:2073;top:5170;width:2;height:5" coordorigin="2073,5170" coordsize="2,5">
              <v:shape style="position:absolute;left:2073;top:5170;width:2;height:5" coordorigin="2073,5170" coordsize="0,5" path="m2073,5170l2073,5174e" filled="f" stroked="t" strokeweight="0pt" strokecolor="#000000">
                <v:path arrowok="t"/>
              </v:shape>
              <v:shape style="position:absolute;left:2072;top:5174;width:11;height:12" type="#_x0000_t75">
                <v:imagedata r:id="rId49" o:title=""/>
              </v:shape>
            </v:group>
            <v:group style="position:absolute;left:5319;top:5170;width:2;height:5" coordorigin="5319,5170" coordsize="2,5">
              <v:shape style="position:absolute;left:5319;top:5170;width:2;height:5" coordorigin="5319,5170" coordsize="0,5" path="m5319,5170l5319,5174e" filled="f" stroked="t" strokeweight="0pt" strokecolor="#000000">
                <v:path arrowok="t"/>
              </v:shape>
              <v:shape style="position:absolute;left:5318;top:5174;width:11;height:12" type="#_x0000_t75">
                <v:imagedata r:id="rId50" o:title=""/>
              </v:shape>
            </v:group>
            <v:group style="position:absolute;left:6497;top:5170;width:2;height:5" coordorigin="6497,5170" coordsize="2,5">
              <v:shape style="position:absolute;left:6497;top:5170;width:2;height:5" coordorigin="6497,5170" coordsize="0,5" path="m6497,5170l6497,5174e" filled="f" stroked="t" strokeweight="0pt" strokecolor="#000000">
                <v:path arrowok="t"/>
              </v:shape>
              <v:shape style="position:absolute;left:6496;top:5174;width:11;height:12" type="#_x0000_t75">
                <v:imagedata r:id="rId51" o:title=""/>
              </v:shape>
            </v:group>
            <v:group style="position:absolute;left:8639;top:5170;width:2;height:5" coordorigin="8639,5170" coordsize="2,5">
              <v:shape style="position:absolute;left:8639;top:5170;width:2;height:5" coordorigin="8639,5170" coordsize="0,5" path="m8639,5170l8639,5174e" filled="f" stroked="t" strokeweight="0pt" strokecolor="#000000">
                <v:path arrowok="t"/>
              </v:shape>
              <v:shape style="position:absolute;left:8638;top:5174;width:11;height:12" type="#_x0000_t75">
                <v:imagedata r:id="rId52" o:title=""/>
              </v:shape>
            </v:group>
            <v:group style="position:absolute;left:10000;top:5170;width:2;height:5" coordorigin="10000,5170" coordsize="2,5">
              <v:shape style="position:absolute;left:10000;top:5170;width:2;height:5" coordorigin="10000,5170" coordsize="0,5" path="m10000,5170l10000,5174e" filled="f" stroked="t" strokeweight="0pt" strokecolor="#000000">
                <v:path arrowok="t"/>
              </v:shape>
              <v:shape style="position:absolute;left:9998;top:5174;width:11;height:12" type="#_x0000_t75">
                <v:imagedata r:id="rId53" o:title=""/>
              </v:shape>
            </v:group>
            <w10:wrap type="none"/>
          </v:group>
        </w:pic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la</w:t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4.12878" w:type="dxa"/>
      </w:tblPr>
      <w:tblGrid/>
      <w:tr>
        <w:trPr>
          <w:trHeight w:val="635" w:hRule="exact"/>
        </w:trPr>
        <w:tc>
          <w:tcPr>
            <w:tcW w:w="627" w:type="dxa"/>
            <w:tcBorders>
              <w:top w:val="single" w:sz="10.520402" w:space="0" w:color="000000"/>
              <w:bottom w:val="single" w:sz="10.289381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97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6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3246" w:type="dxa"/>
            <w:tcBorders>
              <w:top w:val="single" w:sz="10.520402" w:space="0" w:color="000000"/>
              <w:bottom w:val="single" w:sz="10.289381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43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9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6"/>
                <w:w w:val="90"/>
              </w:rPr>
              <w:t>m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10.520402" w:space="0" w:color="000000"/>
              <w:bottom w:val="single" w:sz="10.289381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9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90"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1"/>
                <w:w w:val="90"/>
              </w:rPr>
              <w:t>P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90"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90"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90"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5"/>
                <w:w w:val="90"/>
              </w:rPr>
              <w:t>j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"/>
                <w:w w:val="90"/>
              </w:rPr>
              <w:t>ë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2"/>
                <w:w w:val="90"/>
              </w:rPr>
              <w:t>s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90"/>
              </w:rPr>
              <w:t>v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10.520402" w:space="0" w:color="000000"/>
              <w:bottom w:val="single" w:sz="10.289381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20" w:right="72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9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6"/>
                <w:w w:val="90"/>
              </w:rPr>
              <w:t>m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"/>
                <w:w w:val="90"/>
              </w:rPr>
              <w:t>ë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5"/>
                <w:w w:val="90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2"/>
                <w:w w:val="90"/>
              </w:rPr>
              <w:t>s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1360" w:type="dxa"/>
            <w:tcBorders>
              <w:top w:val="single" w:sz="10.520402" w:space="0" w:color="000000"/>
              <w:bottom w:val="single" w:sz="10.289381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79" w:lineRule="auto"/>
              <w:ind w:left="497" w:right="122" w:firstLine="-31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89"/>
              </w:rPr>
              <w:t>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89"/>
              </w:rPr>
              <w:t>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9"/>
                <w:w w:val="89"/>
              </w:rPr>
              <w:t>h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89"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3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6"/>
                <w:w w:val="90"/>
              </w:rPr>
              <w:t>m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2"/>
                <w:w w:val="90"/>
              </w:rPr>
              <w:t>s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"/>
                <w:w w:val="90"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5"/>
                <w:w w:val="90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"/>
                <w:w w:val="90"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1048" w:type="dxa"/>
            <w:tcBorders>
              <w:top w:val="single" w:sz="10.520402" w:space="0" w:color="000000"/>
              <w:bottom w:val="single" w:sz="10.289381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79" w:lineRule="auto"/>
              <w:ind w:left="293" w:right="169" w:firstLine="-5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1"/>
                <w:w w:val="90"/>
              </w:rPr>
              <w:t>P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5"/>
                <w:w w:val="90"/>
              </w:rPr>
              <w:t>i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90"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d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90"/>
              </w:rPr>
              <w:t>h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ë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ko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3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</w:r>
          </w:p>
        </w:tc>
      </w:tr>
      <w:tr>
        <w:trPr>
          <w:trHeight w:val="400" w:hRule="exact"/>
        </w:trPr>
        <w:tc>
          <w:tcPr>
            <w:tcW w:w="627" w:type="dxa"/>
            <w:tcBorders>
              <w:top w:val="single" w:sz="10.289381" w:space="0" w:color="000000"/>
              <w:bottom w:val="single" w:sz="10.520402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85" w:right="16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6"/>
                <w:w w:val="89"/>
                <w:b/>
                <w:bCs/>
              </w:rPr>
              <w:t>29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3246" w:type="dxa"/>
            <w:tcBorders>
              <w:top w:val="single" w:sz="10.289381" w:space="0" w:color="000000"/>
              <w:bottom w:val="single" w:sz="10.52040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0"/>
                <w:w w:val="88"/>
                <w:b/>
                <w:bCs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  <w:b/>
                <w:bCs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"/>
                <w:w w:val="88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89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89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9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9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6"/>
                <w:w w:val="88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  <w:b/>
                <w:bCs/>
              </w:rPr>
              <w:t>të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0"/>
                <w:w w:val="89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89"/>
                <w:b/>
                <w:bCs/>
              </w:rPr>
              <w:t>x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"/>
                <w:w w:val="88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88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89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0"/>
                <w:w w:val="89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89"/>
                <w:b/>
                <w:bCs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10.289381" w:space="0" w:color="000000"/>
              <w:bottom w:val="single" w:sz="10.52040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15" w:right="48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10.289381" w:space="0" w:color="000000"/>
              <w:bottom w:val="single" w:sz="10.52040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10.289381" w:space="0" w:color="000000"/>
              <w:bottom w:val="single" w:sz="10.52040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/>
            <w:rPr/>
          </w:p>
        </w:tc>
        <w:tc>
          <w:tcPr>
            <w:tcW w:w="1048" w:type="dxa"/>
            <w:tcBorders>
              <w:top w:val="single" w:sz="10.289381" w:space="0" w:color="000000"/>
              <w:bottom w:val="single" w:sz="10.52040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/>
            <w:rPr/>
          </w:p>
        </w:tc>
      </w:tr>
      <w:tr>
        <w:trPr>
          <w:trHeight w:val="401" w:hRule="exact"/>
        </w:trPr>
        <w:tc>
          <w:tcPr>
            <w:tcW w:w="627" w:type="dxa"/>
            <w:vMerge w:val="restart"/>
            <w:tcBorders>
              <w:top w:val="single" w:sz="10.520402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/>
            <w:rPr/>
          </w:p>
        </w:tc>
        <w:tc>
          <w:tcPr>
            <w:tcW w:w="3246" w:type="dxa"/>
            <w:tcBorders>
              <w:top w:val="single" w:sz="10.520402" w:space="0" w:color="000000"/>
              <w:bottom w:val="single" w:sz="4.84325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8"/>
                <w:w w:val="88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10.520402" w:space="0" w:color="000000"/>
              <w:bottom w:val="single" w:sz="4.84325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17" w:right="48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10.520402" w:space="0" w:color="000000"/>
              <w:bottom w:val="single" w:sz="4.84325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360" w:type="dxa"/>
            <w:tcBorders>
              <w:top w:val="single" w:sz="10.520402" w:space="0" w:color="000000"/>
              <w:bottom w:val="single" w:sz="4.84325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68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9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48" w:type="dxa"/>
            <w:tcBorders>
              <w:top w:val="single" w:sz="10.520402" w:space="0" w:color="000000"/>
              <w:bottom w:val="single" w:sz="4.84325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>
              <w:spacing w:before="10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400" w:hRule="exact"/>
        </w:trPr>
        <w:tc>
          <w:tcPr>
            <w:tcW w:w="627" w:type="dxa"/>
            <w:vMerge/>
            <w:tcBorders>
              <w:left w:val="single" w:sz="9.394170" w:space="0" w:color="000000"/>
              <w:right w:val="single" w:sz="4.297036" w:space="0" w:color="000000"/>
            </w:tcBorders>
          </w:tcPr>
          <w:p>
            <w:pPr/>
            <w:rPr/>
          </w:p>
        </w:tc>
        <w:tc>
          <w:tcPr>
            <w:tcW w:w="3246" w:type="dxa"/>
            <w:tcBorders>
              <w:top w:val="single" w:sz="4.843252" w:space="0" w:color="000000"/>
              <w:bottom w:val="single" w:sz="4.84325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8"/>
                <w:w w:val="88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0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2"/>
                <w:w w:val="8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2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4.843252" w:space="0" w:color="000000"/>
              <w:bottom w:val="single" w:sz="4.84325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517" w:right="48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4.843252" w:space="0" w:color="000000"/>
              <w:bottom w:val="single" w:sz="4.84325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9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9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9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7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9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360" w:type="dxa"/>
            <w:tcBorders>
              <w:top w:val="single" w:sz="4.843252" w:space="0" w:color="000000"/>
              <w:bottom w:val="single" w:sz="4.84325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68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9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48" w:type="dxa"/>
            <w:tcBorders>
              <w:top w:val="single" w:sz="4.843252" w:space="0" w:color="000000"/>
              <w:bottom w:val="single" w:sz="4.84325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398" w:hRule="exact"/>
        </w:trPr>
        <w:tc>
          <w:tcPr>
            <w:tcW w:w="627" w:type="dxa"/>
            <w:vMerge/>
            <w:tcBorders>
              <w:bottom w:val="single" w:sz="10.289381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/>
            <w:rPr/>
          </w:p>
        </w:tc>
        <w:tc>
          <w:tcPr>
            <w:tcW w:w="3246" w:type="dxa"/>
            <w:tcBorders>
              <w:top w:val="single" w:sz="4.843252" w:space="0" w:color="000000"/>
              <w:bottom w:val="single" w:sz="10.289381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8"/>
                <w:w w:val="88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3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4.843252" w:space="0" w:color="000000"/>
              <w:bottom w:val="single" w:sz="10.289381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17" w:right="48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4.843252" w:space="0" w:color="000000"/>
              <w:bottom w:val="single" w:sz="10.289381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6"/>
                <w:w w:val="88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9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360" w:type="dxa"/>
            <w:tcBorders>
              <w:top w:val="single" w:sz="4.843252" w:space="0" w:color="000000"/>
              <w:bottom w:val="single" w:sz="10.289381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>
              <w:spacing w:before="3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9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48" w:type="dxa"/>
            <w:tcBorders>
              <w:top w:val="single" w:sz="4.843252" w:space="0" w:color="000000"/>
              <w:bottom w:val="single" w:sz="10.289381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400" w:hRule="exact"/>
        </w:trPr>
        <w:tc>
          <w:tcPr>
            <w:tcW w:w="627" w:type="dxa"/>
            <w:tcBorders>
              <w:top w:val="single" w:sz="10.289381" w:space="0" w:color="000000"/>
              <w:bottom w:val="single" w:sz="10.520402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85" w:right="16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6"/>
                <w:w w:val="89"/>
                <w:b/>
                <w:bCs/>
              </w:rPr>
              <w:t>73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3246" w:type="dxa"/>
            <w:tcBorders>
              <w:top w:val="single" w:sz="10.289381" w:space="0" w:color="000000"/>
              <w:bottom w:val="single" w:sz="10.52040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9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89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89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9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9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9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89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9"/>
                <w:b/>
                <w:bCs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8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8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1"/>
                <w:w w:val="88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9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9"/>
                <w:b/>
                <w:bCs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89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0"/>
                <w:w w:val="89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0"/>
                <w:w w:val="89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100"/>
                <w:b/>
                <w:bCs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10.289381" w:space="0" w:color="000000"/>
              <w:bottom w:val="single" w:sz="10.52040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15" w:right="48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7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10.289381" w:space="0" w:color="000000"/>
              <w:bottom w:val="single" w:sz="10.52040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10.289381" w:space="0" w:color="000000"/>
              <w:bottom w:val="single" w:sz="10.52040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/>
            <w:rPr/>
          </w:p>
        </w:tc>
        <w:tc>
          <w:tcPr>
            <w:tcW w:w="1048" w:type="dxa"/>
            <w:tcBorders>
              <w:top w:val="single" w:sz="10.289381" w:space="0" w:color="000000"/>
              <w:bottom w:val="single" w:sz="10.52040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/>
            <w:rPr/>
          </w:p>
        </w:tc>
      </w:tr>
      <w:tr>
        <w:trPr>
          <w:trHeight w:val="400" w:hRule="exact"/>
        </w:trPr>
        <w:tc>
          <w:tcPr>
            <w:tcW w:w="627" w:type="dxa"/>
            <w:tcBorders>
              <w:top w:val="single" w:sz="10.520402" w:space="0" w:color="000000"/>
              <w:bottom w:val="single" w:sz="10.520402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/>
            <w:rPr/>
          </w:p>
        </w:tc>
        <w:tc>
          <w:tcPr>
            <w:tcW w:w="3246" w:type="dxa"/>
            <w:tcBorders>
              <w:top w:val="single" w:sz="10.520402" w:space="0" w:color="000000"/>
              <w:bottom w:val="single" w:sz="10.52040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6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89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9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9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9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9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10.520402" w:space="0" w:color="000000"/>
              <w:bottom w:val="single" w:sz="10.52040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6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517" w:right="48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7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10.520402" w:space="0" w:color="000000"/>
              <w:bottom w:val="single" w:sz="10.52040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360" w:type="dxa"/>
            <w:tcBorders>
              <w:top w:val="single" w:sz="10.520402" w:space="0" w:color="000000"/>
              <w:bottom w:val="single" w:sz="10.52040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368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9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48" w:type="dxa"/>
            <w:tcBorders>
              <w:top w:val="single" w:sz="10.520402" w:space="0" w:color="000000"/>
              <w:bottom w:val="single" w:sz="10.52040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>
              <w:spacing w:before="6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400" w:hRule="exact"/>
        </w:trPr>
        <w:tc>
          <w:tcPr>
            <w:tcW w:w="627" w:type="dxa"/>
            <w:tcBorders>
              <w:top w:val="single" w:sz="10.520402" w:space="0" w:color="000000"/>
              <w:bottom w:val="single" w:sz="10.520402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85" w:right="16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6"/>
                <w:w w:val="89"/>
                <w:b/>
                <w:bCs/>
              </w:rPr>
              <w:t>87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3246" w:type="dxa"/>
            <w:tcBorders>
              <w:top w:val="single" w:sz="10.520402" w:space="0" w:color="000000"/>
              <w:bottom w:val="single" w:sz="10.52040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4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2"/>
                <w:w w:val="89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"/>
                <w:w w:val="89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9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9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9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7"/>
                <w:w w:val="89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  <w:b/>
                <w:bCs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0"/>
                <w:w w:val="89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"/>
                <w:w w:val="88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89"/>
                <w:b/>
                <w:bCs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5"/>
                <w:w w:val="89"/>
                <w:b/>
                <w:bCs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10.520402" w:space="0" w:color="000000"/>
              <w:bottom w:val="single" w:sz="10.52040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15" w:right="48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  <w:b/>
                <w:bCs/>
              </w:rPr>
              <w:t>2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10.520402" w:space="0" w:color="000000"/>
              <w:bottom w:val="single" w:sz="10.52040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10.520402" w:space="0" w:color="000000"/>
              <w:bottom w:val="single" w:sz="10.52040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/>
            <w:rPr/>
          </w:p>
        </w:tc>
        <w:tc>
          <w:tcPr>
            <w:tcW w:w="1048" w:type="dxa"/>
            <w:tcBorders>
              <w:top w:val="single" w:sz="10.520402" w:space="0" w:color="000000"/>
              <w:bottom w:val="single" w:sz="10.52040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/>
            <w:rPr/>
          </w:p>
        </w:tc>
      </w:tr>
      <w:tr>
        <w:trPr>
          <w:trHeight w:val="401" w:hRule="exact"/>
        </w:trPr>
        <w:tc>
          <w:tcPr>
            <w:tcW w:w="627" w:type="dxa"/>
            <w:vMerge w:val="restart"/>
            <w:tcBorders>
              <w:top w:val="single" w:sz="10.520402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/>
            <w:rPr/>
          </w:p>
        </w:tc>
        <w:tc>
          <w:tcPr>
            <w:tcW w:w="3246" w:type="dxa"/>
            <w:tcBorders>
              <w:top w:val="single" w:sz="10.520402" w:space="0" w:color="000000"/>
              <w:bottom w:val="single" w:sz="4.84325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1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f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2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10.520402" w:space="0" w:color="000000"/>
              <w:bottom w:val="single" w:sz="4.84325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517" w:right="48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10.520402" w:space="0" w:color="000000"/>
              <w:bottom w:val="single" w:sz="4.84325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3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360" w:type="dxa"/>
            <w:tcBorders>
              <w:top w:val="single" w:sz="10.520402" w:space="0" w:color="000000"/>
              <w:bottom w:val="single" w:sz="4.84325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68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9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48" w:type="dxa"/>
            <w:tcBorders>
              <w:top w:val="single" w:sz="10.520402" w:space="0" w:color="000000"/>
              <w:bottom w:val="single" w:sz="4.84325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93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398" w:hRule="exact"/>
        </w:trPr>
        <w:tc>
          <w:tcPr>
            <w:tcW w:w="627" w:type="dxa"/>
            <w:vMerge/>
            <w:tcBorders>
              <w:bottom w:val="single" w:sz="10.520402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/>
            <w:rPr/>
          </w:p>
        </w:tc>
        <w:tc>
          <w:tcPr>
            <w:tcW w:w="3246" w:type="dxa"/>
            <w:tcBorders>
              <w:top w:val="single" w:sz="4.843252" w:space="0" w:color="000000"/>
              <w:bottom w:val="single" w:sz="10.52040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1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1"/>
                <w:w w:val="8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f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6"/>
                <w:w w:val="88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3"/>
                <w:w w:val="88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12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4.843252" w:space="0" w:color="000000"/>
              <w:bottom w:val="single" w:sz="10.52040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17" w:right="48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9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4.843252" w:space="0" w:color="000000"/>
              <w:bottom w:val="single" w:sz="10.52040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6"/>
                <w:w w:val="88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8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7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360" w:type="dxa"/>
            <w:tcBorders>
              <w:top w:val="single" w:sz="4.843252" w:space="0" w:color="000000"/>
              <w:bottom w:val="single" w:sz="10.52040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68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rë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9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ë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48" w:type="dxa"/>
            <w:tcBorders>
              <w:top w:val="single" w:sz="4.843252" w:space="0" w:color="000000"/>
              <w:bottom w:val="single" w:sz="10.52040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93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4"/>
                <w:w w:val="88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-5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399" w:hRule="exact"/>
        </w:trPr>
        <w:tc>
          <w:tcPr>
            <w:tcW w:w="627" w:type="dxa"/>
            <w:tcBorders>
              <w:top w:val="single" w:sz="10.520402" w:space="0" w:color="000000"/>
              <w:bottom w:val="single" w:sz="10.520402" w:space="0" w:color="000000"/>
              <w:left w:val="single" w:sz="9.394170" w:space="0" w:color="000000"/>
              <w:right w:val="single" w:sz="4.297036" w:space="0" w:color="000000"/>
            </w:tcBorders>
          </w:tcPr>
          <w:p>
            <w:pPr/>
            <w:rPr/>
          </w:p>
        </w:tc>
        <w:tc>
          <w:tcPr>
            <w:tcW w:w="3246" w:type="dxa"/>
            <w:tcBorders>
              <w:top w:val="single" w:sz="10.520402" w:space="0" w:color="000000"/>
              <w:bottom w:val="single" w:sz="10.520402" w:space="0" w:color="000000"/>
              <w:left w:val="single" w:sz="4.297036" w:space="0" w:color="000000"/>
              <w:right w:val="single" w:sz="4.297018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2"/>
                <w:w w:val="89"/>
                <w:b/>
                <w:bCs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89"/>
                <w:b/>
                <w:bCs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2"/>
                <w:w w:val="89"/>
                <w:b/>
                <w:bCs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3"/>
                <w:w w:val="89"/>
                <w:b/>
                <w:bCs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89"/>
                <w:b/>
                <w:bCs/>
                <w:i/>
              </w:rPr>
              <w:t>L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10"/>
                <w:w w:val="89"/>
                <w:b/>
                <w:bCs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2"/>
                <w:w w:val="89"/>
                <w:b/>
                <w:bCs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89"/>
                <w:b/>
                <w:bCs/>
                <w:i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89"/>
                <w:b/>
                <w:bCs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89"/>
                <w:b/>
                <w:bCs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89"/>
                <w:b/>
                <w:bCs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89"/>
                <w:b/>
                <w:bCs/>
                <w:i/>
              </w:rPr>
              <w:t>J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3"/>
                <w:w w:val="89"/>
                <w:b/>
                <w:bCs/>
                <w:i/>
              </w:rPr>
              <w:t>Ë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89"/>
                <w:b/>
                <w:bCs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13"/>
                <w:w w:val="89"/>
                <w:b/>
                <w:bCs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-12"/>
                <w:w w:val="89"/>
                <w:b/>
                <w:bCs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89"/>
                <w:b/>
                <w:bCs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6"/>
                <w:w w:val="89"/>
                <w:b/>
                <w:bCs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3"/>
                <w:w w:val="100"/>
                <w:b/>
                <w:bCs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100"/>
                <w:b/>
                <w:bCs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4"/>
                <w:w w:val="100"/>
                <w:b/>
                <w:bCs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2"/>
                <w:w w:val="100"/>
                <w:b/>
                <w:bCs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3"/>
                <w:w w:val="100"/>
                <w:b/>
                <w:bCs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3"/>
                <w:w w:val="100"/>
                <w:b/>
                <w:bCs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2"/>
                <w:w w:val="100"/>
                <w:b/>
                <w:bCs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  <w:b/>
                <w:bCs/>
                <w:i/>
              </w:rPr>
              <w:t>Ë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1178" w:type="dxa"/>
            <w:tcBorders>
              <w:top w:val="single" w:sz="10.520402" w:space="0" w:color="000000"/>
              <w:bottom w:val="single" w:sz="10.520402" w:space="0" w:color="000000"/>
              <w:left w:val="single" w:sz="4.297018" w:space="0" w:color="000000"/>
              <w:right w:val="single" w:sz="4.297012" w:space="0" w:color="000000"/>
            </w:tcBorders>
          </w:tcPr>
          <w:p>
            <w:pPr>
              <w:spacing w:before="9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472" w:right="4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90"/>
                <w:b/>
                <w:bCs/>
              </w:rPr>
              <w:t>12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spacing w:val="0"/>
                <w:w w:val="100"/>
              </w:rPr>
            </w:r>
          </w:p>
        </w:tc>
        <w:tc>
          <w:tcPr>
            <w:tcW w:w="2143" w:type="dxa"/>
            <w:tcBorders>
              <w:top w:val="single" w:sz="10.520402" w:space="0" w:color="000000"/>
              <w:bottom w:val="single" w:sz="10.520402" w:space="0" w:color="000000"/>
              <w:left w:val="single" w:sz="4.297012" w:space="0" w:color="000000"/>
              <w:right w:val="single" w:sz="4.297008" w:space="0" w:color="000000"/>
            </w:tcBorders>
          </w:tcPr>
          <w:p>
            <w:pPr/>
            <w:rPr/>
          </w:p>
        </w:tc>
        <w:tc>
          <w:tcPr>
            <w:tcW w:w="1360" w:type="dxa"/>
            <w:tcBorders>
              <w:top w:val="single" w:sz="10.520402" w:space="0" w:color="000000"/>
              <w:bottom w:val="single" w:sz="10.520402" w:space="0" w:color="000000"/>
              <w:left w:val="single" w:sz="4.297008" w:space="0" w:color="000000"/>
              <w:right w:val="single" w:sz="4.297013" w:space="0" w:color="000000"/>
            </w:tcBorders>
          </w:tcPr>
          <w:p>
            <w:pPr/>
            <w:rPr/>
          </w:p>
        </w:tc>
        <w:tc>
          <w:tcPr>
            <w:tcW w:w="1048" w:type="dxa"/>
            <w:tcBorders>
              <w:top w:val="single" w:sz="10.520402" w:space="0" w:color="000000"/>
              <w:bottom w:val="single" w:sz="10.520402" w:space="0" w:color="000000"/>
              <w:left w:val="single" w:sz="4.297013" w:space="0" w:color="000000"/>
              <w:right w:val="single" w:sz="9.394170" w:space="0" w:color="000000"/>
            </w:tcBorders>
          </w:tcPr>
          <w:p>
            <w:pPr/>
            <w:rPr/>
          </w:p>
        </w:tc>
      </w:tr>
    </w:tbl>
    <w:sectPr>
      <w:pgSz w:w="12240" w:h="15840"/>
      <w:pgMar w:top="1480" w:bottom="280" w:left="13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2017-12-18T16:12:10Z</dcterms:created>
  <dcterms:modified xsi:type="dcterms:W3CDTF">2017-12-18T16:12:10Z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