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77" w:right="43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26" w:right="37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0.2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11" w:right="4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934" w:right="29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443" w:right="14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ËSORE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ORE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911" w:right="289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GUR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59" w:right="39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68" w:lineRule="exact"/>
        <w:ind w:left="113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/2017,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igurimin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10" w:after="0" w:line="240" w:lineRule="auto"/>
        <w:ind w:left="73" w:right="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eshëm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yshuar,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hënd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broj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329" w:right="43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1" w:lineRule="auto"/>
        <w:ind w:left="113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ëshillit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ndësohet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htojc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7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fektet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dhin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tij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miratu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broj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gurimit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1480" w:bottom="280" w:left="1000" w:right="980"/>
        </w:sectPr>
      </w:pPr>
      <w:rPr/>
    </w:p>
    <w:p>
      <w:pPr>
        <w:spacing w:before="40" w:after="0" w:line="240" w:lineRule="auto"/>
        <w:ind w:left="724"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</w:rPr>
        <w:t>Bu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b/>
          <w:bCs/>
        </w:rPr>
        <w:t>x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</w:rPr>
        <w:t>het</w:t>
      </w:r>
      <w:r>
        <w:rPr>
          <w:rFonts w:ascii="Garamond" w:hAnsi="Garamond" w:cs="Garamond" w:eastAsia="Garamond"/>
          <w:sz w:val="20"/>
          <w:szCs w:val="20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</w:rPr>
        <w:t>2017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0" w:after="0" w:line="223" w:lineRule="exact"/>
        <w:ind w:left="724" w:right="-7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Bu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b/>
          <w:bCs/>
          <w:position w:val="1"/>
        </w:rPr>
        <w:t>x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heti</w:t>
      </w:r>
      <w:r>
        <w:rPr>
          <w:rFonts w:ascii="Garamond" w:hAnsi="Garamond" w:cs="Garamond" w:eastAsia="Garamond"/>
          <w:sz w:val="20"/>
          <w:szCs w:val="20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hë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bim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0"/>
          <w:szCs w:val="20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pita</w:t>
      </w:r>
      <w:r>
        <w:rPr>
          <w:rFonts w:ascii="Garamond" w:hAnsi="Garamond" w:cs="Garamond" w:eastAsia="Garamond"/>
          <w:sz w:val="20"/>
          <w:szCs w:val="20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or</w:t>
      </w:r>
      <w:r>
        <w:rPr>
          <w:rFonts w:ascii="Garamond" w:hAnsi="Garamond" w:cs="Garamond" w:eastAsia="Garamond"/>
          <w:sz w:val="20"/>
          <w:szCs w:val="20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b/>
          <w:bCs/>
          <w:position w:val="1"/>
        </w:rPr>
        <w:t>2017</w:t>
      </w:r>
      <w:r>
        <w:rPr>
          <w:rFonts w:ascii="Garamond" w:hAnsi="Garamond" w:cs="Garamond" w:eastAsia="Garamond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7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SHT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O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J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C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A</w:t>
      </w:r>
      <w:r>
        <w:rPr>
          <w:rFonts w:ascii="Garamond" w:hAnsi="Garamond" w:cs="Garamond" w:eastAsia="Garamond"/>
          <w:sz w:val="20"/>
          <w:szCs w:val="20"/>
          <w:spacing w:val="-9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2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0"/>
          <w:szCs w:val="20"/>
        </w:rPr>
      </w:pPr>
      <w:rPr/>
      <w:r>
        <w:rPr/>
        <w:pict>
          <v:group style="position:absolute;margin-left:266.209991pt;margin-top:24.818151pt;width:291.04998pt;height:.1pt;mso-position-horizontal-relative:page;mso-position-vertical-relative:paragraph;z-index:-1154" coordorigin="5324,496" coordsize="5821,2">
            <v:shape style="position:absolute;left:5324;top:496;width:5821;height:2" coordorigin="5324,496" coordsize="5821,0" path="m5324,496l11145,496e" filled="f" stroked="t" strokeweight=".58001pt" strokecolor="#000000">
              <v:path arrowok="t"/>
            </v:shape>
          </v:group>
          <w10:wrap type="none"/>
        </w:pic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000</w:t>
      </w:r>
      <w:r>
        <w:rPr>
          <w:rFonts w:ascii="Garamond" w:hAnsi="Garamond" w:cs="Garamond" w:eastAsia="Garamond"/>
          <w:sz w:val="20"/>
          <w:szCs w:val="20"/>
          <w:spacing w:val="-2"/>
          <w:w w:val="100"/>
        </w:rPr>
        <w:t> 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l</w:t>
      </w:r>
      <w:r>
        <w:rPr>
          <w:rFonts w:ascii="Garamond" w:hAnsi="Garamond" w:cs="Garamond" w:eastAsia="Garamond"/>
          <w:sz w:val="20"/>
          <w:szCs w:val="20"/>
          <w:spacing w:val="1"/>
          <w:w w:val="100"/>
        </w:rPr>
        <w:t>e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  <w:t>kë</w:t>
      </w:r>
      <w:r>
        <w:rPr>
          <w:rFonts w:ascii="Garamond" w:hAnsi="Garamond" w:cs="Garamond" w:eastAsia="Garamond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000" w:right="980"/>
          <w:cols w:num="3" w:equalWidth="0">
            <w:col w:w="3450" w:space="1311"/>
            <w:col w:w="998" w:space="3405"/>
            <w:col w:w="1096"/>
          </w:cols>
        </w:sectPr>
      </w:pPr>
      <w:rPr/>
    </w:p>
    <w:p>
      <w:pPr>
        <w:spacing w:before="3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5.799999" w:type="dxa"/>
      </w:tblPr>
      <w:tblGrid/>
      <w:tr>
        <w:trPr>
          <w:trHeight w:val="584" w:hRule="exact"/>
        </w:trPr>
        <w:tc>
          <w:tcPr>
            <w:tcW w:w="507" w:type="dxa"/>
            <w:tcBorders>
              <w:top w:val="single" w:sz="4.640" w:space="0" w:color="000000"/>
              <w:bottom w:val="nil" w:sz="6" w:space="0" w:color="auto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187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-2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-2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-2"/>
              </w:rPr>
              <w:t>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40" w:space="0" w:color="000000"/>
              <w:bottom w:val="nil" w:sz="6" w:space="0" w:color="auto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2425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single" w:sz="4.639840" w:space="0" w:color="000000"/>
            </w:tcBorders>
          </w:tcPr>
          <w:p>
            <w:pPr>
              <w:spacing w:before="8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187" w:lineRule="exact"/>
              <w:ind w:left="7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-2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-2"/>
              </w:rPr>
              <w:t>PI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b/>
                <w:bCs/>
                <w:position w:val="-2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-2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-2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-2"/>
              </w:rPr>
              <w:t>ET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nil" w:sz="6" w:space="0" w:color="auto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963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945" w:type="dxa"/>
            <w:gridSpan w:val="2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45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Bu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x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het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2017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71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  <w:tr>
        <w:trPr>
          <w:trHeight w:val="455" w:hRule="exact"/>
        </w:trPr>
        <w:tc>
          <w:tcPr>
            <w:tcW w:w="507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96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2425" w:type="dxa"/>
            <w:tcBorders>
              <w:top w:val="nil" w:sz="6" w:space="0" w:color="auto"/>
              <w:bottom w:val="single" w:sz="4.6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3" w:lineRule="exact"/>
              <w:ind w:left="15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2"/>
              </w:rPr>
              <w:t>6000000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nil" w:sz="6" w:space="0" w:color="auto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3" w:lineRule="exact"/>
              <w:ind w:left="15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2"/>
              </w:rPr>
              <w:t>6010000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3" w:lineRule="exact"/>
              <w:ind w:left="15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2"/>
              </w:rPr>
              <w:t>6020000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3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2"/>
              </w:rPr>
              <w:t>60400000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871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3" w:lineRule="exact"/>
              <w:ind w:left="10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2"/>
              </w:rPr>
              <w:t>6060000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056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3" w:lineRule="exact"/>
              <w:ind w:left="29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2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b/>
                <w:bCs/>
                <w:position w:val="2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2"/>
              </w:rPr>
              <w:t>tal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242,700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40,220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172,900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455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820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BU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66,000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10,670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25,950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102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29,100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3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4,720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4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5,850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2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39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670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41,800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43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6,900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12,750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43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450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5" w:hRule="exact"/>
        </w:trPr>
        <w:tc>
          <w:tcPr>
            <w:tcW w:w="507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219,400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36,000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122,100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377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BAS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370,400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61,085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279,010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710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495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321,500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53,350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189,550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564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400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GRAM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98,500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16,300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36,850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5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9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21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181,000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29,272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130,734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341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006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35,430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3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5,750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13,272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2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54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452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96,900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15,740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33,550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5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146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190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75,500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12,220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21,450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5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109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170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352,700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58,450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218,300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629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450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RUJË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105,650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17,420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26,350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149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420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Ç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55,500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3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9,600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17,182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2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82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282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199,000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32,700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140,200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371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900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70,600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11,730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30,750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5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113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080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201,700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33,220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120,700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355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620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BR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123,000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20,100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50,700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193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800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HNJË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194,100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31,720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112,300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338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21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18,700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43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3,130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44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6,350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43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28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180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21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37,150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3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6,200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11,655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2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MAT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102,350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17,060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46,350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165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760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08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86,550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14,150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31,900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132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4032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29,550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43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4,870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44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5,980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42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40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400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32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71,835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11,870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27,300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7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111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POG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142,650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23,450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74,750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240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850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PUKË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79,600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12,850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36,700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5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129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SARAN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126,800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20,600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77,400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224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800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5" w:hRule="exact"/>
        </w:trPr>
        <w:tc>
          <w:tcPr>
            <w:tcW w:w="50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9" w:after="0" w:line="224" w:lineRule="exact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9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SKRAP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9" w:after="0" w:line="224" w:lineRule="exact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72,700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9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12,060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9" w:after="0" w:line="224" w:lineRule="exact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19,000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9" w:after="0" w:line="224" w:lineRule="exact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103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760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4032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450,200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74,700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224,184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749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084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32" w:space="0" w:color="000000"/>
              <w:bottom w:val="single" w:sz="4.64032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79,250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13,050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19,950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5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112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33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QSUT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32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1,912,705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2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315,280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1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4,056,835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8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284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820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21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OGJ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HA</w:t>
            </w:r>
            <w:r>
              <w:rPr>
                <w:rFonts w:ascii="Garamond" w:hAnsi="Garamond" w:cs="Garamond" w:eastAsia="Garamond"/>
                <w:sz w:val="20"/>
                <w:szCs w:val="20"/>
                <w:spacing w:val="-15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265,000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43,800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278,750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587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3721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OGJ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“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Ç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position w:val="1"/>
              </w:rPr>
              <w:t>Z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209,200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34,340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194,250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437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790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36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3721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“SH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Q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”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277,520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45,850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361,147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684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517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24" w:lineRule="exact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29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TROPO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2425" w:type="dxa"/>
            <w:tcBorders>
              <w:top w:val="single" w:sz="4.639840" w:space="0" w:color="000000"/>
              <w:bottom w:val="single" w:sz="4.64032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24" w:lineRule="exact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86,400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14,175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35,350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68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24" w:lineRule="exact"/>
              <w:ind w:left="34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135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925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8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VLO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32" w:space="0" w:color="000000"/>
              <w:bottom w:val="single" w:sz="4.64032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343,900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56,850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287,500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688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250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6" w:after="0" w:line="240" w:lineRule="auto"/>
              <w:ind w:left="20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39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9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SU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TRAU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425" w:type="dxa"/>
            <w:tcBorders>
              <w:top w:val="single" w:sz="4.64032" w:space="0" w:color="000000"/>
              <w:bottom w:val="single" w:sz="4.639840" w:space="0" w:color="000000"/>
              <w:left w:val="nil" w:sz="6" w:space="0" w:color="auto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34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92,500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3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14,900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25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123,145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32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230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545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640" w:bottom="280" w:left="1000" w:right="980"/>
        </w:sectPr>
      </w:pPr>
      <w:rPr/>
    </w:p>
    <w:p>
      <w:pPr>
        <w:spacing w:before="4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1.000004" w:type="dxa"/>
      </w:tblPr>
      <w:tblGrid/>
      <w:tr>
        <w:trPr>
          <w:trHeight w:val="260" w:hRule="exact"/>
        </w:trPr>
        <w:tc>
          <w:tcPr>
            <w:tcW w:w="507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721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9" w:after="0" w:line="224" w:lineRule="exact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tat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977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63" w:type="dxa"/>
            <w:tcBorders>
              <w:top w:val="nil" w:sz="6" w:space="0" w:color="auto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68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9" w:after="0" w:line="224" w:lineRule="exact"/>
              <w:ind w:left="10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1"/>
              </w:rPr>
              <w:t>1,495,721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871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nil" w:sz="6" w:space="0" w:color="auto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9" w:after="0" w:line="224" w:lineRule="exact"/>
              <w:ind w:left="21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495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  <w:position w:val="1"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  <w:position w:val="1"/>
              </w:rPr>
              <w:t>721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7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jt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6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6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34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50,000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7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42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50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7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rta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ivi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(mjekë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6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6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244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15,000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43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6" w:hRule="exact"/>
        </w:trPr>
        <w:tc>
          <w:tcPr>
            <w:tcW w:w="507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7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gesa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im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ve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PPP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6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7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96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0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  <w:t>1,473,277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7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8" w:after="0" w:line="240" w:lineRule="auto"/>
              <w:ind w:left="196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473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277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264" w:hRule="exact"/>
        </w:trPr>
        <w:tc>
          <w:tcPr>
            <w:tcW w:w="507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72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right="85"/>
              <w:jc w:val="righ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</w:rPr>
              <w:t>TOT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565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040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10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246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352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77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678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944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8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107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3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018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998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71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15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000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6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19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524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b/>
                <w:bCs/>
              </w:rPr>
              <w:t>,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b/>
                <w:bCs/>
              </w:rPr>
              <w:t>334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</w:tbl>
    <w:sectPr>
      <w:pgSz w:w="12240" w:h="15840"/>
      <w:pgMar w:top="1340" w:bottom="28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2017-12-18T16:12:34Z</dcterms:created>
  <dcterms:modified xsi:type="dcterms:W3CDTF">2017-12-18T16:12:34Z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