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22" w:right="36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9" w:right="3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78" w:right="7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456" w:right="24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2017-12-18T16:12:51Z</dcterms:created>
  <dcterms:modified xsi:type="dcterms:W3CDTF">2017-12-18T16:12:51Z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