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9" w:right="49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4" w:right="43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503" w:right="10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44" w:right="11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21" w:right="47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61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6" w:right="48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5" w:right="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75" w:right="6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6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75" w:right="6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61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61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65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65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507.124329pt;height:106.65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4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2017-12-18T16:13:04Z</dcterms:created>
  <dcterms:modified xsi:type="dcterms:W3CDTF">2017-12-18T16:13:04Z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