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48" w:right="36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20" w:right="3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574" w:right="5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80" w:right="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8102,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28.3.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996,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bonja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251,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30.4.2014,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illit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2017-12-18T16:16:51Z</dcterms:created>
  <dcterms:modified xsi:type="dcterms:W3CDTF">2017-12-18T16:16:51Z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