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44" w:right="4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58" w:right="36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620,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12" w:right="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ESA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34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999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TOR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701" w:right="68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7582,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7.1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92,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196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20" w:right="6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1.19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Shp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loh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 w:firstLine="283"/>
        <w:jc w:val="left"/>
        <w:tabs>
          <w:tab w:pos="8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403" w:right="2705" w:firstLine="-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80" w:right="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left="82" w:right="6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8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2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2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40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2017-12-18T16:17:02Z</dcterms:created>
  <dcterms:modified xsi:type="dcterms:W3CDTF">2017-12-18T16:17:02Z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LastSaved">
    <vt:filetime>2017-12-18T00:00:00Z</vt:filetime>
  </property>
</Properties>
</file>