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2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38" w:right="36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622,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660" w:right="6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06" w:right="20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SЁ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EQËS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253" w:right="2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ЁR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ЁS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SЁ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SЁ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ЁS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GUR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SЁ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SЁ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0" w:after="0" w:line="268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ihm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</w:p>
    <w:p>
      <w:pPr>
        <w:spacing w:before="0" w:after="0" w:line="269" w:lineRule="exact"/>
        <w:ind w:left="383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muj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ihm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6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2017-12-18T16:17:25Z</dcterms:created>
  <dcterms:modified xsi:type="dcterms:W3CDTF">2017-12-18T16:17:25Z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LastSaved">
    <vt:filetime>2017-12-18T00:00:00Z</vt:filetime>
  </property>
</Properties>
</file>