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06" w:right="368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62" w:right="138" w:firstLine="-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EVER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577" w:right="5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BAJ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X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AZI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2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43/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1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1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publ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uni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2796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65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6805" w:space="981"/>
            <w:col w:w="1814"/>
          </w:cols>
        </w:sectPr>
      </w:pPr>
      <w:rPr/>
    </w:p>
    <w:p>
      <w:pPr>
        <w:spacing w:before="6" w:after="0" w:line="240" w:lineRule="auto"/>
        <w:ind w:left="165" w:right="142" w:firstLine="-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EVER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2355" w:right="233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pol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xh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az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ubj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44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76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75" w:firstLine="-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1" w:after="0" w:line="240" w:lineRule="auto"/>
        <w:ind w:left="120" w:right="5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444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1" w:after="0" w:line="268" w:lineRule="exact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444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" w:right="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4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8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4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4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8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0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012.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40" w:right="1320"/>
          <w:cols w:num="2" w:equalWidth="0">
            <w:col w:w="4267" w:space="194"/>
            <w:col w:w="5119"/>
          </w:cols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442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2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368" w:right="436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uke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</w:p>
    <w:p>
      <w:pPr>
        <w:spacing w:before="1" w:after="0" w:line="240" w:lineRule="auto"/>
        <w:ind w:right="102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ian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Gjik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101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US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liy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101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2017-12-18T16:17:37Z</dcterms:created>
  <dcterms:modified xsi:type="dcterms:W3CDTF">2017-12-18T16:17:37Z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LastSaved">
    <vt:filetime>2017-12-18T00:00:00Z</vt:filetime>
  </property>
</Properties>
</file>