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5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624,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2" w:right="91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682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ORT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292" w:right="2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XË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9000,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.1.2003,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5,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9/2012,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imor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8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8308,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.1998,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9936,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008,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130/2016,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682,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29.7.2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ijon:</w:t>
      </w:r>
    </w:p>
    <w:p>
      <w:pPr>
        <w:spacing w:before="3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81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nx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46,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1998,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Spo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2017-12-18T16:17:49Z</dcterms:created>
  <dcterms:modified xsi:type="dcterms:W3CDTF">2017-12-18T16:17:49Z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