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24" w:right="42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38" w:right="363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626,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344" w:right="34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DURRËS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00" w:right="5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100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114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107/2016,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opozi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76" w:right="41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83" w:right="373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99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2017-12-18T16:18:15Z</dcterms:created>
  <dcterms:modified xsi:type="dcterms:W3CDTF">2017-12-18T16:18:15Z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2017-11-07T00:00:00Z</vt:filetime>
  </property>
  <property fmtid="{D5CDD505-2E9C-101B-9397-08002B2CF9AE}" pid="3" name="LastSaved">
    <vt:filetime>2017-12-18T00:00:00Z</vt:filetime>
  </property>
</Properties>
</file>