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38" w:right="36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629,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44" w:right="3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107/20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7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83" w:right="38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2017-12-18T16:18:50Z</dcterms:created>
  <dcterms:modified xsi:type="dcterms:W3CDTF">2017-12-18T16:18:50Z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