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224" w:right="422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638" w:right="36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630,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20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344" w:right="3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68" w:lineRule="exact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100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114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107/2016,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opozi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4176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NDOS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3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3" w:right="377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99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269" w:lineRule="exact"/>
        <w:ind w:right="100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type w:val="continuous"/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bruna.aliaj</dc:creator>
  <dcterms:created xsi:type="dcterms:W3CDTF">2017-12-18T16:19:00Z</dcterms:created>
  <dcterms:modified xsi:type="dcterms:W3CDTF">2017-12-18T16:19:00Z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2017-11-07T00:00:00Z</vt:filetime>
  </property>
  <property fmtid="{D5CDD505-2E9C-101B-9397-08002B2CF9AE}" pid="3" name="LastSaved">
    <vt:filetime>2017-12-18T00:00:00Z</vt:filetime>
  </property>
</Properties>
</file>