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24" w:right="4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38" w:right="36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634,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344" w:right="34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00" w:right="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100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114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107/2016,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76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lbona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83" w:right="403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2017-12-18T16:19:45Z</dcterms:created>
  <dcterms:modified xsi:type="dcterms:W3CDTF">2017-12-18T16:19:45Z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LastSaved">
    <vt:filetime>2017-12-18T00:00:00Z</vt:filetime>
  </property>
</Properties>
</file>